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18B" w:rsidRPr="002D1717" w:rsidRDefault="005141C0" w:rsidP="001A02A2">
      <w:pPr>
        <w:spacing w:after="240"/>
        <w:jc w:val="center"/>
        <w:rPr>
          <w:rFonts w:ascii="Georgia" w:hAnsi="Georgia"/>
          <w:b/>
          <w:bCs/>
          <w:i/>
          <w:sz w:val="36"/>
          <w:szCs w:val="36"/>
        </w:rPr>
      </w:pPr>
      <w:r>
        <w:rPr>
          <w:rFonts w:ascii="Georgia" w:hAnsi="Georgia"/>
          <w:b/>
          <w:bCs/>
          <w:i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-36195</wp:posOffset>
            </wp:positionV>
            <wp:extent cx="3307080" cy="2411730"/>
            <wp:effectExtent l="19050" t="0" r="7620" b="0"/>
            <wp:wrapSquare wrapText="bothSides"/>
            <wp:docPr id="1" name="Рисунок 2" descr="БРЕНД-БУК КРУПСКОЙ ФИНАЛ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РЕНД-БУК КРУПСКОЙ ФИНАЛ-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</a:blip>
                    <a:srcRect l="20149" t="10925" r="27310" b="5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958" w:rsidRPr="00122878">
        <w:rPr>
          <w:rFonts w:ascii="Georgia" w:hAnsi="Georgia"/>
          <w:b/>
          <w:bCs/>
          <w:i/>
          <w:sz w:val="36"/>
          <w:szCs w:val="36"/>
        </w:rPr>
        <w:t>Министерство культуры</w:t>
      </w:r>
      <w:r w:rsidR="001A02A2">
        <w:rPr>
          <w:rFonts w:ascii="Georgia" w:hAnsi="Georgia"/>
          <w:b/>
          <w:bCs/>
          <w:i/>
          <w:sz w:val="36"/>
          <w:szCs w:val="36"/>
        </w:rPr>
        <w:br/>
      </w:r>
      <w:r w:rsidR="0046318B" w:rsidRPr="00CE2C02">
        <w:rPr>
          <w:rFonts w:ascii="Georgia" w:hAnsi="Georgia"/>
          <w:b/>
          <w:bCs/>
          <w:i/>
          <w:sz w:val="36"/>
          <w:szCs w:val="36"/>
        </w:rPr>
        <w:t>Донецкой Народной Республики</w:t>
      </w:r>
    </w:p>
    <w:p w:rsidR="00360758" w:rsidRPr="00122878" w:rsidRDefault="009F6BF5" w:rsidP="001A02A2">
      <w:pPr>
        <w:spacing w:after="240"/>
        <w:jc w:val="center"/>
        <w:rPr>
          <w:rFonts w:ascii="Georgia" w:hAnsi="Georgia"/>
          <w:b/>
          <w:bCs/>
          <w:i/>
          <w:sz w:val="36"/>
          <w:szCs w:val="36"/>
        </w:rPr>
      </w:pPr>
      <w:r>
        <w:rPr>
          <w:rFonts w:ascii="Georgia" w:hAnsi="Georgia"/>
          <w:b/>
          <w:bCs/>
          <w:i/>
          <w:sz w:val="36"/>
          <w:szCs w:val="36"/>
        </w:rPr>
        <w:t>Г</w:t>
      </w:r>
      <w:r w:rsidR="00430958" w:rsidRPr="00122878">
        <w:rPr>
          <w:rFonts w:ascii="Georgia" w:hAnsi="Georgia"/>
          <w:b/>
          <w:bCs/>
          <w:i/>
          <w:sz w:val="36"/>
          <w:szCs w:val="36"/>
        </w:rPr>
        <w:t>УК «</w:t>
      </w:r>
      <w:proofErr w:type="gramStart"/>
      <w:r w:rsidR="00430958" w:rsidRPr="00122878">
        <w:rPr>
          <w:rFonts w:ascii="Georgia" w:hAnsi="Georgia"/>
          <w:b/>
          <w:bCs/>
          <w:i/>
          <w:sz w:val="36"/>
          <w:szCs w:val="36"/>
        </w:rPr>
        <w:t>Донецкая</w:t>
      </w:r>
      <w:proofErr w:type="gramEnd"/>
      <w:r w:rsidR="00430958" w:rsidRPr="00122878">
        <w:rPr>
          <w:rFonts w:ascii="Georgia" w:hAnsi="Georgia"/>
          <w:b/>
          <w:bCs/>
          <w:i/>
          <w:sz w:val="36"/>
          <w:szCs w:val="36"/>
        </w:rPr>
        <w:t xml:space="preserve"> республиканская универсальная </w:t>
      </w:r>
      <w:r w:rsidR="00430958" w:rsidRPr="00122878">
        <w:rPr>
          <w:rFonts w:ascii="Georgia" w:hAnsi="Georgia"/>
          <w:b/>
          <w:bCs/>
          <w:i/>
          <w:sz w:val="36"/>
          <w:szCs w:val="36"/>
        </w:rPr>
        <w:br/>
        <w:t>научная библиотека им. Н.К. Крупской</w:t>
      </w:r>
      <w:r w:rsidR="008844A9">
        <w:rPr>
          <w:rFonts w:ascii="Georgia" w:hAnsi="Georgia"/>
          <w:b/>
          <w:bCs/>
          <w:i/>
          <w:sz w:val="36"/>
          <w:szCs w:val="36"/>
        </w:rPr>
        <w:t>»</w:t>
      </w:r>
    </w:p>
    <w:p w:rsidR="00360758" w:rsidRPr="00122878" w:rsidRDefault="00430958" w:rsidP="001A02A2">
      <w:pPr>
        <w:spacing w:after="240"/>
        <w:jc w:val="center"/>
        <w:rPr>
          <w:rFonts w:ascii="Georgia" w:hAnsi="Georgia"/>
          <w:b/>
          <w:i/>
          <w:sz w:val="36"/>
          <w:szCs w:val="36"/>
        </w:rPr>
      </w:pPr>
      <w:r w:rsidRPr="00122878">
        <w:rPr>
          <w:rFonts w:ascii="Georgia" w:hAnsi="Georgia"/>
          <w:b/>
          <w:i/>
          <w:sz w:val="36"/>
          <w:szCs w:val="36"/>
        </w:rPr>
        <w:t>Отдел научно-методической работы и социологических исследований</w:t>
      </w:r>
    </w:p>
    <w:p w:rsidR="00360758" w:rsidRPr="00122878" w:rsidRDefault="00716A9F" w:rsidP="00716A9F">
      <w:pPr>
        <w:tabs>
          <w:tab w:val="right" w:pos="14570"/>
        </w:tabs>
        <w:rPr>
          <w:rFonts w:ascii="Georgia" w:hAnsi="Georgia"/>
          <w:b/>
          <w:i/>
          <w:sz w:val="32"/>
          <w:szCs w:val="32"/>
        </w:rPr>
      </w:pPr>
      <w:r>
        <w:rPr>
          <w:rFonts w:ascii="Georgia" w:hAnsi="Georgia"/>
          <w:b/>
          <w:i/>
          <w:sz w:val="32"/>
          <w:szCs w:val="32"/>
        </w:rPr>
        <w:tab/>
      </w:r>
    </w:p>
    <w:p w:rsidR="00360758" w:rsidRDefault="00360758" w:rsidP="00360758">
      <w:pPr>
        <w:jc w:val="center"/>
        <w:rPr>
          <w:rFonts w:ascii="Georgia" w:hAnsi="Georgia"/>
          <w:b/>
          <w:i/>
          <w:sz w:val="32"/>
          <w:szCs w:val="32"/>
        </w:rPr>
      </w:pPr>
    </w:p>
    <w:p w:rsidR="00BA19C0" w:rsidRDefault="005141C0" w:rsidP="00BA19C0">
      <w:pPr>
        <w:tabs>
          <w:tab w:val="left" w:pos="14570"/>
        </w:tabs>
        <w:ind w:right="-31"/>
        <w:jc w:val="center"/>
        <w:rPr>
          <w:rFonts w:ascii="Georgia" w:hAnsi="Georgia"/>
          <w:b/>
          <w:i/>
          <w:sz w:val="72"/>
          <w:szCs w:val="72"/>
        </w:rPr>
      </w:pPr>
      <w:r>
        <w:rPr>
          <w:rFonts w:ascii="Georgia" w:hAnsi="Georgia"/>
          <w:b/>
          <w:i/>
          <w:sz w:val="72"/>
          <w:szCs w:val="72"/>
        </w:rPr>
        <w:t>Б</w:t>
      </w:r>
      <w:r w:rsidR="00430958" w:rsidRPr="00122878">
        <w:rPr>
          <w:rFonts w:ascii="Georgia" w:hAnsi="Georgia"/>
          <w:b/>
          <w:i/>
          <w:sz w:val="72"/>
          <w:szCs w:val="72"/>
        </w:rPr>
        <w:t>ИБЛИ</w:t>
      </w:r>
      <w:r w:rsidR="00360758" w:rsidRPr="00122878">
        <w:rPr>
          <w:rFonts w:ascii="Georgia" w:hAnsi="Georgia"/>
          <w:b/>
          <w:i/>
          <w:sz w:val="72"/>
          <w:szCs w:val="72"/>
        </w:rPr>
        <w:t>ОТЕ</w:t>
      </w:r>
      <w:r w:rsidR="00664C22">
        <w:rPr>
          <w:rFonts w:ascii="Georgia" w:hAnsi="Georgia"/>
          <w:b/>
          <w:i/>
          <w:sz w:val="72"/>
          <w:szCs w:val="72"/>
        </w:rPr>
        <w:t>КИ</w:t>
      </w:r>
    </w:p>
    <w:p w:rsidR="00BA19C0" w:rsidRDefault="002D1717" w:rsidP="00BA19C0">
      <w:pPr>
        <w:tabs>
          <w:tab w:val="left" w:pos="14570"/>
        </w:tabs>
        <w:ind w:right="-31"/>
        <w:jc w:val="center"/>
        <w:rPr>
          <w:rFonts w:ascii="Georgia" w:hAnsi="Georgia"/>
          <w:b/>
          <w:i/>
          <w:sz w:val="72"/>
          <w:szCs w:val="72"/>
        </w:rPr>
      </w:pPr>
      <w:r>
        <w:rPr>
          <w:rFonts w:ascii="Georgia" w:hAnsi="Georgia"/>
          <w:b/>
          <w:i/>
          <w:sz w:val="72"/>
          <w:szCs w:val="72"/>
        </w:rPr>
        <w:t xml:space="preserve"> </w:t>
      </w:r>
      <w:r w:rsidR="00664C22">
        <w:rPr>
          <w:rFonts w:ascii="Georgia" w:hAnsi="Georgia"/>
          <w:b/>
          <w:i/>
          <w:sz w:val="72"/>
          <w:szCs w:val="72"/>
        </w:rPr>
        <w:t xml:space="preserve">ДОНЕЦКОЙ </w:t>
      </w:r>
    </w:p>
    <w:p w:rsidR="00BA19C0" w:rsidRDefault="002D1717" w:rsidP="00BA19C0">
      <w:pPr>
        <w:tabs>
          <w:tab w:val="left" w:pos="14570"/>
        </w:tabs>
        <w:ind w:right="-31"/>
        <w:jc w:val="center"/>
        <w:rPr>
          <w:rFonts w:ascii="Georgia" w:hAnsi="Georgia"/>
          <w:b/>
          <w:i/>
          <w:sz w:val="72"/>
          <w:szCs w:val="72"/>
        </w:rPr>
      </w:pPr>
      <w:r>
        <w:rPr>
          <w:rFonts w:ascii="Georgia" w:hAnsi="Georgia"/>
          <w:b/>
          <w:i/>
          <w:sz w:val="72"/>
          <w:szCs w:val="72"/>
        </w:rPr>
        <w:t xml:space="preserve"> </w:t>
      </w:r>
      <w:r w:rsidR="0034743A">
        <w:rPr>
          <w:rFonts w:ascii="Georgia" w:hAnsi="Georgia"/>
          <w:b/>
          <w:i/>
          <w:sz w:val="72"/>
          <w:szCs w:val="72"/>
        </w:rPr>
        <w:t xml:space="preserve">     </w:t>
      </w:r>
      <w:r w:rsidR="00664C22">
        <w:rPr>
          <w:rFonts w:ascii="Georgia" w:hAnsi="Georgia"/>
          <w:b/>
          <w:i/>
          <w:sz w:val="72"/>
          <w:szCs w:val="72"/>
        </w:rPr>
        <w:t>НАРОДНОЙ</w:t>
      </w:r>
      <w:r w:rsidR="00BA19C0">
        <w:rPr>
          <w:rFonts w:ascii="Georgia" w:hAnsi="Georgia"/>
          <w:b/>
          <w:i/>
          <w:sz w:val="72"/>
          <w:szCs w:val="72"/>
        </w:rPr>
        <w:t xml:space="preserve"> </w:t>
      </w:r>
    </w:p>
    <w:p w:rsidR="00664C22" w:rsidRDefault="002D1717" w:rsidP="00BA19C0">
      <w:pPr>
        <w:tabs>
          <w:tab w:val="left" w:pos="14570"/>
        </w:tabs>
        <w:ind w:right="-31"/>
        <w:jc w:val="center"/>
        <w:rPr>
          <w:rFonts w:ascii="Georgia" w:hAnsi="Georgia"/>
          <w:b/>
          <w:i/>
          <w:sz w:val="72"/>
          <w:szCs w:val="72"/>
        </w:rPr>
      </w:pPr>
      <w:r>
        <w:rPr>
          <w:rFonts w:ascii="Georgia" w:hAnsi="Georgia"/>
          <w:b/>
          <w:i/>
          <w:sz w:val="72"/>
          <w:szCs w:val="72"/>
        </w:rPr>
        <w:t xml:space="preserve"> </w:t>
      </w:r>
      <w:r w:rsidR="0034743A">
        <w:rPr>
          <w:rFonts w:ascii="Georgia" w:hAnsi="Georgia"/>
          <w:b/>
          <w:i/>
          <w:sz w:val="72"/>
          <w:szCs w:val="72"/>
        </w:rPr>
        <w:t xml:space="preserve">                </w:t>
      </w:r>
      <w:r w:rsidR="00664C22">
        <w:rPr>
          <w:rFonts w:ascii="Georgia" w:hAnsi="Georgia"/>
          <w:b/>
          <w:i/>
          <w:sz w:val="72"/>
          <w:szCs w:val="72"/>
        </w:rPr>
        <w:t>РЕСПУБЛИКИ</w:t>
      </w:r>
    </w:p>
    <w:p w:rsidR="00664C22" w:rsidRPr="00716A9F" w:rsidRDefault="00664C22" w:rsidP="00360758">
      <w:pPr>
        <w:jc w:val="center"/>
        <w:rPr>
          <w:rFonts w:ascii="Georgia" w:hAnsi="Georgia"/>
          <w:b/>
          <w:i/>
          <w:sz w:val="48"/>
          <w:szCs w:val="72"/>
        </w:rPr>
      </w:pPr>
    </w:p>
    <w:p w:rsidR="00C9115F" w:rsidRDefault="00C9115F" w:rsidP="00716A9F">
      <w:pPr>
        <w:ind w:right="4222"/>
        <w:jc w:val="center"/>
        <w:rPr>
          <w:rFonts w:ascii="Georgia" w:hAnsi="Georgia"/>
          <w:b/>
          <w:i/>
          <w:sz w:val="36"/>
          <w:szCs w:val="36"/>
        </w:rPr>
      </w:pPr>
    </w:p>
    <w:p w:rsidR="00360758" w:rsidRPr="00122878" w:rsidRDefault="00430958" w:rsidP="00BA19C0">
      <w:pPr>
        <w:tabs>
          <w:tab w:val="left" w:pos="14570"/>
        </w:tabs>
        <w:ind w:right="-31"/>
        <w:jc w:val="center"/>
        <w:rPr>
          <w:rFonts w:ascii="Georgia" w:hAnsi="Georgia"/>
          <w:b/>
          <w:i/>
          <w:sz w:val="32"/>
          <w:szCs w:val="32"/>
        </w:rPr>
      </w:pPr>
      <w:r w:rsidRPr="00122878">
        <w:rPr>
          <w:rFonts w:ascii="Georgia" w:hAnsi="Georgia"/>
          <w:b/>
          <w:i/>
          <w:sz w:val="36"/>
          <w:szCs w:val="36"/>
        </w:rPr>
        <w:t>(статистический сборник</w:t>
      </w:r>
      <w:r w:rsidR="000F7625" w:rsidRPr="00122878">
        <w:rPr>
          <w:rFonts w:ascii="Georgia" w:hAnsi="Georgia"/>
          <w:b/>
          <w:i/>
          <w:sz w:val="36"/>
          <w:szCs w:val="36"/>
        </w:rPr>
        <w:t xml:space="preserve"> </w:t>
      </w:r>
      <w:r w:rsidR="00DA3462" w:rsidRPr="00122878">
        <w:rPr>
          <w:rFonts w:ascii="Georgia" w:hAnsi="Georgia"/>
          <w:b/>
          <w:i/>
          <w:sz w:val="36"/>
          <w:szCs w:val="36"/>
        </w:rPr>
        <w:t>201</w:t>
      </w:r>
      <w:r w:rsidR="005141C0">
        <w:rPr>
          <w:rFonts w:ascii="Georgia" w:hAnsi="Georgia"/>
          <w:b/>
          <w:i/>
          <w:sz w:val="36"/>
          <w:szCs w:val="36"/>
        </w:rPr>
        <w:t>5</w:t>
      </w:r>
      <w:r w:rsidR="00002ED7" w:rsidRPr="00122878">
        <w:rPr>
          <w:rFonts w:ascii="Georgia" w:hAnsi="Georgia"/>
          <w:b/>
          <w:i/>
          <w:sz w:val="36"/>
          <w:szCs w:val="36"/>
        </w:rPr>
        <w:t>–201</w:t>
      </w:r>
      <w:r w:rsidR="005141C0">
        <w:rPr>
          <w:rFonts w:ascii="Georgia" w:hAnsi="Georgia"/>
          <w:b/>
          <w:i/>
          <w:sz w:val="36"/>
          <w:szCs w:val="36"/>
        </w:rPr>
        <w:t>6</w:t>
      </w:r>
      <w:r w:rsidRPr="00122878">
        <w:rPr>
          <w:rFonts w:ascii="Georgia" w:hAnsi="Georgia"/>
          <w:b/>
          <w:i/>
          <w:sz w:val="36"/>
          <w:szCs w:val="36"/>
        </w:rPr>
        <w:t xml:space="preserve"> гг</w:t>
      </w:r>
      <w:r w:rsidR="00002ED7" w:rsidRPr="00122878">
        <w:rPr>
          <w:rFonts w:ascii="Georgia" w:hAnsi="Georgia"/>
          <w:b/>
          <w:i/>
          <w:sz w:val="36"/>
          <w:szCs w:val="36"/>
        </w:rPr>
        <w:t>.)</w:t>
      </w:r>
    </w:p>
    <w:p w:rsidR="00360758" w:rsidRDefault="00360758" w:rsidP="00360758">
      <w:pPr>
        <w:jc w:val="center"/>
        <w:rPr>
          <w:rFonts w:ascii="Georgia" w:hAnsi="Georgia"/>
          <w:b/>
          <w:i/>
          <w:sz w:val="32"/>
          <w:szCs w:val="32"/>
        </w:rPr>
      </w:pPr>
    </w:p>
    <w:p w:rsidR="002644B7" w:rsidRPr="00122878" w:rsidRDefault="002644B7" w:rsidP="00360758">
      <w:pPr>
        <w:jc w:val="center"/>
        <w:rPr>
          <w:rFonts w:ascii="Georgia" w:hAnsi="Georgia"/>
          <w:b/>
          <w:i/>
          <w:sz w:val="32"/>
          <w:szCs w:val="32"/>
        </w:rPr>
      </w:pPr>
    </w:p>
    <w:p w:rsidR="002644B7" w:rsidRDefault="00D33BBE" w:rsidP="002644B7">
      <w:pPr>
        <w:widowControl w:val="0"/>
        <w:jc w:val="center"/>
        <w:rPr>
          <w:rFonts w:ascii="Georgia" w:hAnsi="Georgia"/>
          <w:b/>
          <w:i/>
          <w:sz w:val="36"/>
          <w:szCs w:val="36"/>
        </w:rPr>
      </w:pPr>
      <w:r w:rsidRPr="00122878">
        <w:rPr>
          <w:rFonts w:ascii="Georgia" w:hAnsi="Georgia"/>
          <w:b/>
          <w:i/>
          <w:sz w:val="36"/>
          <w:szCs w:val="36"/>
        </w:rPr>
        <w:t>Донецк 201</w:t>
      </w:r>
      <w:r w:rsidR="005141C0">
        <w:rPr>
          <w:rFonts w:ascii="Georgia" w:hAnsi="Georgia"/>
          <w:b/>
          <w:i/>
          <w:sz w:val="36"/>
          <w:szCs w:val="36"/>
        </w:rPr>
        <w:t>7</w:t>
      </w:r>
    </w:p>
    <w:p w:rsidR="00296296" w:rsidRPr="00122878" w:rsidRDefault="002644B7" w:rsidP="002644B7">
      <w:pPr>
        <w:widowControl w:val="0"/>
        <w:ind w:firstLine="938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296296" w:rsidRPr="00122878">
        <w:rPr>
          <w:b/>
          <w:sz w:val="32"/>
          <w:szCs w:val="32"/>
        </w:rPr>
        <w:lastRenderedPageBreak/>
        <w:t>ББК 78.3</w:t>
      </w:r>
      <w:r w:rsidR="001572D5">
        <w:rPr>
          <w:b/>
          <w:sz w:val="32"/>
          <w:szCs w:val="32"/>
        </w:rPr>
        <w:t>4</w:t>
      </w:r>
      <w:r w:rsidR="00452034">
        <w:rPr>
          <w:b/>
          <w:sz w:val="32"/>
          <w:szCs w:val="32"/>
        </w:rPr>
        <w:t>8(4Дон</w:t>
      </w:r>
      <w:proofErr w:type="gramStart"/>
      <w:r w:rsidR="00452034">
        <w:rPr>
          <w:b/>
          <w:sz w:val="32"/>
          <w:szCs w:val="32"/>
        </w:rPr>
        <w:t>)я</w:t>
      </w:r>
      <w:proofErr w:type="gramEnd"/>
      <w:r w:rsidR="00452034">
        <w:rPr>
          <w:b/>
          <w:sz w:val="32"/>
          <w:szCs w:val="32"/>
        </w:rPr>
        <w:t>3</w:t>
      </w:r>
    </w:p>
    <w:p w:rsidR="00296296" w:rsidRPr="00122878" w:rsidRDefault="00296296" w:rsidP="002644B7">
      <w:pPr>
        <w:widowControl w:val="0"/>
        <w:ind w:firstLine="938"/>
        <w:rPr>
          <w:b/>
          <w:sz w:val="32"/>
          <w:szCs w:val="32"/>
        </w:rPr>
      </w:pPr>
      <w:r>
        <w:rPr>
          <w:b/>
          <w:sz w:val="32"/>
          <w:szCs w:val="32"/>
        </w:rPr>
        <w:t>Б</w:t>
      </w:r>
      <w:r w:rsidRPr="00122878">
        <w:rPr>
          <w:b/>
          <w:sz w:val="32"/>
          <w:szCs w:val="32"/>
        </w:rPr>
        <w:t>59</w:t>
      </w:r>
    </w:p>
    <w:p w:rsidR="00296296" w:rsidRPr="00122878" w:rsidRDefault="00296296" w:rsidP="00296296">
      <w:pPr>
        <w:rPr>
          <w:b/>
          <w:sz w:val="32"/>
          <w:szCs w:val="32"/>
        </w:rPr>
      </w:pPr>
    </w:p>
    <w:p w:rsidR="00296296" w:rsidRPr="00122878" w:rsidRDefault="00296296" w:rsidP="00296296">
      <w:pPr>
        <w:tabs>
          <w:tab w:val="left" w:pos="960"/>
        </w:tabs>
        <w:ind w:firstLine="871"/>
        <w:jc w:val="both"/>
        <w:rPr>
          <w:sz w:val="32"/>
          <w:szCs w:val="32"/>
        </w:rPr>
      </w:pPr>
      <w:r w:rsidRPr="00122878">
        <w:rPr>
          <w:b/>
          <w:sz w:val="32"/>
          <w:szCs w:val="32"/>
        </w:rPr>
        <w:t>Библиоте</w:t>
      </w:r>
      <w:r>
        <w:rPr>
          <w:b/>
          <w:sz w:val="32"/>
          <w:szCs w:val="32"/>
        </w:rPr>
        <w:t>ки Донецкой Народной Республики</w:t>
      </w:r>
      <w:r w:rsidRPr="00122878">
        <w:rPr>
          <w:b/>
          <w:sz w:val="32"/>
          <w:szCs w:val="32"/>
        </w:rPr>
        <w:t xml:space="preserve"> </w:t>
      </w:r>
      <w:r w:rsidRPr="00122878">
        <w:rPr>
          <w:sz w:val="32"/>
          <w:szCs w:val="32"/>
        </w:rPr>
        <w:t>: стат. сб. 201</w:t>
      </w:r>
      <w:r w:rsidR="005141C0">
        <w:rPr>
          <w:sz w:val="32"/>
          <w:szCs w:val="32"/>
        </w:rPr>
        <w:t>5</w:t>
      </w:r>
      <w:r w:rsidRPr="00122878">
        <w:rPr>
          <w:sz w:val="32"/>
          <w:szCs w:val="32"/>
        </w:rPr>
        <w:t>–201</w:t>
      </w:r>
      <w:r w:rsidR="005141C0">
        <w:rPr>
          <w:sz w:val="32"/>
          <w:szCs w:val="32"/>
        </w:rPr>
        <w:t>6</w:t>
      </w:r>
      <w:r w:rsidRPr="00122878">
        <w:rPr>
          <w:sz w:val="32"/>
          <w:szCs w:val="32"/>
        </w:rPr>
        <w:t xml:space="preserve"> гг. /</w:t>
      </w:r>
      <w:r w:rsidR="001572D5">
        <w:rPr>
          <w:sz w:val="32"/>
          <w:szCs w:val="32"/>
        </w:rPr>
        <w:t xml:space="preserve"> </w:t>
      </w:r>
      <w:proofErr w:type="spellStart"/>
      <w:r w:rsidR="001572D5">
        <w:rPr>
          <w:sz w:val="32"/>
          <w:szCs w:val="32"/>
        </w:rPr>
        <w:t>М-во</w:t>
      </w:r>
      <w:proofErr w:type="spellEnd"/>
      <w:r w:rsidR="001572D5">
        <w:rPr>
          <w:sz w:val="32"/>
          <w:szCs w:val="32"/>
        </w:rPr>
        <w:t xml:space="preserve"> культуры Донецкой Народной Республики, </w:t>
      </w:r>
      <w:r>
        <w:rPr>
          <w:sz w:val="32"/>
          <w:szCs w:val="32"/>
        </w:rPr>
        <w:t>Г</w:t>
      </w:r>
      <w:r w:rsidRPr="00122878">
        <w:rPr>
          <w:sz w:val="32"/>
          <w:szCs w:val="32"/>
        </w:rPr>
        <w:t>УК «Донец</w:t>
      </w:r>
      <w:proofErr w:type="gramStart"/>
      <w:r w:rsidRPr="00122878">
        <w:rPr>
          <w:sz w:val="32"/>
          <w:szCs w:val="32"/>
        </w:rPr>
        <w:t>.</w:t>
      </w:r>
      <w:proofErr w:type="gramEnd"/>
      <w:r w:rsidRPr="00122878">
        <w:rPr>
          <w:sz w:val="32"/>
          <w:szCs w:val="32"/>
        </w:rPr>
        <w:t xml:space="preserve"> </w:t>
      </w:r>
      <w:proofErr w:type="spellStart"/>
      <w:proofErr w:type="gramStart"/>
      <w:r w:rsidRPr="00122878">
        <w:rPr>
          <w:sz w:val="32"/>
          <w:szCs w:val="32"/>
        </w:rPr>
        <w:t>р</w:t>
      </w:r>
      <w:proofErr w:type="gramEnd"/>
      <w:r w:rsidRPr="00122878">
        <w:rPr>
          <w:sz w:val="32"/>
          <w:szCs w:val="32"/>
        </w:rPr>
        <w:t>есп</w:t>
      </w:r>
      <w:proofErr w:type="spellEnd"/>
      <w:r w:rsidRPr="00122878">
        <w:rPr>
          <w:sz w:val="32"/>
          <w:szCs w:val="32"/>
        </w:rPr>
        <w:t xml:space="preserve">. </w:t>
      </w:r>
      <w:proofErr w:type="spellStart"/>
      <w:r w:rsidRPr="00122878">
        <w:rPr>
          <w:sz w:val="32"/>
          <w:szCs w:val="32"/>
        </w:rPr>
        <w:t>универс</w:t>
      </w:r>
      <w:proofErr w:type="spellEnd"/>
      <w:r w:rsidRPr="00122878">
        <w:rPr>
          <w:sz w:val="32"/>
          <w:szCs w:val="32"/>
        </w:rPr>
        <w:t xml:space="preserve">. </w:t>
      </w:r>
      <w:proofErr w:type="spellStart"/>
      <w:r w:rsidRPr="00122878">
        <w:rPr>
          <w:sz w:val="32"/>
          <w:szCs w:val="32"/>
        </w:rPr>
        <w:t>науч</w:t>
      </w:r>
      <w:proofErr w:type="spellEnd"/>
      <w:r w:rsidRPr="00122878">
        <w:rPr>
          <w:sz w:val="32"/>
          <w:szCs w:val="32"/>
        </w:rPr>
        <w:t>. б-ка</w:t>
      </w:r>
      <w:r w:rsidR="00B038B3">
        <w:rPr>
          <w:sz w:val="32"/>
          <w:szCs w:val="32"/>
        </w:rPr>
        <w:t xml:space="preserve"> им. Н.</w:t>
      </w:r>
      <w:r w:rsidRPr="00122878">
        <w:rPr>
          <w:sz w:val="32"/>
          <w:szCs w:val="32"/>
        </w:rPr>
        <w:t>К. Крупской» ; сос</w:t>
      </w:r>
      <w:r w:rsidR="00B5080E">
        <w:rPr>
          <w:sz w:val="32"/>
          <w:szCs w:val="32"/>
        </w:rPr>
        <w:t xml:space="preserve">т. </w:t>
      </w:r>
      <w:r w:rsidR="000F179E">
        <w:rPr>
          <w:sz w:val="32"/>
          <w:szCs w:val="32"/>
        </w:rPr>
        <w:t>Е.</w:t>
      </w:r>
      <w:r w:rsidRPr="00122878">
        <w:rPr>
          <w:sz w:val="32"/>
          <w:szCs w:val="32"/>
        </w:rPr>
        <w:t>А. Соколова. – Донецк, 201</w:t>
      </w:r>
      <w:r w:rsidR="005141C0">
        <w:rPr>
          <w:sz w:val="32"/>
          <w:szCs w:val="32"/>
        </w:rPr>
        <w:t>7</w:t>
      </w:r>
      <w:r w:rsidRPr="00122878">
        <w:rPr>
          <w:sz w:val="32"/>
          <w:szCs w:val="32"/>
        </w:rPr>
        <w:t>. –</w:t>
      </w:r>
      <w:r w:rsidR="00CE2C02">
        <w:rPr>
          <w:sz w:val="32"/>
          <w:szCs w:val="32"/>
        </w:rPr>
        <w:t xml:space="preserve"> </w:t>
      </w:r>
      <w:r w:rsidR="00391980" w:rsidRPr="0034743A">
        <w:rPr>
          <w:sz w:val="32"/>
          <w:szCs w:val="32"/>
        </w:rPr>
        <w:t>30</w:t>
      </w:r>
      <w:r w:rsidR="000F179E" w:rsidRPr="0034743A">
        <w:rPr>
          <w:sz w:val="32"/>
          <w:szCs w:val="32"/>
        </w:rPr>
        <w:t xml:space="preserve"> </w:t>
      </w:r>
      <w:r w:rsidRPr="0034743A">
        <w:rPr>
          <w:sz w:val="32"/>
          <w:szCs w:val="32"/>
        </w:rPr>
        <w:t>с.</w:t>
      </w:r>
    </w:p>
    <w:p w:rsidR="00296296" w:rsidRPr="00122878" w:rsidRDefault="00296296" w:rsidP="00296296">
      <w:pPr>
        <w:tabs>
          <w:tab w:val="left" w:pos="960"/>
        </w:tabs>
        <w:rPr>
          <w:sz w:val="32"/>
          <w:szCs w:val="32"/>
        </w:rPr>
      </w:pPr>
    </w:p>
    <w:p w:rsidR="003D1FB7" w:rsidRPr="00391980" w:rsidRDefault="007F3A3C" w:rsidP="003D1FB7">
      <w:pPr>
        <w:ind w:firstLine="720"/>
        <w:jc w:val="both"/>
        <w:rPr>
          <w:sz w:val="32"/>
          <w:szCs w:val="32"/>
        </w:rPr>
      </w:pPr>
      <w:r w:rsidRPr="00391980">
        <w:rPr>
          <w:sz w:val="32"/>
          <w:szCs w:val="32"/>
        </w:rPr>
        <w:t>Е</w:t>
      </w:r>
      <w:r w:rsidR="003D1FB7" w:rsidRPr="00391980">
        <w:rPr>
          <w:sz w:val="32"/>
          <w:szCs w:val="32"/>
        </w:rPr>
        <w:t xml:space="preserve">жегодный статистический сборник </w:t>
      </w:r>
      <w:r w:rsidRPr="00391980">
        <w:rPr>
          <w:sz w:val="32"/>
          <w:szCs w:val="32"/>
        </w:rPr>
        <w:t>отражает</w:t>
      </w:r>
      <w:r w:rsidR="003D1FB7" w:rsidRPr="00391980">
        <w:rPr>
          <w:sz w:val="32"/>
          <w:szCs w:val="32"/>
        </w:rPr>
        <w:t xml:space="preserve"> цифровые показатели и анализ деятельности</w:t>
      </w:r>
      <w:r w:rsidR="00CE2C02" w:rsidRPr="00391980">
        <w:rPr>
          <w:sz w:val="32"/>
          <w:szCs w:val="32"/>
        </w:rPr>
        <w:t xml:space="preserve"> </w:t>
      </w:r>
      <w:r w:rsidR="003D1FB7" w:rsidRPr="00391980">
        <w:rPr>
          <w:sz w:val="32"/>
          <w:szCs w:val="32"/>
        </w:rPr>
        <w:t xml:space="preserve">общедоступных (публичных) библиотек городов и районов, которые входят в сферу управления Министерства культуры Донецкой Народной Республики </w:t>
      </w:r>
      <w:r w:rsidRPr="00391980">
        <w:rPr>
          <w:sz w:val="32"/>
          <w:szCs w:val="32"/>
        </w:rPr>
        <w:t xml:space="preserve">по итогам работы </w:t>
      </w:r>
      <w:r w:rsidR="003D1FB7" w:rsidRPr="00391980">
        <w:rPr>
          <w:sz w:val="32"/>
          <w:szCs w:val="32"/>
        </w:rPr>
        <w:t>в 201</w:t>
      </w:r>
      <w:r w:rsidRPr="00391980">
        <w:rPr>
          <w:sz w:val="32"/>
          <w:szCs w:val="32"/>
        </w:rPr>
        <w:t>6</w:t>
      </w:r>
      <w:r w:rsidR="003D1FB7" w:rsidRPr="00391980">
        <w:rPr>
          <w:sz w:val="32"/>
          <w:szCs w:val="32"/>
        </w:rPr>
        <w:t xml:space="preserve"> год</w:t>
      </w:r>
      <w:r w:rsidR="00541850" w:rsidRPr="00391980">
        <w:rPr>
          <w:sz w:val="32"/>
          <w:szCs w:val="32"/>
        </w:rPr>
        <w:t>у</w:t>
      </w:r>
      <w:r w:rsidR="003D1FB7" w:rsidRPr="00391980">
        <w:rPr>
          <w:sz w:val="32"/>
          <w:szCs w:val="32"/>
        </w:rPr>
        <w:t>. О республиканских библиотеках и библиотеках других ведом</w:t>
      </w:r>
      <w:proofErr w:type="gramStart"/>
      <w:r w:rsidR="003D1FB7" w:rsidRPr="00391980">
        <w:rPr>
          <w:sz w:val="32"/>
          <w:szCs w:val="32"/>
        </w:rPr>
        <w:t>ств пр</w:t>
      </w:r>
      <w:proofErr w:type="gramEnd"/>
      <w:r w:rsidR="003D1FB7" w:rsidRPr="00391980">
        <w:rPr>
          <w:sz w:val="32"/>
          <w:szCs w:val="32"/>
        </w:rPr>
        <w:t>иведены только основные сведения об их количестве, фондах, обслуженных пользователях, выдаче документов и библиотечных кадрах. Основой для сборника стали показатели, отраженные в формах государственной статистической отчетности 6-нк, 80-а-рик, отчете «Организаци</w:t>
      </w:r>
      <w:r w:rsidR="00CE2C02" w:rsidRPr="00391980">
        <w:rPr>
          <w:sz w:val="32"/>
          <w:szCs w:val="32"/>
        </w:rPr>
        <w:t>я</w:t>
      </w:r>
      <w:r w:rsidR="003D1FB7" w:rsidRPr="00391980">
        <w:rPr>
          <w:sz w:val="32"/>
          <w:szCs w:val="32"/>
        </w:rPr>
        <w:t xml:space="preserve"> библиотечного обслуживания на</w:t>
      </w:r>
      <w:r w:rsidRPr="00391980">
        <w:rPr>
          <w:sz w:val="32"/>
          <w:szCs w:val="32"/>
        </w:rPr>
        <w:t>селения города (района)» за 2016</w:t>
      </w:r>
      <w:r w:rsidR="003D1FB7" w:rsidRPr="00391980">
        <w:rPr>
          <w:sz w:val="32"/>
          <w:szCs w:val="32"/>
        </w:rPr>
        <w:t xml:space="preserve"> год.</w:t>
      </w:r>
    </w:p>
    <w:p w:rsidR="003D1FB7" w:rsidRPr="00391980" w:rsidRDefault="003D1FB7" w:rsidP="003D1FB7">
      <w:pPr>
        <w:ind w:firstLine="720"/>
        <w:jc w:val="both"/>
        <w:rPr>
          <w:sz w:val="32"/>
          <w:szCs w:val="32"/>
        </w:rPr>
      </w:pPr>
      <w:r w:rsidRPr="00391980">
        <w:rPr>
          <w:sz w:val="32"/>
          <w:szCs w:val="32"/>
        </w:rPr>
        <w:t>Статистический сборник</w:t>
      </w:r>
      <w:r w:rsidRPr="00391980">
        <w:rPr>
          <w:b/>
          <w:sz w:val="32"/>
          <w:szCs w:val="32"/>
        </w:rPr>
        <w:t xml:space="preserve"> </w:t>
      </w:r>
      <w:r w:rsidRPr="00391980">
        <w:rPr>
          <w:sz w:val="32"/>
          <w:szCs w:val="32"/>
        </w:rPr>
        <w:t xml:space="preserve">адресован библиотечным работникам, начальникам отделов (управлений) культуры, руководителям администраций городов и районов </w:t>
      </w:r>
      <w:r w:rsidR="007262E2">
        <w:rPr>
          <w:sz w:val="32"/>
          <w:szCs w:val="32"/>
        </w:rPr>
        <w:t>р</w:t>
      </w:r>
      <w:r w:rsidRPr="00391980">
        <w:rPr>
          <w:sz w:val="32"/>
          <w:szCs w:val="32"/>
        </w:rPr>
        <w:t>еспублики.</w:t>
      </w:r>
    </w:p>
    <w:p w:rsidR="003D1FB7" w:rsidRPr="006915CF" w:rsidRDefault="003D1FB7" w:rsidP="003D1FB7">
      <w:pPr>
        <w:ind w:firstLine="567"/>
        <w:jc w:val="both"/>
        <w:rPr>
          <w:sz w:val="28"/>
          <w:szCs w:val="28"/>
        </w:rPr>
      </w:pPr>
    </w:p>
    <w:p w:rsidR="00296296" w:rsidRDefault="003D1FB7" w:rsidP="00296296">
      <w:pPr>
        <w:tabs>
          <w:tab w:val="left" w:pos="960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="00755871">
        <w:rPr>
          <w:sz w:val="32"/>
          <w:szCs w:val="32"/>
        </w:rPr>
        <w:tab/>
      </w:r>
      <w:r w:rsidR="00755871">
        <w:rPr>
          <w:sz w:val="32"/>
          <w:szCs w:val="32"/>
        </w:rPr>
        <w:tab/>
        <w:t>Составитель:</w:t>
      </w:r>
      <w:r w:rsidR="00755871">
        <w:rPr>
          <w:sz w:val="32"/>
          <w:szCs w:val="32"/>
        </w:rPr>
        <w:tab/>
      </w:r>
      <w:r w:rsidR="00755871">
        <w:rPr>
          <w:sz w:val="32"/>
          <w:szCs w:val="32"/>
        </w:rPr>
        <w:tab/>
      </w:r>
      <w:r w:rsidR="00755871">
        <w:rPr>
          <w:sz w:val="32"/>
          <w:szCs w:val="32"/>
        </w:rPr>
        <w:tab/>
      </w:r>
      <w:r w:rsidR="00755871">
        <w:rPr>
          <w:sz w:val="32"/>
          <w:szCs w:val="32"/>
        </w:rPr>
        <w:tab/>
      </w:r>
      <w:r w:rsidR="00755871">
        <w:rPr>
          <w:sz w:val="32"/>
          <w:szCs w:val="32"/>
        </w:rPr>
        <w:tab/>
        <w:t>Е.</w:t>
      </w:r>
      <w:r w:rsidR="00296296" w:rsidRPr="00122878">
        <w:rPr>
          <w:sz w:val="32"/>
          <w:szCs w:val="32"/>
        </w:rPr>
        <w:t xml:space="preserve">А. Соколова </w:t>
      </w:r>
    </w:p>
    <w:p w:rsidR="00B5080E" w:rsidRPr="003D1FB7" w:rsidRDefault="00B5080E" w:rsidP="00296296">
      <w:pPr>
        <w:tabs>
          <w:tab w:val="left" w:pos="960"/>
        </w:tabs>
        <w:rPr>
          <w:sz w:val="22"/>
          <w:szCs w:val="22"/>
        </w:rPr>
      </w:pPr>
    </w:p>
    <w:p w:rsidR="00B5080E" w:rsidRPr="00122878" w:rsidRDefault="00B5080E" w:rsidP="00296296">
      <w:pPr>
        <w:tabs>
          <w:tab w:val="left" w:pos="96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Редактор: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755871">
        <w:rPr>
          <w:sz w:val="32"/>
          <w:szCs w:val="32"/>
        </w:rPr>
        <w:t>О.</w:t>
      </w:r>
      <w:r w:rsidR="004515ED">
        <w:rPr>
          <w:sz w:val="32"/>
          <w:szCs w:val="32"/>
        </w:rPr>
        <w:t xml:space="preserve">А. </w:t>
      </w:r>
      <w:proofErr w:type="spellStart"/>
      <w:r w:rsidR="004515ED">
        <w:rPr>
          <w:sz w:val="32"/>
          <w:szCs w:val="32"/>
        </w:rPr>
        <w:t>Пинзон</w:t>
      </w:r>
      <w:proofErr w:type="spellEnd"/>
    </w:p>
    <w:p w:rsidR="00296296" w:rsidRPr="003D1FB7" w:rsidRDefault="00296296" w:rsidP="00296296">
      <w:pPr>
        <w:tabs>
          <w:tab w:val="left" w:pos="960"/>
        </w:tabs>
        <w:rPr>
          <w:sz w:val="22"/>
          <w:szCs w:val="22"/>
        </w:rPr>
      </w:pPr>
    </w:p>
    <w:p w:rsidR="00296296" w:rsidRPr="00122878" w:rsidRDefault="00296296" w:rsidP="00296296">
      <w:pPr>
        <w:tabs>
          <w:tab w:val="left" w:pos="960"/>
        </w:tabs>
        <w:rPr>
          <w:sz w:val="32"/>
          <w:szCs w:val="32"/>
        </w:rPr>
      </w:pPr>
      <w:r w:rsidRPr="00122878">
        <w:rPr>
          <w:sz w:val="32"/>
          <w:szCs w:val="32"/>
        </w:rPr>
        <w:tab/>
      </w:r>
      <w:r w:rsidRPr="00122878">
        <w:rPr>
          <w:sz w:val="32"/>
          <w:szCs w:val="32"/>
        </w:rPr>
        <w:tab/>
      </w:r>
      <w:r w:rsidRPr="00122878">
        <w:rPr>
          <w:sz w:val="32"/>
          <w:szCs w:val="32"/>
        </w:rPr>
        <w:tab/>
        <w:t>Нау</w:t>
      </w:r>
      <w:r w:rsidR="005141C0">
        <w:rPr>
          <w:sz w:val="32"/>
          <w:szCs w:val="32"/>
        </w:rPr>
        <w:t>чный редактор:</w:t>
      </w:r>
      <w:r w:rsidR="005141C0">
        <w:rPr>
          <w:sz w:val="32"/>
          <w:szCs w:val="32"/>
        </w:rPr>
        <w:tab/>
      </w:r>
      <w:r w:rsidR="005141C0">
        <w:rPr>
          <w:sz w:val="32"/>
          <w:szCs w:val="32"/>
        </w:rPr>
        <w:tab/>
      </w:r>
      <w:r w:rsidR="005141C0">
        <w:rPr>
          <w:sz w:val="32"/>
          <w:szCs w:val="32"/>
        </w:rPr>
        <w:tab/>
      </w:r>
      <w:r w:rsidR="005141C0">
        <w:rPr>
          <w:sz w:val="32"/>
          <w:szCs w:val="32"/>
        </w:rPr>
        <w:tab/>
        <w:t>О.В. Потапова</w:t>
      </w:r>
    </w:p>
    <w:p w:rsidR="00296296" w:rsidRPr="003D1FB7" w:rsidRDefault="00296296" w:rsidP="00296296">
      <w:pPr>
        <w:tabs>
          <w:tab w:val="left" w:pos="960"/>
        </w:tabs>
        <w:rPr>
          <w:sz w:val="22"/>
          <w:szCs w:val="22"/>
        </w:rPr>
      </w:pPr>
    </w:p>
    <w:p w:rsidR="00296296" w:rsidRPr="00122878" w:rsidRDefault="00296296" w:rsidP="00296296">
      <w:pPr>
        <w:tabs>
          <w:tab w:val="left" w:pos="960"/>
        </w:tabs>
        <w:rPr>
          <w:sz w:val="32"/>
          <w:szCs w:val="32"/>
        </w:rPr>
      </w:pPr>
      <w:r w:rsidRPr="00122878">
        <w:rPr>
          <w:sz w:val="32"/>
          <w:szCs w:val="32"/>
        </w:rPr>
        <w:tab/>
      </w:r>
      <w:r w:rsidRPr="00122878">
        <w:rPr>
          <w:sz w:val="32"/>
          <w:szCs w:val="32"/>
        </w:rPr>
        <w:tab/>
      </w:r>
      <w:r w:rsidRPr="00122878">
        <w:rPr>
          <w:sz w:val="32"/>
          <w:szCs w:val="32"/>
        </w:rPr>
        <w:tab/>
      </w:r>
      <w:proofErr w:type="gramStart"/>
      <w:r w:rsidRPr="00122878">
        <w:rPr>
          <w:sz w:val="32"/>
          <w:szCs w:val="32"/>
        </w:rPr>
        <w:t>Ответ</w:t>
      </w:r>
      <w:r w:rsidR="00B5080E">
        <w:rPr>
          <w:sz w:val="32"/>
          <w:szCs w:val="32"/>
        </w:rPr>
        <w:t>ственный за выпуск:</w:t>
      </w:r>
      <w:proofErr w:type="gramEnd"/>
      <w:r w:rsidR="00B5080E">
        <w:rPr>
          <w:sz w:val="32"/>
          <w:szCs w:val="32"/>
        </w:rPr>
        <w:tab/>
      </w:r>
      <w:r w:rsidR="00B5080E">
        <w:rPr>
          <w:sz w:val="32"/>
          <w:szCs w:val="32"/>
        </w:rPr>
        <w:tab/>
        <w:t>И.А. Горбатов</w:t>
      </w:r>
      <w:r>
        <w:rPr>
          <w:sz w:val="32"/>
          <w:szCs w:val="32"/>
        </w:rPr>
        <w:t xml:space="preserve"> </w:t>
      </w:r>
    </w:p>
    <w:p w:rsidR="00296296" w:rsidRPr="003D1FB7" w:rsidRDefault="00296296" w:rsidP="00296296">
      <w:pPr>
        <w:tabs>
          <w:tab w:val="left" w:pos="960"/>
        </w:tabs>
        <w:rPr>
          <w:sz w:val="22"/>
          <w:szCs w:val="22"/>
        </w:rPr>
      </w:pPr>
    </w:p>
    <w:p w:rsidR="00296296" w:rsidRPr="00122878" w:rsidRDefault="00296296" w:rsidP="00296296">
      <w:pPr>
        <w:tabs>
          <w:tab w:val="left" w:pos="960"/>
        </w:tabs>
        <w:rPr>
          <w:sz w:val="32"/>
          <w:szCs w:val="32"/>
        </w:rPr>
      </w:pPr>
    </w:p>
    <w:p w:rsidR="002644B7" w:rsidRDefault="0071759B" w:rsidP="0071759B">
      <w:pPr>
        <w:tabs>
          <w:tab w:val="left" w:pos="960"/>
        </w:tabs>
        <w:ind w:firstLine="10452"/>
        <w:rPr>
          <w:sz w:val="32"/>
          <w:szCs w:val="32"/>
        </w:rPr>
        <w:sectPr w:rsidR="002644B7" w:rsidSect="00391980">
          <w:footnotePr>
            <w:numFmt w:val="chicago"/>
          </w:footnotePr>
          <w:type w:val="continuous"/>
          <w:pgSz w:w="16838" w:h="11906" w:orient="landscape" w:code="9"/>
          <w:pgMar w:top="851" w:right="1134" w:bottom="851" w:left="1134" w:header="454" w:footer="340" w:gutter="0"/>
          <w:pgNumType w:start="2"/>
          <w:cols w:space="708"/>
          <w:docGrid w:linePitch="360"/>
        </w:sectPr>
      </w:pPr>
      <w:r>
        <w:rPr>
          <w:sz w:val="32"/>
          <w:szCs w:val="32"/>
        </w:rPr>
        <w:t xml:space="preserve">© ГУК </w:t>
      </w:r>
      <w:r w:rsidR="00296296" w:rsidRPr="00253A06">
        <w:rPr>
          <w:sz w:val="32"/>
          <w:szCs w:val="32"/>
        </w:rPr>
        <w:t>ДРУНБ, 201</w:t>
      </w:r>
      <w:r w:rsidR="005141C0">
        <w:rPr>
          <w:sz w:val="32"/>
          <w:szCs w:val="32"/>
        </w:rPr>
        <w:t>7</w:t>
      </w:r>
    </w:p>
    <w:p w:rsidR="00815B3A" w:rsidRDefault="002644B7" w:rsidP="002644B7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br w:type="page"/>
      </w:r>
      <w:bookmarkStart w:id="0" w:name="_Toc447896975"/>
    </w:p>
    <w:p w:rsidR="00815B3A" w:rsidRPr="00FE4710" w:rsidRDefault="00815B3A" w:rsidP="00FE4710">
      <w:pPr>
        <w:spacing w:line="228" w:lineRule="auto"/>
        <w:ind w:firstLine="567"/>
        <w:jc w:val="both"/>
        <w:rPr>
          <w:sz w:val="32"/>
          <w:szCs w:val="32"/>
        </w:rPr>
      </w:pPr>
      <w:proofErr w:type="gramStart"/>
      <w:r w:rsidRPr="00FE4710">
        <w:rPr>
          <w:sz w:val="32"/>
          <w:szCs w:val="32"/>
        </w:rPr>
        <w:lastRenderedPageBreak/>
        <w:t xml:space="preserve">На начало 2017 г. на территории Донецкой Народной Республики (далее </w:t>
      </w:r>
      <w:r w:rsidR="007262E2" w:rsidRPr="004F1CE1">
        <w:rPr>
          <w:sz w:val="32"/>
          <w:szCs w:val="32"/>
        </w:rPr>
        <w:t>–</w:t>
      </w:r>
      <w:r w:rsidR="007262E2" w:rsidRPr="00FE4710">
        <w:rPr>
          <w:sz w:val="32"/>
          <w:szCs w:val="32"/>
        </w:rPr>
        <w:t xml:space="preserve"> </w:t>
      </w:r>
      <w:r w:rsidRPr="00FE4710">
        <w:rPr>
          <w:sz w:val="32"/>
          <w:szCs w:val="32"/>
        </w:rPr>
        <w:t>ДНР) функционирует 958 библиотек различных систем и ведомств, в</w:t>
      </w:r>
      <w:r w:rsidRPr="00FE4710">
        <w:rPr>
          <w:color w:val="FF0000"/>
          <w:sz w:val="32"/>
          <w:szCs w:val="32"/>
        </w:rPr>
        <w:t xml:space="preserve"> </w:t>
      </w:r>
      <w:r w:rsidRPr="00FE4710">
        <w:rPr>
          <w:sz w:val="32"/>
          <w:szCs w:val="32"/>
        </w:rPr>
        <w:t>т. ч. 596 библиотек образовательных учреждений, из них 477 – общеобразовательные, 100 – средние профессиональные, 19 – высшие профессиональные; 20 – профсоюзные и библиотеки предприятий, 34 – технические, 26 – медицинские, 1 – общественная, 43 – специальные.</w:t>
      </w:r>
      <w:proofErr w:type="gramEnd"/>
      <w:r w:rsidRPr="00FE4710">
        <w:rPr>
          <w:sz w:val="32"/>
          <w:szCs w:val="32"/>
        </w:rPr>
        <w:t xml:space="preserve"> В сферу управления Министерства культуры Донецкой Народной Республики входят 23</w:t>
      </w:r>
      <w:r w:rsidR="00CC4740" w:rsidRPr="00FE4710">
        <w:rPr>
          <w:sz w:val="32"/>
          <w:szCs w:val="32"/>
        </w:rPr>
        <w:t>8</w:t>
      </w:r>
      <w:r w:rsidRPr="00FE4710">
        <w:rPr>
          <w:sz w:val="32"/>
          <w:szCs w:val="32"/>
        </w:rPr>
        <w:t xml:space="preserve"> библиотек, из них 3 – республиканские, 49 специализированные библиотеки для детей, 2 – для юношества, 86 библиотек находятся в сельской местности. Для обслуживания пользователей юношеского возраста, кроме </w:t>
      </w:r>
      <w:r w:rsidR="00CC4740" w:rsidRPr="00FE4710">
        <w:rPr>
          <w:sz w:val="32"/>
          <w:szCs w:val="32"/>
        </w:rPr>
        <w:t xml:space="preserve">2 </w:t>
      </w:r>
      <w:r w:rsidRPr="00FE4710">
        <w:rPr>
          <w:sz w:val="32"/>
          <w:szCs w:val="32"/>
        </w:rPr>
        <w:t>специализированных библиотек, организовано 2 отдела, 8 абонем</w:t>
      </w:r>
      <w:r w:rsidR="00AC650E" w:rsidRPr="00FE4710">
        <w:rPr>
          <w:sz w:val="32"/>
          <w:szCs w:val="32"/>
        </w:rPr>
        <w:t xml:space="preserve">ентов, 22 кафедры, выделена 71 </w:t>
      </w:r>
      <w:r w:rsidRPr="00FE4710">
        <w:rPr>
          <w:sz w:val="32"/>
          <w:szCs w:val="32"/>
        </w:rPr>
        <w:t>групп</w:t>
      </w:r>
      <w:r w:rsidR="00AC650E" w:rsidRPr="00FE4710">
        <w:rPr>
          <w:sz w:val="32"/>
          <w:szCs w:val="32"/>
        </w:rPr>
        <w:t>а</w:t>
      </w:r>
      <w:r w:rsidRPr="00FE4710">
        <w:rPr>
          <w:sz w:val="32"/>
          <w:szCs w:val="32"/>
        </w:rPr>
        <w:t>.</w:t>
      </w:r>
      <w:r w:rsidR="00AC650E" w:rsidRPr="00FE4710">
        <w:rPr>
          <w:sz w:val="32"/>
          <w:szCs w:val="32"/>
        </w:rPr>
        <w:t xml:space="preserve"> </w:t>
      </w:r>
      <w:r w:rsidR="005222A0" w:rsidRPr="00FE4710">
        <w:rPr>
          <w:sz w:val="32"/>
          <w:szCs w:val="32"/>
        </w:rPr>
        <w:t xml:space="preserve">С целью расширения </w:t>
      </w:r>
      <w:r w:rsidR="009C5BEB" w:rsidRPr="00FE4710">
        <w:rPr>
          <w:sz w:val="32"/>
          <w:szCs w:val="32"/>
        </w:rPr>
        <w:t xml:space="preserve">библиотечного пространства организована работа 128 пунктов </w:t>
      </w:r>
      <w:proofErr w:type="spellStart"/>
      <w:r w:rsidR="009C5BEB" w:rsidRPr="00FE4710">
        <w:rPr>
          <w:sz w:val="32"/>
          <w:szCs w:val="32"/>
        </w:rPr>
        <w:t>внестационарного</w:t>
      </w:r>
      <w:proofErr w:type="spellEnd"/>
      <w:r w:rsidR="009C5BEB" w:rsidRPr="00FE4710">
        <w:rPr>
          <w:sz w:val="32"/>
          <w:szCs w:val="32"/>
        </w:rPr>
        <w:t xml:space="preserve"> обслуживания</w:t>
      </w:r>
      <w:r w:rsidR="00DC2A85" w:rsidRPr="00FE4710">
        <w:rPr>
          <w:sz w:val="32"/>
          <w:szCs w:val="32"/>
        </w:rPr>
        <w:t>, в т. ч. 58 пунктов библиотечного обслуживания, 70 передвижных читальных залов. Их количество увеличилось на 8 единиц. Ветераны Великой Отечественной войны, ветераны труда, инвалиды и другие категории пользователей, не имеющ</w:t>
      </w:r>
      <w:r w:rsidR="007262E2" w:rsidRPr="00FE4710">
        <w:rPr>
          <w:sz w:val="32"/>
          <w:szCs w:val="32"/>
        </w:rPr>
        <w:t>и</w:t>
      </w:r>
      <w:r w:rsidR="007262E2" w:rsidRPr="004F1CE1">
        <w:rPr>
          <w:sz w:val="32"/>
          <w:szCs w:val="32"/>
        </w:rPr>
        <w:t>е</w:t>
      </w:r>
      <w:r w:rsidR="00DC2A85" w:rsidRPr="00FE4710">
        <w:rPr>
          <w:sz w:val="32"/>
          <w:szCs w:val="32"/>
        </w:rPr>
        <w:t xml:space="preserve"> возможности самостоятельно посещать библиотеки, обслуживаются с помощью книгонош-волонтеров, их количество в отчетном году достигло 400 человек, что больше предыдущего года на 46 человек.</w:t>
      </w:r>
    </w:p>
    <w:p w:rsidR="00CC0D4F" w:rsidRPr="00FE4710" w:rsidRDefault="00D36758" w:rsidP="00FE4710">
      <w:pPr>
        <w:spacing w:line="228" w:lineRule="auto"/>
        <w:ind w:firstLine="709"/>
        <w:jc w:val="both"/>
        <w:rPr>
          <w:sz w:val="32"/>
          <w:szCs w:val="32"/>
        </w:rPr>
      </w:pPr>
      <w:r w:rsidRPr="00FE4710">
        <w:rPr>
          <w:sz w:val="32"/>
          <w:szCs w:val="32"/>
        </w:rPr>
        <w:t xml:space="preserve">По сравнению с предыдущим годом сеть всех систем и ведомств уменьшилась на 8 единиц, в разной степени это коснулось всех </w:t>
      </w:r>
      <w:r w:rsidR="003C723B" w:rsidRPr="00FE4710">
        <w:rPr>
          <w:sz w:val="32"/>
          <w:szCs w:val="32"/>
        </w:rPr>
        <w:t xml:space="preserve">ведомственных </w:t>
      </w:r>
      <w:r w:rsidRPr="00FE4710">
        <w:rPr>
          <w:sz w:val="32"/>
          <w:szCs w:val="32"/>
        </w:rPr>
        <w:t xml:space="preserve">библиотек, наиболее ощутимы потери </w:t>
      </w:r>
      <w:r w:rsidR="005235A8" w:rsidRPr="00FE4710">
        <w:rPr>
          <w:sz w:val="32"/>
          <w:szCs w:val="32"/>
        </w:rPr>
        <w:t xml:space="preserve">в сети </w:t>
      </w:r>
      <w:r w:rsidRPr="00FE4710">
        <w:rPr>
          <w:sz w:val="32"/>
          <w:szCs w:val="32"/>
        </w:rPr>
        <w:t>специальных</w:t>
      </w:r>
      <w:r w:rsidR="00436ABD" w:rsidRPr="00FE4710">
        <w:rPr>
          <w:sz w:val="32"/>
          <w:szCs w:val="32"/>
        </w:rPr>
        <w:t xml:space="preserve"> и специализированных</w:t>
      </w:r>
      <w:r w:rsidRPr="00FE4710">
        <w:rPr>
          <w:sz w:val="32"/>
          <w:szCs w:val="32"/>
        </w:rPr>
        <w:t xml:space="preserve"> библиотек</w:t>
      </w:r>
      <w:r w:rsidR="005235A8" w:rsidRPr="00FE4710">
        <w:rPr>
          <w:sz w:val="32"/>
          <w:szCs w:val="32"/>
        </w:rPr>
        <w:t xml:space="preserve"> (</w:t>
      </w:r>
      <w:r w:rsidRPr="00FE4710">
        <w:rPr>
          <w:sz w:val="32"/>
          <w:szCs w:val="32"/>
        </w:rPr>
        <w:t>профсоюзные</w:t>
      </w:r>
      <w:r w:rsidR="005235A8" w:rsidRPr="00FE4710">
        <w:rPr>
          <w:sz w:val="32"/>
          <w:szCs w:val="32"/>
        </w:rPr>
        <w:t xml:space="preserve">, библиотеки предприятий, технические, медицинские). </w:t>
      </w:r>
      <w:r w:rsidR="005B3C7B" w:rsidRPr="00FE4710">
        <w:rPr>
          <w:sz w:val="32"/>
          <w:szCs w:val="32"/>
        </w:rPr>
        <w:t>Изменения в сети библиотек образовательных учреждений более всего зафиксированы в г. Донецке, где выявлено 4 библиотеки высшего и среднего профес</w:t>
      </w:r>
      <w:r w:rsidR="000834E2" w:rsidRPr="00FE4710">
        <w:rPr>
          <w:sz w:val="32"/>
          <w:szCs w:val="32"/>
        </w:rPr>
        <w:t xml:space="preserve">сионального образования, </w:t>
      </w:r>
      <w:proofErr w:type="gramStart"/>
      <w:r w:rsidR="000834E2" w:rsidRPr="00FE4710">
        <w:rPr>
          <w:sz w:val="32"/>
          <w:szCs w:val="32"/>
        </w:rPr>
        <w:t>закрыт</w:t>
      </w:r>
      <w:r w:rsidR="000834E2" w:rsidRPr="004F1CE1">
        <w:rPr>
          <w:sz w:val="32"/>
          <w:szCs w:val="32"/>
        </w:rPr>
        <w:t>а</w:t>
      </w:r>
      <w:proofErr w:type="gramEnd"/>
      <w:r w:rsidR="005B3C7B" w:rsidRPr="00FE4710">
        <w:rPr>
          <w:sz w:val="32"/>
          <w:szCs w:val="32"/>
        </w:rPr>
        <w:t xml:space="preserve"> 1 библиотека </w:t>
      </w:r>
      <w:r w:rsidR="00CD1C6A" w:rsidRPr="00FE4710">
        <w:rPr>
          <w:sz w:val="32"/>
          <w:szCs w:val="32"/>
        </w:rPr>
        <w:t>среднего профессионального уровня, 4 – общеобразовательных организаций</w:t>
      </w:r>
      <w:r w:rsidR="003C723B" w:rsidRPr="00FE4710">
        <w:rPr>
          <w:sz w:val="32"/>
          <w:szCs w:val="32"/>
        </w:rPr>
        <w:t xml:space="preserve">. </w:t>
      </w:r>
      <w:r w:rsidR="00C05997" w:rsidRPr="00FE4710">
        <w:rPr>
          <w:sz w:val="32"/>
          <w:szCs w:val="32"/>
        </w:rPr>
        <w:t>Сеть публичных (общедоступных) библиотек увеличилась на одну единицу</w:t>
      </w:r>
      <w:r w:rsidR="003C723B" w:rsidRPr="00FE4710">
        <w:rPr>
          <w:sz w:val="32"/>
          <w:szCs w:val="32"/>
        </w:rPr>
        <w:t xml:space="preserve">. В </w:t>
      </w:r>
      <w:proofErr w:type="spellStart"/>
      <w:r w:rsidR="003C723B" w:rsidRPr="00FE4710">
        <w:rPr>
          <w:sz w:val="32"/>
          <w:szCs w:val="32"/>
        </w:rPr>
        <w:t>пгт</w:t>
      </w:r>
      <w:proofErr w:type="spellEnd"/>
      <w:r w:rsidR="003C723B" w:rsidRPr="00FE4710">
        <w:rPr>
          <w:sz w:val="32"/>
          <w:szCs w:val="32"/>
        </w:rPr>
        <w:t xml:space="preserve"> </w:t>
      </w:r>
      <w:proofErr w:type="spellStart"/>
      <w:r w:rsidR="003C723B" w:rsidRPr="00FE4710">
        <w:rPr>
          <w:sz w:val="32"/>
          <w:szCs w:val="32"/>
        </w:rPr>
        <w:t>Новоамросиевское</w:t>
      </w:r>
      <w:proofErr w:type="spellEnd"/>
      <w:r w:rsidR="003C723B" w:rsidRPr="00FE4710">
        <w:rPr>
          <w:sz w:val="32"/>
          <w:szCs w:val="32"/>
        </w:rPr>
        <w:t xml:space="preserve"> </w:t>
      </w:r>
      <w:proofErr w:type="spellStart"/>
      <w:r w:rsidR="003C723B" w:rsidRPr="00FE4710">
        <w:rPr>
          <w:sz w:val="32"/>
          <w:szCs w:val="32"/>
        </w:rPr>
        <w:t>Амвросиевского</w:t>
      </w:r>
      <w:proofErr w:type="spellEnd"/>
      <w:r w:rsidR="003C723B" w:rsidRPr="00FE4710">
        <w:rPr>
          <w:sz w:val="32"/>
          <w:szCs w:val="32"/>
        </w:rPr>
        <w:t xml:space="preserve"> района </w:t>
      </w:r>
      <w:proofErr w:type="gramStart"/>
      <w:r w:rsidR="003C723B" w:rsidRPr="00FE4710">
        <w:rPr>
          <w:sz w:val="32"/>
          <w:szCs w:val="32"/>
        </w:rPr>
        <w:t>открыта</w:t>
      </w:r>
      <w:proofErr w:type="gramEnd"/>
      <w:r w:rsidR="003C723B" w:rsidRPr="00FE4710">
        <w:rPr>
          <w:sz w:val="32"/>
          <w:szCs w:val="32"/>
        </w:rPr>
        <w:t xml:space="preserve"> публичная (общедоступная)</w:t>
      </w:r>
      <w:r w:rsidRPr="00FE4710">
        <w:rPr>
          <w:sz w:val="32"/>
          <w:szCs w:val="32"/>
        </w:rPr>
        <w:t xml:space="preserve"> </w:t>
      </w:r>
      <w:r w:rsidR="000834E2" w:rsidRPr="00FE4710">
        <w:rPr>
          <w:sz w:val="32"/>
          <w:szCs w:val="32"/>
        </w:rPr>
        <w:t>поселковая библиотека</w:t>
      </w:r>
      <w:r w:rsidR="000834E2" w:rsidRPr="004F1CE1">
        <w:rPr>
          <w:sz w:val="32"/>
          <w:szCs w:val="32"/>
        </w:rPr>
        <w:t>, которая</w:t>
      </w:r>
      <w:r w:rsidR="00915715" w:rsidRPr="004F1CE1">
        <w:rPr>
          <w:sz w:val="32"/>
          <w:szCs w:val="32"/>
        </w:rPr>
        <w:t xml:space="preserve"> включена </w:t>
      </w:r>
      <w:r w:rsidR="000834E2" w:rsidRPr="004F1CE1">
        <w:rPr>
          <w:sz w:val="32"/>
          <w:szCs w:val="32"/>
        </w:rPr>
        <w:t>в</w:t>
      </w:r>
      <w:r w:rsidR="00915715" w:rsidRPr="00FE4710">
        <w:rPr>
          <w:sz w:val="32"/>
          <w:szCs w:val="32"/>
        </w:rPr>
        <w:t xml:space="preserve"> состав ЦБС района.</w:t>
      </w:r>
    </w:p>
    <w:bookmarkEnd w:id="0"/>
    <w:p w:rsidR="00991606" w:rsidRPr="00FE4710" w:rsidRDefault="00991606" w:rsidP="00125D37">
      <w:pPr>
        <w:spacing w:line="228" w:lineRule="auto"/>
        <w:ind w:firstLine="709"/>
        <w:jc w:val="both"/>
        <w:rPr>
          <w:sz w:val="32"/>
          <w:szCs w:val="32"/>
        </w:rPr>
      </w:pPr>
      <w:r w:rsidRPr="00FE4710">
        <w:rPr>
          <w:sz w:val="32"/>
          <w:szCs w:val="32"/>
        </w:rPr>
        <w:t xml:space="preserve">Из общего количества общедоступных </w:t>
      </w:r>
      <w:r w:rsidR="00DD73FB" w:rsidRPr="00FE4710">
        <w:rPr>
          <w:sz w:val="32"/>
          <w:szCs w:val="32"/>
        </w:rPr>
        <w:t xml:space="preserve">(публичных) </w:t>
      </w:r>
      <w:r w:rsidRPr="00FE4710">
        <w:rPr>
          <w:sz w:val="32"/>
          <w:szCs w:val="32"/>
        </w:rPr>
        <w:t xml:space="preserve">библиотек </w:t>
      </w:r>
      <w:r w:rsidR="00DD73FB" w:rsidRPr="00FE4710">
        <w:rPr>
          <w:sz w:val="32"/>
          <w:szCs w:val="32"/>
        </w:rPr>
        <w:t xml:space="preserve">городов и районов </w:t>
      </w:r>
      <w:r w:rsidR="00F95F0C" w:rsidRPr="00FE4710">
        <w:rPr>
          <w:sz w:val="32"/>
          <w:szCs w:val="32"/>
        </w:rPr>
        <w:t>209</w:t>
      </w:r>
      <w:r w:rsidR="000E42AF" w:rsidRPr="00FE4710">
        <w:rPr>
          <w:sz w:val="32"/>
          <w:szCs w:val="32"/>
        </w:rPr>
        <w:t xml:space="preserve"> (</w:t>
      </w:r>
      <w:r w:rsidR="00F95F0C" w:rsidRPr="00FE4710">
        <w:rPr>
          <w:sz w:val="32"/>
          <w:szCs w:val="32"/>
        </w:rPr>
        <w:t>88,9</w:t>
      </w:r>
      <w:r w:rsidRPr="00FE4710">
        <w:rPr>
          <w:sz w:val="32"/>
          <w:szCs w:val="32"/>
        </w:rPr>
        <w:t xml:space="preserve">%) объединены в централизованные библиотечные системы (ЦБС). </w:t>
      </w:r>
      <w:r w:rsidR="00E131F1" w:rsidRPr="00FE4710">
        <w:rPr>
          <w:sz w:val="32"/>
          <w:szCs w:val="32"/>
        </w:rPr>
        <w:t xml:space="preserve">В конце 2016 г. </w:t>
      </w:r>
      <w:r w:rsidR="00725F9B" w:rsidRPr="00FE4710">
        <w:rPr>
          <w:sz w:val="32"/>
          <w:szCs w:val="32"/>
        </w:rPr>
        <w:t xml:space="preserve">осуществлены </w:t>
      </w:r>
      <w:r w:rsidR="00D36758" w:rsidRPr="00FE4710">
        <w:rPr>
          <w:sz w:val="32"/>
          <w:szCs w:val="32"/>
        </w:rPr>
        <w:t>практические шаги</w:t>
      </w:r>
      <w:r w:rsidR="00E131F1" w:rsidRPr="00FE4710">
        <w:rPr>
          <w:sz w:val="32"/>
          <w:szCs w:val="32"/>
        </w:rPr>
        <w:t xml:space="preserve"> по восстановлению централизованных библиотечных систем в г. </w:t>
      </w:r>
      <w:proofErr w:type="spellStart"/>
      <w:r w:rsidR="00E131F1" w:rsidRPr="00FE4710">
        <w:rPr>
          <w:sz w:val="32"/>
          <w:szCs w:val="32"/>
        </w:rPr>
        <w:t>Харцызске</w:t>
      </w:r>
      <w:proofErr w:type="spellEnd"/>
      <w:r w:rsidR="00E131F1" w:rsidRPr="00FE4710">
        <w:rPr>
          <w:sz w:val="32"/>
          <w:szCs w:val="32"/>
        </w:rPr>
        <w:t xml:space="preserve">, Новоазовском, </w:t>
      </w:r>
      <w:proofErr w:type="spellStart"/>
      <w:r w:rsidR="00E131F1" w:rsidRPr="00FE4710">
        <w:rPr>
          <w:sz w:val="32"/>
          <w:szCs w:val="32"/>
        </w:rPr>
        <w:t>Старобешевском</w:t>
      </w:r>
      <w:proofErr w:type="spellEnd"/>
      <w:r w:rsidR="00E131F1" w:rsidRPr="00FE4710">
        <w:rPr>
          <w:sz w:val="32"/>
          <w:szCs w:val="32"/>
        </w:rPr>
        <w:t xml:space="preserve"> районах. </w:t>
      </w:r>
      <w:r w:rsidR="00725F9B" w:rsidRPr="00FE4710">
        <w:rPr>
          <w:sz w:val="32"/>
          <w:szCs w:val="32"/>
        </w:rPr>
        <w:t xml:space="preserve">Наиболее активно данный процесс проходил </w:t>
      </w:r>
      <w:r w:rsidR="00E131F1" w:rsidRPr="00FE4710">
        <w:rPr>
          <w:sz w:val="32"/>
          <w:szCs w:val="32"/>
        </w:rPr>
        <w:t xml:space="preserve">в </w:t>
      </w:r>
      <w:proofErr w:type="spellStart"/>
      <w:r w:rsidR="00E131F1" w:rsidRPr="00FE4710">
        <w:rPr>
          <w:sz w:val="32"/>
          <w:szCs w:val="32"/>
        </w:rPr>
        <w:t>Старобешевском</w:t>
      </w:r>
      <w:proofErr w:type="spellEnd"/>
      <w:r w:rsidR="00E131F1" w:rsidRPr="00FE4710">
        <w:rPr>
          <w:sz w:val="32"/>
          <w:szCs w:val="32"/>
        </w:rPr>
        <w:t xml:space="preserve"> </w:t>
      </w:r>
      <w:r w:rsidR="00E131F1" w:rsidRPr="00FE4710">
        <w:rPr>
          <w:sz w:val="32"/>
          <w:szCs w:val="32"/>
        </w:rPr>
        <w:lastRenderedPageBreak/>
        <w:t xml:space="preserve">районе, </w:t>
      </w:r>
      <w:r w:rsidR="00725F9B" w:rsidRPr="00FE4710">
        <w:rPr>
          <w:sz w:val="32"/>
          <w:szCs w:val="32"/>
        </w:rPr>
        <w:t xml:space="preserve">в результате на начало 2017 г. </w:t>
      </w:r>
      <w:r w:rsidR="00E131F1" w:rsidRPr="00FE4710">
        <w:rPr>
          <w:sz w:val="32"/>
          <w:szCs w:val="32"/>
        </w:rPr>
        <w:t xml:space="preserve">все библиотеки объединены в единую централизованную библиотечную систему и образовано юридическое </w:t>
      </w:r>
      <w:r w:rsidR="00E131F1" w:rsidRPr="00D907FA">
        <w:rPr>
          <w:sz w:val="32"/>
          <w:szCs w:val="32"/>
        </w:rPr>
        <w:t>лицо</w:t>
      </w:r>
      <w:r w:rsidR="00125D37" w:rsidRPr="00D907FA">
        <w:rPr>
          <w:sz w:val="32"/>
          <w:szCs w:val="32"/>
        </w:rPr>
        <w:t xml:space="preserve"> –</w:t>
      </w:r>
      <w:r w:rsidR="00E131F1" w:rsidRPr="00D907FA">
        <w:rPr>
          <w:sz w:val="32"/>
          <w:szCs w:val="32"/>
        </w:rPr>
        <w:t xml:space="preserve"> коммунальное учреждение «Централизованная библиотечная система </w:t>
      </w:r>
      <w:proofErr w:type="spellStart"/>
      <w:r w:rsidR="00E131F1" w:rsidRPr="00D907FA">
        <w:rPr>
          <w:sz w:val="32"/>
          <w:szCs w:val="32"/>
        </w:rPr>
        <w:t>Старобешевского</w:t>
      </w:r>
      <w:proofErr w:type="spellEnd"/>
      <w:r w:rsidR="00E131F1" w:rsidRPr="00D907FA">
        <w:rPr>
          <w:sz w:val="32"/>
          <w:szCs w:val="32"/>
        </w:rPr>
        <w:t xml:space="preserve"> района</w:t>
      </w:r>
      <w:r w:rsidR="00F95F0C" w:rsidRPr="00D907FA">
        <w:rPr>
          <w:sz w:val="32"/>
          <w:szCs w:val="32"/>
        </w:rPr>
        <w:t>»</w:t>
      </w:r>
      <w:r w:rsidR="00E131F1" w:rsidRPr="00D907FA">
        <w:rPr>
          <w:sz w:val="32"/>
          <w:szCs w:val="32"/>
        </w:rPr>
        <w:t>.</w:t>
      </w:r>
      <w:r w:rsidR="00725F9B" w:rsidRPr="00D907FA">
        <w:rPr>
          <w:sz w:val="32"/>
          <w:szCs w:val="32"/>
        </w:rPr>
        <w:t xml:space="preserve"> </w:t>
      </w:r>
      <w:r w:rsidR="00125D37" w:rsidRPr="00D907FA">
        <w:rPr>
          <w:sz w:val="32"/>
          <w:szCs w:val="32"/>
        </w:rPr>
        <w:t>Р</w:t>
      </w:r>
      <w:r w:rsidR="00725F9B" w:rsidRPr="00D907FA">
        <w:rPr>
          <w:sz w:val="32"/>
          <w:szCs w:val="32"/>
        </w:rPr>
        <w:t xml:space="preserve">ешение данного вопроса в </w:t>
      </w:r>
      <w:r w:rsidR="006B47FD" w:rsidRPr="00D907FA">
        <w:rPr>
          <w:sz w:val="32"/>
          <w:szCs w:val="32"/>
        </w:rPr>
        <w:br/>
      </w:r>
      <w:proofErr w:type="gramStart"/>
      <w:r w:rsidR="00725F9B" w:rsidRPr="00D907FA">
        <w:rPr>
          <w:sz w:val="32"/>
          <w:szCs w:val="32"/>
        </w:rPr>
        <w:t>г</w:t>
      </w:r>
      <w:proofErr w:type="gramEnd"/>
      <w:r w:rsidR="00725F9B" w:rsidRPr="00D907FA">
        <w:rPr>
          <w:sz w:val="32"/>
          <w:szCs w:val="32"/>
        </w:rPr>
        <w:t xml:space="preserve">. </w:t>
      </w:r>
      <w:proofErr w:type="spellStart"/>
      <w:r w:rsidR="00725F9B" w:rsidRPr="00D907FA">
        <w:rPr>
          <w:sz w:val="32"/>
          <w:szCs w:val="32"/>
        </w:rPr>
        <w:t>Харцызске</w:t>
      </w:r>
      <w:proofErr w:type="spellEnd"/>
      <w:r w:rsidR="00725F9B" w:rsidRPr="00D907FA">
        <w:rPr>
          <w:sz w:val="32"/>
          <w:szCs w:val="32"/>
        </w:rPr>
        <w:t xml:space="preserve"> и Новоазовском районе</w:t>
      </w:r>
      <w:r w:rsidR="00125D37" w:rsidRPr="00D907FA">
        <w:rPr>
          <w:sz w:val="32"/>
          <w:szCs w:val="32"/>
        </w:rPr>
        <w:t xml:space="preserve"> находится в стадии завершения</w:t>
      </w:r>
      <w:r w:rsidR="00725F9B" w:rsidRPr="00D907FA">
        <w:rPr>
          <w:sz w:val="32"/>
          <w:szCs w:val="32"/>
        </w:rPr>
        <w:t>. В</w:t>
      </w:r>
      <w:r w:rsidR="00725F9B" w:rsidRPr="00FE4710">
        <w:rPr>
          <w:sz w:val="32"/>
          <w:szCs w:val="32"/>
        </w:rPr>
        <w:t xml:space="preserve"> настоящее время в</w:t>
      </w:r>
      <w:r w:rsidRPr="00FE4710">
        <w:rPr>
          <w:sz w:val="32"/>
          <w:szCs w:val="32"/>
        </w:rPr>
        <w:t xml:space="preserve"> </w:t>
      </w:r>
      <w:r w:rsidR="003C07AA" w:rsidRPr="00FE4710">
        <w:rPr>
          <w:sz w:val="32"/>
          <w:szCs w:val="32"/>
        </w:rPr>
        <w:t>р</w:t>
      </w:r>
      <w:r w:rsidR="002C7331" w:rsidRPr="00FE4710">
        <w:rPr>
          <w:sz w:val="32"/>
          <w:szCs w:val="32"/>
        </w:rPr>
        <w:t>еспублике</w:t>
      </w:r>
      <w:r w:rsidRPr="00FE4710">
        <w:rPr>
          <w:sz w:val="32"/>
          <w:szCs w:val="32"/>
        </w:rPr>
        <w:t xml:space="preserve"> функционирует 1</w:t>
      </w:r>
      <w:r w:rsidR="000E42AF" w:rsidRPr="00FE4710">
        <w:rPr>
          <w:sz w:val="32"/>
          <w:szCs w:val="32"/>
        </w:rPr>
        <w:t>5</w:t>
      </w:r>
      <w:r w:rsidR="000834E2" w:rsidRPr="00FE4710">
        <w:rPr>
          <w:sz w:val="32"/>
          <w:szCs w:val="32"/>
        </w:rPr>
        <w:t xml:space="preserve"> ЦБС, в том числе 1</w:t>
      </w:r>
      <w:r w:rsidRPr="00FE4710">
        <w:rPr>
          <w:sz w:val="32"/>
          <w:szCs w:val="32"/>
        </w:rPr>
        <w:t xml:space="preserve"> </w:t>
      </w:r>
      <w:proofErr w:type="gramStart"/>
      <w:r w:rsidRPr="00FE4710">
        <w:rPr>
          <w:sz w:val="32"/>
          <w:szCs w:val="32"/>
        </w:rPr>
        <w:t>самостоятельн</w:t>
      </w:r>
      <w:r w:rsidR="00F95F0C" w:rsidRPr="00FE4710">
        <w:rPr>
          <w:sz w:val="32"/>
          <w:szCs w:val="32"/>
        </w:rPr>
        <w:t>ая</w:t>
      </w:r>
      <w:proofErr w:type="gramEnd"/>
      <w:r w:rsidR="00F95F0C" w:rsidRPr="00FE4710">
        <w:rPr>
          <w:sz w:val="32"/>
          <w:szCs w:val="32"/>
        </w:rPr>
        <w:t xml:space="preserve"> ЦБС для детей в г. Донецке, 26 (11</w:t>
      </w:r>
      <w:r w:rsidR="00725F9B" w:rsidRPr="00FE4710">
        <w:rPr>
          <w:sz w:val="32"/>
          <w:szCs w:val="32"/>
        </w:rPr>
        <w:t>,</w:t>
      </w:r>
      <w:r w:rsidR="00F95F0C" w:rsidRPr="00FE4710">
        <w:rPr>
          <w:sz w:val="32"/>
          <w:szCs w:val="32"/>
        </w:rPr>
        <w:t>1</w:t>
      </w:r>
      <w:r w:rsidRPr="00FE4710">
        <w:rPr>
          <w:sz w:val="32"/>
          <w:szCs w:val="32"/>
        </w:rPr>
        <w:t>%) библиотек не вход</w:t>
      </w:r>
      <w:r w:rsidR="002C7331" w:rsidRPr="00FE4710">
        <w:rPr>
          <w:sz w:val="32"/>
          <w:szCs w:val="32"/>
        </w:rPr>
        <w:t>я</w:t>
      </w:r>
      <w:r w:rsidRPr="00FE4710">
        <w:rPr>
          <w:sz w:val="32"/>
          <w:szCs w:val="32"/>
        </w:rPr>
        <w:t xml:space="preserve">т в состав централизованных библиотечных систем. </w:t>
      </w:r>
      <w:r w:rsidR="00F95F0C" w:rsidRPr="00FE4710">
        <w:rPr>
          <w:sz w:val="32"/>
          <w:szCs w:val="32"/>
        </w:rPr>
        <w:t>67</w:t>
      </w:r>
      <w:r w:rsidR="00DD73FB" w:rsidRPr="00FE4710">
        <w:rPr>
          <w:sz w:val="32"/>
          <w:szCs w:val="32"/>
        </w:rPr>
        <w:t xml:space="preserve"> </w:t>
      </w:r>
      <w:r w:rsidR="00C05997" w:rsidRPr="00FE4710">
        <w:rPr>
          <w:sz w:val="32"/>
          <w:szCs w:val="32"/>
        </w:rPr>
        <w:t>библиотек обслуживают</w:t>
      </w:r>
      <w:r w:rsidRPr="00FE4710">
        <w:rPr>
          <w:sz w:val="32"/>
          <w:szCs w:val="32"/>
        </w:rPr>
        <w:t xml:space="preserve"> населени</w:t>
      </w:r>
      <w:r w:rsidR="00C05997" w:rsidRPr="00FE4710">
        <w:rPr>
          <w:sz w:val="32"/>
          <w:szCs w:val="32"/>
        </w:rPr>
        <w:t>е</w:t>
      </w:r>
      <w:r w:rsidRPr="00FE4710">
        <w:rPr>
          <w:sz w:val="32"/>
          <w:szCs w:val="32"/>
        </w:rPr>
        <w:t xml:space="preserve"> свыше 40 часов в неделю, 11</w:t>
      </w:r>
      <w:r w:rsidR="00F95F0C" w:rsidRPr="00FE4710">
        <w:rPr>
          <w:sz w:val="32"/>
          <w:szCs w:val="32"/>
        </w:rPr>
        <w:t>7</w:t>
      </w:r>
      <w:r w:rsidRPr="00FE4710">
        <w:rPr>
          <w:sz w:val="32"/>
          <w:szCs w:val="32"/>
        </w:rPr>
        <w:t xml:space="preserve"> – 40 часов в неделю, 5</w:t>
      </w:r>
      <w:r w:rsidR="00F95F0C" w:rsidRPr="00FE4710">
        <w:rPr>
          <w:sz w:val="32"/>
          <w:szCs w:val="32"/>
        </w:rPr>
        <w:t>1</w:t>
      </w:r>
      <w:r w:rsidRPr="00FE4710">
        <w:rPr>
          <w:sz w:val="32"/>
          <w:szCs w:val="32"/>
        </w:rPr>
        <w:t xml:space="preserve"> – менее 40 часов.</w:t>
      </w:r>
    </w:p>
    <w:p w:rsidR="002512BF" w:rsidRPr="00FE4710" w:rsidRDefault="003C07AA" w:rsidP="00FE4710">
      <w:pPr>
        <w:spacing w:line="228" w:lineRule="auto"/>
        <w:ind w:firstLine="709"/>
        <w:jc w:val="both"/>
        <w:rPr>
          <w:sz w:val="32"/>
          <w:szCs w:val="32"/>
        </w:rPr>
      </w:pPr>
      <w:r w:rsidRPr="00FE4710">
        <w:rPr>
          <w:sz w:val="32"/>
          <w:szCs w:val="32"/>
        </w:rPr>
        <w:t>Большинство библиотек (204 единицы, 86,8%) республики расположено в клубных учреждениях или других социальных объект</w:t>
      </w:r>
      <w:r w:rsidR="000834E2" w:rsidRPr="00FE4710">
        <w:rPr>
          <w:sz w:val="32"/>
          <w:szCs w:val="32"/>
        </w:rPr>
        <w:t>ах, 31 библиотека (13,2%) наход</w:t>
      </w:r>
      <w:r w:rsidR="000834E2" w:rsidRPr="004F1CE1">
        <w:rPr>
          <w:sz w:val="32"/>
          <w:szCs w:val="32"/>
        </w:rPr>
        <w:t>и</w:t>
      </w:r>
      <w:r w:rsidRPr="00FE4710">
        <w:rPr>
          <w:sz w:val="32"/>
          <w:szCs w:val="32"/>
        </w:rPr>
        <w:t>тся в отдельных самостоятельных зданиях. Из общего количества библиотек 80 занимают помещения на праве оперативного управления, 155 – арендуют.</w:t>
      </w:r>
      <w:r w:rsidR="002D1717" w:rsidRPr="00FE4710">
        <w:rPr>
          <w:sz w:val="32"/>
          <w:szCs w:val="32"/>
        </w:rPr>
        <w:t xml:space="preserve"> </w:t>
      </w:r>
      <w:r w:rsidR="000252B8" w:rsidRPr="00FE4710">
        <w:rPr>
          <w:sz w:val="32"/>
          <w:szCs w:val="32"/>
        </w:rPr>
        <w:t xml:space="preserve">Общая площадь помещений, которые занимают публичные (общедоступные) библиотеки в городах и районах, составляет 44090,2 кв. м. </w:t>
      </w:r>
      <w:r w:rsidRPr="00FE4710">
        <w:rPr>
          <w:sz w:val="32"/>
          <w:szCs w:val="32"/>
        </w:rPr>
        <w:t>(в</w:t>
      </w:r>
      <w:r w:rsidR="000252B8" w:rsidRPr="00FE4710">
        <w:rPr>
          <w:sz w:val="32"/>
          <w:szCs w:val="32"/>
        </w:rPr>
        <w:t xml:space="preserve"> среднем на одну библиотеку приходится 187,6 кв. м.), в том числе 13817,0 кв. м. (31,3%) предназначено для хранения фондов, 22702,1 кв. м. – для обслуживания пользователей. </w:t>
      </w:r>
      <w:r w:rsidRPr="00FE4710">
        <w:rPr>
          <w:sz w:val="32"/>
          <w:szCs w:val="32"/>
        </w:rPr>
        <w:t>Для пользователей организовано 164 читальных зала, обустроено 3472 рабочих места. Только 46 библиотек (19,6%) имеют удобный доступ для людей с ограниченными физическими возможностями, их число практически не увеличивается.</w:t>
      </w:r>
      <w:r w:rsidR="00FB2CE1" w:rsidRPr="00FE4710">
        <w:rPr>
          <w:sz w:val="32"/>
          <w:szCs w:val="32"/>
        </w:rPr>
        <w:t xml:space="preserve"> Большая часть библиотек </w:t>
      </w:r>
      <w:r w:rsidR="00346715" w:rsidRPr="00FE4710">
        <w:rPr>
          <w:sz w:val="32"/>
          <w:szCs w:val="32"/>
        </w:rPr>
        <w:t>(154 единицы, 65,5%</w:t>
      </w:r>
      <w:r w:rsidR="00FA3A4F" w:rsidRPr="00FE4710">
        <w:rPr>
          <w:sz w:val="32"/>
          <w:szCs w:val="32"/>
        </w:rPr>
        <w:t>)</w:t>
      </w:r>
      <w:r w:rsidR="00FB2CE1" w:rsidRPr="00FE4710">
        <w:rPr>
          <w:sz w:val="32"/>
          <w:szCs w:val="32"/>
        </w:rPr>
        <w:t xml:space="preserve"> расположен</w:t>
      </w:r>
      <w:r w:rsidR="00A178E3">
        <w:rPr>
          <w:sz w:val="32"/>
          <w:szCs w:val="32"/>
        </w:rPr>
        <w:t>ы</w:t>
      </w:r>
      <w:r w:rsidR="00FB2CE1" w:rsidRPr="00FE4710">
        <w:rPr>
          <w:sz w:val="32"/>
          <w:szCs w:val="32"/>
        </w:rPr>
        <w:t xml:space="preserve"> в удовлетворительных для обслуживания пользователей помещениях. </w:t>
      </w:r>
      <w:r w:rsidR="00A178E3">
        <w:rPr>
          <w:sz w:val="32"/>
          <w:szCs w:val="32"/>
        </w:rPr>
        <w:t>Вместе с тем</w:t>
      </w:r>
      <w:r w:rsidR="00DF6BC7" w:rsidRPr="00FE4710">
        <w:rPr>
          <w:sz w:val="32"/>
          <w:szCs w:val="32"/>
        </w:rPr>
        <w:t xml:space="preserve"> 78 (33,2%) библиотек требуют капитального ремонта, 3 – находятся в аварийных помещениях </w:t>
      </w:r>
      <w:r w:rsidR="003705D0" w:rsidRPr="00FE4710">
        <w:rPr>
          <w:sz w:val="32"/>
          <w:szCs w:val="32"/>
        </w:rPr>
        <w:t>(</w:t>
      </w:r>
      <w:r w:rsidR="00DF6BC7" w:rsidRPr="00FE4710">
        <w:rPr>
          <w:sz w:val="32"/>
          <w:szCs w:val="32"/>
        </w:rPr>
        <w:t xml:space="preserve">по одной библиотеке в </w:t>
      </w:r>
      <w:proofErr w:type="gramStart"/>
      <w:r w:rsidR="00DF6BC7" w:rsidRPr="00FE4710">
        <w:rPr>
          <w:sz w:val="32"/>
          <w:szCs w:val="32"/>
        </w:rPr>
        <w:t>г</w:t>
      </w:r>
      <w:proofErr w:type="gramEnd"/>
      <w:r w:rsidR="00DF6BC7" w:rsidRPr="00FE4710">
        <w:rPr>
          <w:sz w:val="32"/>
          <w:szCs w:val="32"/>
        </w:rPr>
        <w:t xml:space="preserve">. Докучаевске, </w:t>
      </w:r>
      <w:proofErr w:type="spellStart"/>
      <w:r w:rsidR="00DF6BC7" w:rsidRPr="00FE4710">
        <w:rPr>
          <w:sz w:val="32"/>
          <w:szCs w:val="32"/>
        </w:rPr>
        <w:t>Старобешевском</w:t>
      </w:r>
      <w:proofErr w:type="spellEnd"/>
      <w:r w:rsidR="00DF6BC7" w:rsidRPr="00FE4710">
        <w:rPr>
          <w:sz w:val="32"/>
          <w:szCs w:val="32"/>
        </w:rPr>
        <w:t xml:space="preserve">, </w:t>
      </w:r>
      <w:proofErr w:type="spellStart"/>
      <w:r w:rsidR="00DF6BC7" w:rsidRPr="00FE4710">
        <w:rPr>
          <w:sz w:val="32"/>
          <w:szCs w:val="32"/>
        </w:rPr>
        <w:t>Тельмановском</w:t>
      </w:r>
      <w:proofErr w:type="spellEnd"/>
      <w:r w:rsidR="00DF6BC7" w:rsidRPr="00FE4710">
        <w:rPr>
          <w:sz w:val="32"/>
          <w:szCs w:val="32"/>
        </w:rPr>
        <w:t xml:space="preserve"> районах</w:t>
      </w:r>
      <w:r w:rsidR="00250942" w:rsidRPr="00FE4710">
        <w:rPr>
          <w:sz w:val="32"/>
          <w:szCs w:val="32"/>
        </w:rPr>
        <w:t xml:space="preserve">), не отапливается 70 библиотек (29,8%), не освещается 5 библиотек. </w:t>
      </w:r>
    </w:p>
    <w:p w:rsidR="00445FF2" w:rsidRPr="00FE4710" w:rsidRDefault="00E33209" w:rsidP="00015BB4">
      <w:pPr>
        <w:spacing w:line="228" w:lineRule="auto"/>
        <w:ind w:firstLine="709"/>
        <w:jc w:val="both"/>
        <w:rPr>
          <w:sz w:val="32"/>
          <w:szCs w:val="32"/>
        </w:rPr>
      </w:pPr>
      <w:proofErr w:type="gramStart"/>
      <w:r w:rsidRPr="00FE4710">
        <w:rPr>
          <w:sz w:val="32"/>
          <w:szCs w:val="32"/>
        </w:rPr>
        <w:t>Несмотря на то, что с</w:t>
      </w:r>
      <w:r w:rsidR="00250942" w:rsidRPr="00FE4710">
        <w:rPr>
          <w:sz w:val="32"/>
          <w:szCs w:val="32"/>
        </w:rPr>
        <w:t xml:space="preserve">итуация </w:t>
      </w:r>
      <w:r w:rsidR="00CB4940" w:rsidRPr="00FE4710">
        <w:rPr>
          <w:sz w:val="32"/>
          <w:szCs w:val="32"/>
        </w:rPr>
        <w:t>с состоянием материальной базы библиоте</w:t>
      </w:r>
      <w:r w:rsidRPr="00FE4710">
        <w:rPr>
          <w:sz w:val="32"/>
          <w:szCs w:val="32"/>
        </w:rPr>
        <w:t>к за отчетный период ухудшилась,</w:t>
      </w:r>
      <w:r w:rsidR="00E9469A" w:rsidRPr="00FE4710">
        <w:rPr>
          <w:sz w:val="32"/>
          <w:szCs w:val="32"/>
        </w:rPr>
        <w:t xml:space="preserve"> следует </w:t>
      </w:r>
      <w:r w:rsidR="001B6203" w:rsidRPr="00FE4710">
        <w:rPr>
          <w:sz w:val="32"/>
          <w:szCs w:val="32"/>
        </w:rPr>
        <w:t xml:space="preserve">отметить отдельные </w:t>
      </w:r>
      <w:r w:rsidRPr="00FE4710">
        <w:rPr>
          <w:sz w:val="32"/>
          <w:szCs w:val="32"/>
        </w:rPr>
        <w:t xml:space="preserve">позитивные </w:t>
      </w:r>
      <w:r w:rsidR="001B6203" w:rsidRPr="00FE4710">
        <w:rPr>
          <w:sz w:val="32"/>
          <w:szCs w:val="32"/>
        </w:rPr>
        <w:t>факты</w:t>
      </w:r>
      <w:r w:rsidRPr="00FE4710">
        <w:rPr>
          <w:sz w:val="32"/>
          <w:szCs w:val="32"/>
        </w:rPr>
        <w:t>, в частности</w:t>
      </w:r>
      <w:r w:rsidR="00E9469A" w:rsidRPr="00FE4710">
        <w:rPr>
          <w:sz w:val="32"/>
          <w:szCs w:val="32"/>
        </w:rPr>
        <w:t xml:space="preserve"> в 201</w:t>
      </w:r>
      <w:r w:rsidRPr="00FE4710">
        <w:rPr>
          <w:sz w:val="32"/>
          <w:szCs w:val="32"/>
        </w:rPr>
        <w:t>6</w:t>
      </w:r>
      <w:r w:rsidR="00E9469A" w:rsidRPr="00FE4710">
        <w:rPr>
          <w:sz w:val="32"/>
          <w:szCs w:val="32"/>
        </w:rPr>
        <w:t xml:space="preserve"> г. 2 библиотеки в </w:t>
      </w:r>
      <w:r w:rsidR="009F3B79" w:rsidRPr="00FE4710">
        <w:rPr>
          <w:sz w:val="32"/>
          <w:szCs w:val="32"/>
        </w:rPr>
        <w:br/>
      </w:r>
      <w:r w:rsidR="00E9469A" w:rsidRPr="00FE4710">
        <w:rPr>
          <w:sz w:val="32"/>
          <w:szCs w:val="32"/>
        </w:rPr>
        <w:t xml:space="preserve">г. Ясиноватой и </w:t>
      </w:r>
      <w:proofErr w:type="spellStart"/>
      <w:r w:rsidR="00E9469A" w:rsidRPr="00FE4710">
        <w:rPr>
          <w:sz w:val="32"/>
          <w:szCs w:val="32"/>
        </w:rPr>
        <w:t>Амвросиевском</w:t>
      </w:r>
      <w:proofErr w:type="spellEnd"/>
      <w:r w:rsidR="00E9469A" w:rsidRPr="00FE4710">
        <w:rPr>
          <w:sz w:val="32"/>
          <w:szCs w:val="32"/>
        </w:rPr>
        <w:t xml:space="preserve"> районе получили иные, более приспособленные к обслуживанию пользователей, помещения, общая площадь которых </w:t>
      </w:r>
      <w:r w:rsidR="00015BB4">
        <w:rPr>
          <w:sz w:val="32"/>
          <w:szCs w:val="32"/>
        </w:rPr>
        <w:t xml:space="preserve">– </w:t>
      </w:r>
      <w:r w:rsidR="00E9469A" w:rsidRPr="00FE4710">
        <w:rPr>
          <w:sz w:val="32"/>
          <w:szCs w:val="32"/>
        </w:rPr>
        <w:t xml:space="preserve">709,4 кв. м.; 2 библиотеки в г. Макеевке и </w:t>
      </w:r>
      <w:proofErr w:type="spellStart"/>
      <w:r w:rsidR="00E9469A" w:rsidRPr="00FE4710">
        <w:rPr>
          <w:sz w:val="32"/>
          <w:szCs w:val="32"/>
        </w:rPr>
        <w:t>Амвросиевском</w:t>
      </w:r>
      <w:proofErr w:type="spellEnd"/>
      <w:r w:rsidR="00E9469A" w:rsidRPr="00FE4710">
        <w:rPr>
          <w:sz w:val="32"/>
          <w:szCs w:val="32"/>
        </w:rPr>
        <w:t xml:space="preserve"> районе расширили свои помещения на 49,3 кв</w:t>
      </w:r>
      <w:proofErr w:type="gramEnd"/>
      <w:r w:rsidR="00E9469A" w:rsidRPr="00FE4710">
        <w:rPr>
          <w:sz w:val="32"/>
          <w:szCs w:val="32"/>
        </w:rPr>
        <w:t xml:space="preserve">. м. За предыдущий год отремонтировано 25 библиотек, из них 2 </w:t>
      </w:r>
      <w:r w:rsidR="00D32856" w:rsidRPr="00FE4710">
        <w:rPr>
          <w:sz w:val="32"/>
          <w:szCs w:val="32"/>
        </w:rPr>
        <w:t xml:space="preserve">– капитально в </w:t>
      </w:r>
      <w:proofErr w:type="gramStart"/>
      <w:r w:rsidR="00D32856" w:rsidRPr="00FE4710">
        <w:rPr>
          <w:sz w:val="32"/>
          <w:szCs w:val="32"/>
        </w:rPr>
        <w:t>г</w:t>
      </w:r>
      <w:proofErr w:type="gramEnd"/>
      <w:r w:rsidR="00D32856" w:rsidRPr="00FE4710">
        <w:rPr>
          <w:sz w:val="32"/>
          <w:szCs w:val="32"/>
        </w:rPr>
        <w:t xml:space="preserve">. Ясиноватой и </w:t>
      </w:r>
      <w:proofErr w:type="spellStart"/>
      <w:r w:rsidR="00D32856" w:rsidRPr="00FE4710">
        <w:rPr>
          <w:sz w:val="32"/>
          <w:szCs w:val="32"/>
        </w:rPr>
        <w:t>Старобешевском</w:t>
      </w:r>
      <w:proofErr w:type="spellEnd"/>
      <w:r w:rsidR="00D32856" w:rsidRPr="00FE4710">
        <w:rPr>
          <w:sz w:val="32"/>
          <w:szCs w:val="32"/>
        </w:rPr>
        <w:t xml:space="preserve"> районе.</w:t>
      </w:r>
      <w:r w:rsidR="002512BF" w:rsidRPr="00FE4710">
        <w:rPr>
          <w:sz w:val="32"/>
          <w:szCs w:val="32"/>
        </w:rPr>
        <w:t xml:space="preserve"> В 2016 г. зафиксированы </w:t>
      </w:r>
      <w:r w:rsidR="002512BF" w:rsidRPr="00FE4710">
        <w:rPr>
          <w:sz w:val="32"/>
          <w:szCs w:val="32"/>
        </w:rPr>
        <w:lastRenderedPageBreak/>
        <w:t xml:space="preserve">отдельные факты повреждения библиотек в результате артобстрелов. </w:t>
      </w:r>
      <w:r w:rsidR="00B00D12" w:rsidRPr="00FE4710">
        <w:rPr>
          <w:sz w:val="32"/>
          <w:szCs w:val="32"/>
        </w:rPr>
        <w:t xml:space="preserve">В </w:t>
      </w:r>
      <w:proofErr w:type="spellStart"/>
      <w:r w:rsidR="00B00D12" w:rsidRPr="00FE4710">
        <w:rPr>
          <w:sz w:val="32"/>
          <w:szCs w:val="32"/>
        </w:rPr>
        <w:t>Саханской</w:t>
      </w:r>
      <w:proofErr w:type="spellEnd"/>
      <w:r w:rsidR="00B00D12" w:rsidRPr="00FE4710">
        <w:rPr>
          <w:sz w:val="32"/>
          <w:szCs w:val="32"/>
        </w:rPr>
        <w:t xml:space="preserve"> сельской библиотеке </w:t>
      </w:r>
      <w:proofErr w:type="spellStart"/>
      <w:r w:rsidR="00B00D12" w:rsidRPr="00FE4710">
        <w:rPr>
          <w:sz w:val="32"/>
          <w:szCs w:val="32"/>
        </w:rPr>
        <w:t>Новоазовского</w:t>
      </w:r>
      <w:proofErr w:type="spellEnd"/>
      <w:r w:rsidR="00B00D12" w:rsidRPr="00FE4710">
        <w:rPr>
          <w:sz w:val="32"/>
          <w:szCs w:val="32"/>
        </w:rPr>
        <w:t xml:space="preserve"> р</w:t>
      </w:r>
      <w:r w:rsidR="00615D6F" w:rsidRPr="00FE4710">
        <w:rPr>
          <w:sz w:val="32"/>
          <w:szCs w:val="32"/>
        </w:rPr>
        <w:t>а</w:t>
      </w:r>
      <w:r w:rsidR="00B00D12" w:rsidRPr="00FE4710">
        <w:rPr>
          <w:sz w:val="32"/>
          <w:szCs w:val="32"/>
        </w:rPr>
        <w:t>йона повреждено остекление, ущерб оценен в 15,0 тыс. руб.</w:t>
      </w:r>
    </w:p>
    <w:p w:rsidR="00682BB1" w:rsidRPr="00FE4710" w:rsidRDefault="00682BB1" w:rsidP="00FE4710">
      <w:pPr>
        <w:spacing w:line="228" w:lineRule="auto"/>
        <w:ind w:firstLine="567"/>
        <w:jc w:val="both"/>
        <w:rPr>
          <w:sz w:val="32"/>
          <w:szCs w:val="32"/>
        </w:rPr>
      </w:pPr>
      <w:r w:rsidRPr="00FE4710">
        <w:rPr>
          <w:sz w:val="32"/>
          <w:szCs w:val="32"/>
        </w:rPr>
        <w:t xml:space="preserve">Не улучшилась за прошедший год ситуация с оснащением публичных библиотек современными техническими средствами и </w:t>
      </w:r>
      <w:proofErr w:type="spellStart"/>
      <w:r w:rsidRPr="00FE4710">
        <w:rPr>
          <w:sz w:val="32"/>
          <w:szCs w:val="32"/>
        </w:rPr>
        <w:t>мультимедийным</w:t>
      </w:r>
      <w:proofErr w:type="spellEnd"/>
      <w:r w:rsidRPr="00FE4710">
        <w:rPr>
          <w:sz w:val="32"/>
          <w:szCs w:val="32"/>
        </w:rPr>
        <w:t xml:space="preserve"> оборудованием.</w:t>
      </w:r>
      <w:r w:rsidRPr="00FE4710">
        <w:rPr>
          <w:color w:val="FF0000"/>
          <w:sz w:val="32"/>
          <w:szCs w:val="32"/>
        </w:rPr>
        <w:t xml:space="preserve"> </w:t>
      </w:r>
      <w:r w:rsidRPr="00FE4710">
        <w:rPr>
          <w:sz w:val="32"/>
          <w:szCs w:val="32"/>
        </w:rPr>
        <w:t xml:space="preserve">Из общего количества библиотек 114 (48,5%) имеют компьютеры, 118 (50,2%) – копировально-множительную технику, 97 (41,3%) – </w:t>
      </w:r>
      <w:proofErr w:type="spellStart"/>
      <w:r w:rsidRPr="00FE4710">
        <w:rPr>
          <w:sz w:val="32"/>
          <w:szCs w:val="32"/>
        </w:rPr>
        <w:t>мультимедийное</w:t>
      </w:r>
      <w:proofErr w:type="spellEnd"/>
      <w:r w:rsidRPr="00FE4710">
        <w:rPr>
          <w:sz w:val="32"/>
          <w:szCs w:val="32"/>
        </w:rPr>
        <w:t xml:space="preserve"> оборудование, 92 (39,1%) – телефоны, но вместе с тем на 8 единиц увеличилось ч</w:t>
      </w:r>
      <w:r w:rsidR="00E00BD2" w:rsidRPr="00FE4710">
        <w:rPr>
          <w:sz w:val="32"/>
          <w:szCs w:val="32"/>
        </w:rPr>
        <w:t>исло би</w:t>
      </w:r>
      <w:r w:rsidR="000834E2" w:rsidRPr="00FE4710">
        <w:rPr>
          <w:sz w:val="32"/>
          <w:szCs w:val="32"/>
        </w:rPr>
        <w:t xml:space="preserve">блиотек, имеющих доступ к сети </w:t>
      </w:r>
      <w:r w:rsidR="000834E2" w:rsidRPr="00D73A07">
        <w:rPr>
          <w:sz w:val="32"/>
          <w:szCs w:val="32"/>
        </w:rPr>
        <w:t>И</w:t>
      </w:r>
      <w:r w:rsidRPr="00FE4710">
        <w:rPr>
          <w:sz w:val="32"/>
          <w:szCs w:val="32"/>
        </w:rPr>
        <w:t xml:space="preserve">нтернет и электронную почту и насчитывает 84 (35,7%) учреждения. В сельской местности компьютеры имеют 9 библиотек, копировально-множительную технику – 10, доступ к Интернету – </w:t>
      </w:r>
      <w:r w:rsidR="00E511BC" w:rsidRPr="00FE4710">
        <w:rPr>
          <w:sz w:val="32"/>
          <w:szCs w:val="32"/>
        </w:rPr>
        <w:t>6</w:t>
      </w:r>
      <w:r w:rsidRPr="00FE4710">
        <w:rPr>
          <w:sz w:val="32"/>
          <w:szCs w:val="32"/>
        </w:rPr>
        <w:t>.</w:t>
      </w:r>
      <w:r w:rsidRPr="00FE4710">
        <w:rPr>
          <w:color w:val="FF0000"/>
          <w:sz w:val="32"/>
          <w:szCs w:val="32"/>
        </w:rPr>
        <w:t xml:space="preserve"> </w:t>
      </w:r>
      <w:r w:rsidR="001726FF" w:rsidRPr="00FE4710">
        <w:rPr>
          <w:sz w:val="32"/>
          <w:szCs w:val="32"/>
        </w:rPr>
        <w:t xml:space="preserve">У многих ЦБС возникли проблемы с подключением к </w:t>
      </w:r>
      <w:r w:rsidR="0061312E" w:rsidRPr="00FE4710">
        <w:rPr>
          <w:sz w:val="32"/>
          <w:szCs w:val="32"/>
        </w:rPr>
        <w:t>сети</w:t>
      </w:r>
      <w:r w:rsidR="002D1717" w:rsidRPr="00FE4710">
        <w:rPr>
          <w:sz w:val="32"/>
          <w:szCs w:val="32"/>
        </w:rPr>
        <w:t xml:space="preserve"> </w:t>
      </w:r>
      <w:r w:rsidR="000834E2" w:rsidRPr="00D73A07">
        <w:rPr>
          <w:sz w:val="32"/>
          <w:szCs w:val="32"/>
        </w:rPr>
        <w:t>И</w:t>
      </w:r>
      <w:r w:rsidR="001726FF" w:rsidRPr="00FE4710">
        <w:rPr>
          <w:sz w:val="32"/>
          <w:szCs w:val="32"/>
        </w:rPr>
        <w:t>нтернет через провайдера ПА</w:t>
      </w:r>
      <w:r w:rsidR="00767B11" w:rsidRPr="00FE4710">
        <w:rPr>
          <w:sz w:val="32"/>
          <w:szCs w:val="32"/>
        </w:rPr>
        <w:t>О</w:t>
      </w:r>
      <w:r w:rsidR="001726FF" w:rsidRPr="00FE4710">
        <w:rPr>
          <w:sz w:val="32"/>
          <w:szCs w:val="32"/>
        </w:rPr>
        <w:t xml:space="preserve"> «</w:t>
      </w:r>
      <w:proofErr w:type="spellStart"/>
      <w:r w:rsidR="001726FF" w:rsidRPr="00FE4710">
        <w:rPr>
          <w:sz w:val="32"/>
          <w:szCs w:val="32"/>
        </w:rPr>
        <w:t>Укртелеком</w:t>
      </w:r>
      <w:proofErr w:type="spellEnd"/>
      <w:r w:rsidR="001726FF" w:rsidRPr="00FE4710">
        <w:rPr>
          <w:sz w:val="32"/>
          <w:szCs w:val="32"/>
        </w:rPr>
        <w:t>»</w:t>
      </w:r>
      <w:r w:rsidR="0061312E" w:rsidRPr="00FE4710">
        <w:rPr>
          <w:sz w:val="32"/>
          <w:szCs w:val="32"/>
        </w:rPr>
        <w:t>.</w:t>
      </w:r>
    </w:p>
    <w:p w:rsidR="00DE502F" w:rsidRPr="00FE4710" w:rsidRDefault="00DE502F" w:rsidP="00FE4710">
      <w:pPr>
        <w:spacing w:line="228" w:lineRule="auto"/>
        <w:ind w:firstLine="567"/>
        <w:jc w:val="both"/>
        <w:rPr>
          <w:sz w:val="32"/>
          <w:szCs w:val="32"/>
        </w:rPr>
      </w:pPr>
      <w:r w:rsidRPr="00FE4710">
        <w:rPr>
          <w:sz w:val="32"/>
          <w:szCs w:val="32"/>
        </w:rPr>
        <w:t xml:space="preserve">Лидерами по числу библиотек, обеспеченных компьютерной и другой современной техникой остаются </w:t>
      </w:r>
      <w:r w:rsidR="00E97C1C" w:rsidRPr="00FE4710">
        <w:rPr>
          <w:sz w:val="32"/>
          <w:szCs w:val="32"/>
        </w:rPr>
        <w:t>библиотеки городов Донецка (82,2</w:t>
      </w:r>
      <w:r w:rsidRPr="00FE4710">
        <w:rPr>
          <w:sz w:val="32"/>
          <w:szCs w:val="32"/>
        </w:rPr>
        <w:t>% от общего количества библиотек)</w:t>
      </w:r>
      <w:r w:rsidR="00E97C1C" w:rsidRPr="00FE4710">
        <w:rPr>
          <w:sz w:val="32"/>
          <w:szCs w:val="32"/>
        </w:rPr>
        <w:t>, Енакиево (55,6%), Макеевки (90</w:t>
      </w:r>
      <w:r w:rsidRPr="00FE4710">
        <w:rPr>
          <w:sz w:val="32"/>
          <w:szCs w:val="32"/>
        </w:rPr>
        <w:t xml:space="preserve">,0%), </w:t>
      </w:r>
      <w:proofErr w:type="spellStart"/>
      <w:r w:rsidRPr="00FE4710">
        <w:rPr>
          <w:sz w:val="32"/>
          <w:szCs w:val="32"/>
        </w:rPr>
        <w:t>Харцызска</w:t>
      </w:r>
      <w:proofErr w:type="spellEnd"/>
      <w:r w:rsidRPr="00FE4710">
        <w:rPr>
          <w:sz w:val="32"/>
          <w:szCs w:val="32"/>
        </w:rPr>
        <w:t xml:space="preserve"> (77,8%), Шахтерска (44,0%), а также библиотеки гг. Ждановки и Кировского. </w:t>
      </w:r>
      <w:r w:rsidR="00E97C1C" w:rsidRPr="00FE4710">
        <w:rPr>
          <w:sz w:val="32"/>
          <w:szCs w:val="32"/>
        </w:rPr>
        <w:t>В сельской местности ситуация не изменилась.</w:t>
      </w:r>
    </w:p>
    <w:p w:rsidR="00DE502F" w:rsidRPr="00FE4710" w:rsidRDefault="005E1273" w:rsidP="00FE4710">
      <w:pPr>
        <w:spacing w:line="228" w:lineRule="auto"/>
        <w:ind w:firstLine="567"/>
        <w:jc w:val="both"/>
        <w:rPr>
          <w:sz w:val="32"/>
          <w:szCs w:val="32"/>
        </w:rPr>
      </w:pPr>
      <w:proofErr w:type="gramStart"/>
      <w:r w:rsidRPr="00FE4710">
        <w:rPr>
          <w:sz w:val="32"/>
          <w:szCs w:val="32"/>
        </w:rPr>
        <w:t xml:space="preserve">В публичных библиотеках насчитывается </w:t>
      </w:r>
      <w:r w:rsidR="00961CFC" w:rsidRPr="00FE4710">
        <w:rPr>
          <w:sz w:val="32"/>
          <w:szCs w:val="32"/>
        </w:rPr>
        <w:t xml:space="preserve">по отчетным документам </w:t>
      </w:r>
      <w:r w:rsidRPr="00FE4710">
        <w:rPr>
          <w:sz w:val="32"/>
          <w:szCs w:val="32"/>
        </w:rPr>
        <w:t>в настоящее время 374 компьютера (в 2015 г. – 367), из них подключено к Интернету 278 единиц (в 2015 г. – 262), пользователям предоставляется 203 единиц</w:t>
      </w:r>
      <w:r w:rsidR="00961CFC" w:rsidRPr="00FE4710">
        <w:rPr>
          <w:sz w:val="32"/>
          <w:szCs w:val="32"/>
        </w:rPr>
        <w:t>ы</w:t>
      </w:r>
      <w:r w:rsidRPr="00FE4710">
        <w:rPr>
          <w:sz w:val="32"/>
          <w:szCs w:val="32"/>
        </w:rPr>
        <w:t xml:space="preserve"> компьютерной техники</w:t>
      </w:r>
      <w:r w:rsidR="00961CFC" w:rsidRPr="00FE4710">
        <w:rPr>
          <w:sz w:val="32"/>
          <w:szCs w:val="32"/>
        </w:rPr>
        <w:t xml:space="preserve"> (в 2015 г. – 190); 339</w:t>
      </w:r>
      <w:r w:rsidRPr="00FE4710">
        <w:rPr>
          <w:sz w:val="32"/>
          <w:szCs w:val="32"/>
        </w:rPr>
        <w:t xml:space="preserve"> (в 201</w:t>
      </w:r>
      <w:r w:rsidR="00961CFC" w:rsidRPr="00FE4710">
        <w:rPr>
          <w:sz w:val="32"/>
          <w:szCs w:val="32"/>
        </w:rPr>
        <w:t>5</w:t>
      </w:r>
      <w:r w:rsidRPr="00FE4710">
        <w:rPr>
          <w:sz w:val="32"/>
          <w:szCs w:val="32"/>
        </w:rPr>
        <w:t xml:space="preserve"> г</w:t>
      </w:r>
      <w:r w:rsidR="00961CFC" w:rsidRPr="00FE4710">
        <w:rPr>
          <w:sz w:val="32"/>
          <w:szCs w:val="32"/>
        </w:rPr>
        <w:t>. – 330</w:t>
      </w:r>
      <w:r w:rsidRPr="00FE4710">
        <w:rPr>
          <w:sz w:val="32"/>
          <w:szCs w:val="32"/>
        </w:rPr>
        <w:t xml:space="preserve">) единиц копировально-множительной техники, из них принтеров – </w:t>
      </w:r>
      <w:r w:rsidR="00961CFC" w:rsidRPr="00FE4710">
        <w:rPr>
          <w:sz w:val="32"/>
          <w:szCs w:val="32"/>
        </w:rPr>
        <w:t>164</w:t>
      </w:r>
      <w:r w:rsidRPr="00FE4710">
        <w:rPr>
          <w:sz w:val="32"/>
          <w:szCs w:val="32"/>
        </w:rPr>
        <w:t>, сканеров – 27, ксероксов – 59, многофункциональных устройств (МФУ) – 8</w:t>
      </w:r>
      <w:r w:rsidR="00961CFC" w:rsidRPr="00FE4710">
        <w:rPr>
          <w:sz w:val="32"/>
          <w:szCs w:val="32"/>
        </w:rPr>
        <w:t>9;</w:t>
      </w:r>
      <w:proofErr w:type="gramEnd"/>
      <w:r w:rsidR="00961CFC" w:rsidRPr="00FE4710">
        <w:rPr>
          <w:sz w:val="32"/>
          <w:szCs w:val="32"/>
        </w:rPr>
        <w:t xml:space="preserve"> 263</w:t>
      </w:r>
      <w:r w:rsidRPr="00FE4710">
        <w:rPr>
          <w:sz w:val="32"/>
          <w:szCs w:val="32"/>
        </w:rPr>
        <w:t xml:space="preserve"> (в 201</w:t>
      </w:r>
      <w:r w:rsidR="00961CFC" w:rsidRPr="00FE4710">
        <w:rPr>
          <w:sz w:val="32"/>
          <w:szCs w:val="32"/>
        </w:rPr>
        <w:t>5</w:t>
      </w:r>
      <w:r w:rsidRPr="00FE4710">
        <w:rPr>
          <w:sz w:val="32"/>
          <w:szCs w:val="32"/>
        </w:rPr>
        <w:t xml:space="preserve"> г. – 2</w:t>
      </w:r>
      <w:r w:rsidR="00961CFC" w:rsidRPr="00FE4710">
        <w:rPr>
          <w:sz w:val="32"/>
          <w:szCs w:val="32"/>
        </w:rPr>
        <w:t>62</w:t>
      </w:r>
      <w:r w:rsidRPr="00FE4710">
        <w:rPr>
          <w:sz w:val="32"/>
          <w:szCs w:val="32"/>
        </w:rPr>
        <w:t xml:space="preserve">) единицы </w:t>
      </w:r>
      <w:proofErr w:type="spellStart"/>
      <w:r w:rsidRPr="00FE4710">
        <w:rPr>
          <w:sz w:val="32"/>
          <w:szCs w:val="32"/>
        </w:rPr>
        <w:t>мультимедийного</w:t>
      </w:r>
      <w:proofErr w:type="spellEnd"/>
      <w:r w:rsidRPr="00FE4710">
        <w:rPr>
          <w:sz w:val="32"/>
          <w:szCs w:val="32"/>
        </w:rPr>
        <w:t xml:space="preserve"> оборудования, из них </w:t>
      </w:r>
      <w:proofErr w:type="spellStart"/>
      <w:r w:rsidRPr="00FE4710">
        <w:rPr>
          <w:sz w:val="32"/>
          <w:szCs w:val="32"/>
        </w:rPr>
        <w:t>мультимедийных</w:t>
      </w:r>
      <w:proofErr w:type="spellEnd"/>
      <w:r w:rsidRPr="00FE4710">
        <w:rPr>
          <w:sz w:val="32"/>
          <w:szCs w:val="32"/>
        </w:rPr>
        <w:t xml:space="preserve"> проекторов – 14, видеокамер и фотоаппаратов – 11</w:t>
      </w:r>
      <w:r w:rsidR="00961CFC" w:rsidRPr="00FE4710">
        <w:rPr>
          <w:sz w:val="32"/>
          <w:szCs w:val="32"/>
        </w:rPr>
        <w:t>4</w:t>
      </w:r>
      <w:r w:rsidRPr="00FE4710">
        <w:rPr>
          <w:sz w:val="32"/>
          <w:szCs w:val="32"/>
        </w:rPr>
        <w:t>.</w:t>
      </w:r>
      <w:r w:rsidR="00B447FD" w:rsidRPr="00FE4710">
        <w:rPr>
          <w:sz w:val="32"/>
          <w:szCs w:val="32"/>
        </w:rPr>
        <w:t xml:space="preserve"> Увеличе</w:t>
      </w:r>
      <w:r w:rsidR="00DE502F" w:rsidRPr="00FE4710">
        <w:rPr>
          <w:sz w:val="32"/>
          <w:szCs w:val="32"/>
        </w:rPr>
        <w:t>ние технического парка отмечено только</w:t>
      </w:r>
      <w:r w:rsidR="00B447FD" w:rsidRPr="00FE4710">
        <w:rPr>
          <w:sz w:val="32"/>
          <w:szCs w:val="32"/>
        </w:rPr>
        <w:t xml:space="preserve"> в гг. Донецке и </w:t>
      </w:r>
      <w:r w:rsidR="00B447FD" w:rsidRPr="00D73A07">
        <w:rPr>
          <w:sz w:val="32"/>
          <w:szCs w:val="32"/>
        </w:rPr>
        <w:t>Киров</w:t>
      </w:r>
      <w:r w:rsidR="000B3417" w:rsidRPr="00D73A07">
        <w:rPr>
          <w:sz w:val="32"/>
          <w:szCs w:val="32"/>
        </w:rPr>
        <w:t>с</w:t>
      </w:r>
      <w:r w:rsidR="00B447FD" w:rsidRPr="00D73A07">
        <w:rPr>
          <w:sz w:val="32"/>
          <w:szCs w:val="32"/>
        </w:rPr>
        <w:t>ком.</w:t>
      </w:r>
      <w:r w:rsidR="00DE502F" w:rsidRPr="00FE4710">
        <w:rPr>
          <w:sz w:val="32"/>
          <w:szCs w:val="32"/>
        </w:rPr>
        <w:t xml:space="preserve"> </w:t>
      </w:r>
    </w:p>
    <w:p w:rsidR="00FA3571" w:rsidRPr="00FE4710" w:rsidRDefault="00961CFC" w:rsidP="00FE4710">
      <w:pPr>
        <w:spacing w:line="228" w:lineRule="auto"/>
        <w:ind w:firstLine="709"/>
        <w:jc w:val="both"/>
        <w:rPr>
          <w:sz w:val="32"/>
          <w:szCs w:val="32"/>
        </w:rPr>
      </w:pPr>
      <w:r w:rsidRPr="00FE4710">
        <w:rPr>
          <w:sz w:val="32"/>
          <w:szCs w:val="32"/>
        </w:rPr>
        <w:t>В библиотеках Донецкой Народной Республики продолжает функционировать</w:t>
      </w:r>
      <w:r w:rsidR="00DE502F" w:rsidRPr="00FE4710">
        <w:rPr>
          <w:sz w:val="32"/>
          <w:szCs w:val="32"/>
        </w:rPr>
        <w:t xml:space="preserve"> 28 </w:t>
      </w:r>
      <w:proofErr w:type="spellStart"/>
      <w:proofErr w:type="gramStart"/>
      <w:r w:rsidR="00D93790" w:rsidRPr="00FE4710">
        <w:rPr>
          <w:sz w:val="32"/>
          <w:szCs w:val="32"/>
        </w:rPr>
        <w:t>и</w:t>
      </w:r>
      <w:r w:rsidR="00DE502F" w:rsidRPr="00FE4710">
        <w:rPr>
          <w:sz w:val="32"/>
          <w:szCs w:val="32"/>
        </w:rPr>
        <w:t>нтер</w:t>
      </w:r>
      <w:r w:rsidR="000834E2" w:rsidRPr="00FE4710">
        <w:rPr>
          <w:sz w:val="32"/>
          <w:szCs w:val="32"/>
        </w:rPr>
        <w:t>нет-центров</w:t>
      </w:r>
      <w:proofErr w:type="spellEnd"/>
      <w:proofErr w:type="gramEnd"/>
      <w:r w:rsidR="000834E2" w:rsidRPr="00FE4710">
        <w:rPr>
          <w:sz w:val="32"/>
          <w:szCs w:val="32"/>
        </w:rPr>
        <w:t xml:space="preserve"> </w:t>
      </w:r>
      <w:r w:rsidR="000834E2" w:rsidRPr="00D73A07">
        <w:rPr>
          <w:sz w:val="32"/>
          <w:szCs w:val="32"/>
        </w:rPr>
        <w:t>в</w:t>
      </w:r>
      <w:r w:rsidR="00D93790" w:rsidRPr="00D73A07">
        <w:rPr>
          <w:sz w:val="32"/>
          <w:szCs w:val="32"/>
        </w:rPr>
        <w:t xml:space="preserve"> </w:t>
      </w:r>
      <w:r w:rsidR="00B447FD" w:rsidRPr="00D73A07">
        <w:rPr>
          <w:sz w:val="32"/>
          <w:szCs w:val="32"/>
        </w:rPr>
        <w:t>гг.</w:t>
      </w:r>
      <w:r w:rsidR="000834E2" w:rsidRPr="00D73A07">
        <w:rPr>
          <w:sz w:val="32"/>
          <w:szCs w:val="32"/>
        </w:rPr>
        <w:t>:</w:t>
      </w:r>
      <w:r w:rsidR="00B447FD" w:rsidRPr="00FE4710">
        <w:rPr>
          <w:sz w:val="32"/>
          <w:szCs w:val="32"/>
        </w:rPr>
        <w:t xml:space="preserve"> Горловка (4), Енакиево (4), Макеевка</w:t>
      </w:r>
      <w:r w:rsidRPr="00FE4710">
        <w:rPr>
          <w:sz w:val="32"/>
          <w:szCs w:val="32"/>
        </w:rPr>
        <w:t xml:space="preserve"> (8), Снежно</w:t>
      </w:r>
      <w:r w:rsidR="00B447FD" w:rsidRPr="00FE4710">
        <w:rPr>
          <w:sz w:val="32"/>
          <w:szCs w:val="32"/>
        </w:rPr>
        <w:t xml:space="preserve">е (4), </w:t>
      </w:r>
      <w:proofErr w:type="spellStart"/>
      <w:r w:rsidR="00B447FD" w:rsidRPr="00FE4710">
        <w:rPr>
          <w:sz w:val="32"/>
          <w:szCs w:val="32"/>
        </w:rPr>
        <w:t>Харцызск</w:t>
      </w:r>
      <w:proofErr w:type="spellEnd"/>
      <w:r w:rsidR="00B447FD" w:rsidRPr="00FE4710">
        <w:rPr>
          <w:sz w:val="32"/>
          <w:szCs w:val="32"/>
        </w:rPr>
        <w:t xml:space="preserve"> (1), Шахтерск (4), Ясиноватая (1), </w:t>
      </w:r>
      <w:proofErr w:type="spellStart"/>
      <w:r w:rsidR="00B447FD" w:rsidRPr="00FE4710">
        <w:rPr>
          <w:sz w:val="32"/>
          <w:szCs w:val="32"/>
        </w:rPr>
        <w:t>Амвросиевский</w:t>
      </w:r>
      <w:proofErr w:type="spellEnd"/>
      <w:r w:rsidRPr="00FE4710">
        <w:rPr>
          <w:sz w:val="32"/>
          <w:szCs w:val="32"/>
        </w:rPr>
        <w:t xml:space="preserve"> район (2).</w:t>
      </w:r>
      <w:r w:rsidR="00792B73" w:rsidRPr="00FE4710">
        <w:rPr>
          <w:sz w:val="32"/>
          <w:szCs w:val="32"/>
        </w:rPr>
        <w:t xml:space="preserve"> </w:t>
      </w:r>
      <w:r w:rsidR="00B447FD" w:rsidRPr="00FE4710">
        <w:rPr>
          <w:sz w:val="32"/>
          <w:szCs w:val="32"/>
        </w:rPr>
        <w:t>В 40 библиотеках организованы с</w:t>
      </w:r>
      <w:r w:rsidR="00792B73" w:rsidRPr="00FE4710">
        <w:rPr>
          <w:sz w:val="32"/>
          <w:szCs w:val="32"/>
        </w:rPr>
        <w:t xml:space="preserve">вободные зоны </w:t>
      </w:r>
      <w:proofErr w:type="spellStart"/>
      <w:r w:rsidR="00792B73" w:rsidRPr="00FE4710">
        <w:rPr>
          <w:sz w:val="32"/>
          <w:szCs w:val="32"/>
        </w:rPr>
        <w:t>Wi-Fi</w:t>
      </w:r>
      <w:proofErr w:type="spellEnd"/>
      <w:r w:rsidR="00B447FD" w:rsidRPr="00FE4710">
        <w:rPr>
          <w:sz w:val="32"/>
          <w:szCs w:val="32"/>
        </w:rPr>
        <w:t>,</w:t>
      </w:r>
      <w:r w:rsidR="002D1717" w:rsidRPr="00FE4710">
        <w:rPr>
          <w:sz w:val="32"/>
          <w:szCs w:val="32"/>
        </w:rPr>
        <w:t xml:space="preserve"> </w:t>
      </w:r>
      <w:r w:rsidR="00792B73" w:rsidRPr="00FE4710">
        <w:rPr>
          <w:sz w:val="32"/>
          <w:szCs w:val="32"/>
        </w:rPr>
        <w:t>3</w:t>
      </w:r>
      <w:r w:rsidR="000D4E88" w:rsidRPr="00FE4710">
        <w:rPr>
          <w:sz w:val="32"/>
          <w:szCs w:val="32"/>
        </w:rPr>
        <w:t xml:space="preserve"> </w:t>
      </w:r>
      <w:r w:rsidR="00A178E3">
        <w:rPr>
          <w:sz w:val="32"/>
          <w:szCs w:val="32"/>
        </w:rPr>
        <w:t>из них</w:t>
      </w:r>
      <w:r w:rsidR="00792B73" w:rsidRPr="00FE4710">
        <w:rPr>
          <w:sz w:val="32"/>
          <w:szCs w:val="32"/>
        </w:rPr>
        <w:t xml:space="preserve"> в 2016 г.</w:t>
      </w:r>
      <w:r w:rsidR="00B447FD" w:rsidRPr="00FE4710">
        <w:rPr>
          <w:sz w:val="32"/>
          <w:szCs w:val="32"/>
        </w:rPr>
        <w:t xml:space="preserve"> Автоматизированные рабочие места обустроены для 144 библиотечных работников (в 2015 г. – 137), 10 библиотек имеют собственные </w:t>
      </w:r>
      <w:proofErr w:type="spellStart"/>
      <w:r w:rsidR="00B447FD" w:rsidRPr="00FE4710">
        <w:rPr>
          <w:sz w:val="32"/>
          <w:szCs w:val="32"/>
        </w:rPr>
        <w:t>веб-сайты</w:t>
      </w:r>
      <w:proofErr w:type="spellEnd"/>
      <w:r w:rsidR="00B447FD" w:rsidRPr="00FE4710">
        <w:rPr>
          <w:sz w:val="32"/>
          <w:szCs w:val="32"/>
        </w:rPr>
        <w:t xml:space="preserve"> (гг. Горловка, Донецк, </w:t>
      </w:r>
      <w:proofErr w:type="gramStart"/>
      <w:r w:rsidR="00B447FD" w:rsidRPr="00FE4710">
        <w:rPr>
          <w:sz w:val="32"/>
          <w:szCs w:val="32"/>
        </w:rPr>
        <w:t>Кировское</w:t>
      </w:r>
      <w:proofErr w:type="gramEnd"/>
      <w:r w:rsidR="00B447FD" w:rsidRPr="00FE4710">
        <w:rPr>
          <w:sz w:val="32"/>
          <w:szCs w:val="32"/>
        </w:rPr>
        <w:t xml:space="preserve">, Макеевка, Торез, </w:t>
      </w:r>
      <w:proofErr w:type="spellStart"/>
      <w:r w:rsidR="00B447FD" w:rsidRPr="00FE4710">
        <w:rPr>
          <w:sz w:val="32"/>
          <w:szCs w:val="32"/>
        </w:rPr>
        <w:t>Харцызск</w:t>
      </w:r>
      <w:proofErr w:type="spellEnd"/>
      <w:r w:rsidR="00B447FD" w:rsidRPr="00FE4710">
        <w:rPr>
          <w:sz w:val="32"/>
          <w:szCs w:val="32"/>
        </w:rPr>
        <w:t>,</w:t>
      </w:r>
      <w:r w:rsidR="002D1717" w:rsidRPr="00FE4710">
        <w:rPr>
          <w:sz w:val="32"/>
          <w:szCs w:val="32"/>
        </w:rPr>
        <w:t xml:space="preserve"> </w:t>
      </w:r>
      <w:proofErr w:type="spellStart"/>
      <w:r w:rsidR="00B447FD" w:rsidRPr="00FE4710">
        <w:rPr>
          <w:sz w:val="32"/>
          <w:szCs w:val="32"/>
        </w:rPr>
        <w:t>Старобешевский</w:t>
      </w:r>
      <w:proofErr w:type="spellEnd"/>
      <w:r w:rsidR="00B447FD" w:rsidRPr="00FE4710">
        <w:rPr>
          <w:sz w:val="32"/>
          <w:szCs w:val="32"/>
        </w:rPr>
        <w:t xml:space="preserve">, </w:t>
      </w:r>
      <w:proofErr w:type="spellStart"/>
      <w:r w:rsidR="00B447FD" w:rsidRPr="00FE4710">
        <w:rPr>
          <w:sz w:val="32"/>
          <w:szCs w:val="32"/>
        </w:rPr>
        <w:t>Тельмановский</w:t>
      </w:r>
      <w:proofErr w:type="spellEnd"/>
      <w:r w:rsidR="00B447FD" w:rsidRPr="00FE4710">
        <w:rPr>
          <w:sz w:val="32"/>
          <w:szCs w:val="32"/>
        </w:rPr>
        <w:t xml:space="preserve"> районы</w:t>
      </w:r>
      <w:r w:rsidR="007154F1" w:rsidRPr="00FE4710">
        <w:rPr>
          <w:sz w:val="32"/>
          <w:szCs w:val="32"/>
        </w:rPr>
        <w:t>)</w:t>
      </w:r>
      <w:r w:rsidR="00B447FD" w:rsidRPr="00FE4710">
        <w:rPr>
          <w:sz w:val="32"/>
          <w:szCs w:val="32"/>
        </w:rPr>
        <w:t xml:space="preserve">. </w:t>
      </w:r>
      <w:r w:rsidR="0075650A" w:rsidRPr="00FE4710">
        <w:rPr>
          <w:sz w:val="32"/>
          <w:szCs w:val="32"/>
        </w:rPr>
        <w:t>Их число в сравнении с предыдущим годом не увеличилось</w:t>
      </w:r>
      <w:r w:rsidR="00143F9B" w:rsidRPr="00FE4710">
        <w:rPr>
          <w:sz w:val="32"/>
          <w:szCs w:val="32"/>
        </w:rPr>
        <w:t>.</w:t>
      </w:r>
      <w:r w:rsidR="00594A15" w:rsidRPr="00FE4710">
        <w:rPr>
          <w:sz w:val="32"/>
          <w:szCs w:val="32"/>
        </w:rPr>
        <w:t xml:space="preserve"> </w:t>
      </w:r>
      <w:r w:rsidR="003C0FF1" w:rsidRPr="00FE4710">
        <w:rPr>
          <w:sz w:val="32"/>
          <w:szCs w:val="32"/>
        </w:rPr>
        <w:t xml:space="preserve">В </w:t>
      </w:r>
      <w:r w:rsidR="003C0FF1" w:rsidRPr="00FE4710">
        <w:rPr>
          <w:sz w:val="32"/>
          <w:szCs w:val="32"/>
        </w:rPr>
        <w:lastRenderedPageBreak/>
        <w:t xml:space="preserve">то </w:t>
      </w:r>
      <w:r w:rsidR="003C0FF1" w:rsidRPr="00D907FA">
        <w:rPr>
          <w:sz w:val="32"/>
          <w:szCs w:val="32"/>
        </w:rPr>
        <w:t>ж</w:t>
      </w:r>
      <w:r w:rsidR="00443B61" w:rsidRPr="00D907FA">
        <w:rPr>
          <w:sz w:val="32"/>
          <w:szCs w:val="32"/>
        </w:rPr>
        <w:t>е</w:t>
      </w:r>
      <w:r w:rsidR="003C0FF1" w:rsidRPr="00FE4710">
        <w:rPr>
          <w:sz w:val="32"/>
          <w:szCs w:val="32"/>
        </w:rPr>
        <w:t xml:space="preserve"> время</w:t>
      </w:r>
      <w:r w:rsidR="009E3DBD" w:rsidRPr="00FE4710">
        <w:rPr>
          <w:sz w:val="32"/>
          <w:szCs w:val="32"/>
        </w:rPr>
        <w:t xml:space="preserve"> б</w:t>
      </w:r>
      <w:r w:rsidR="00594A15" w:rsidRPr="00FE4710">
        <w:rPr>
          <w:sz w:val="32"/>
          <w:szCs w:val="32"/>
        </w:rPr>
        <w:t xml:space="preserve">иблиотеки наращивают свое присутствие в социальных сетях, открыто в отчетном году еще 10 собственных страниц и </w:t>
      </w:r>
      <w:proofErr w:type="spellStart"/>
      <w:r w:rsidR="00594A15" w:rsidRPr="00FE4710">
        <w:rPr>
          <w:sz w:val="32"/>
          <w:szCs w:val="32"/>
        </w:rPr>
        <w:t>блогов</w:t>
      </w:r>
      <w:proofErr w:type="spellEnd"/>
      <w:r w:rsidR="00594A15" w:rsidRPr="00FE4710">
        <w:rPr>
          <w:sz w:val="32"/>
          <w:szCs w:val="32"/>
        </w:rPr>
        <w:t xml:space="preserve">, их </w:t>
      </w:r>
      <w:r w:rsidR="009E3DBD" w:rsidRPr="00FE4710">
        <w:rPr>
          <w:sz w:val="32"/>
          <w:szCs w:val="32"/>
        </w:rPr>
        <w:t xml:space="preserve">число </w:t>
      </w:r>
      <w:r w:rsidR="00E66DAC" w:rsidRPr="00FE4710">
        <w:rPr>
          <w:sz w:val="32"/>
          <w:szCs w:val="32"/>
        </w:rPr>
        <w:t>достигло 76 единиц, в частности: «</w:t>
      </w:r>
      <w:proofErr w:type="spellStart"/>
      <w:r w:rsidR="00E66DAC" w:rsidRPr="00FE4710">
        <w:rPr>
          <w:sz w:val="32"/>
          <w:szCs w:val="32"/>
        </w:rPr>
        <w:t>ВКонтакте</w:t>
      </w:r>
      <w:proofErr w:type="spellEnd"/>
      <w:r w:rsidR="00E66DAC" w:rsidRPr="00FE4710">
        <w:rPr>
          <w:sz w:val="32"/>
          <w:szCs w:val="32"/>
        </w:rPr>
        <w:t>» – 31, «</w:t>
      </w:r>
      <w:proofErr w:type="spellStart"/>
      <w:r w:rsidR="00E66DAC" w:rsidRPr="00FE4710">
        <w:rPr>
          <w:sz w:val="32"/>
          <w:szCs w:val="32"/>
        </w:rPr>
        <w:t>Facebook</w:t>
      </w:r>
      <w:proofErr w:type="spellEnd"/>
      <w:r w:rsidR="00E66DAC" w:rsidRPr="00FE4710">
        <w:rPr>
          <w:sz w:val="32"/>
          <w:szCs w:val="32"/>
        </w:rPr>
        <w:t xml:space="preserve">» – 15, «Одноклассники» – 25. </w:t>
      </w:r>
      <w:proofErr w:type="gramStart"/>
      <w:r w:rsidR="00E66DAC" w:rsidRPr="00FE4710">
        <w:rPr>
          <w:sz w:val="32"/>
          <w:szCs w:val="32"/>
        </w:rPr>
        <w:t>Собственные</w:t>
      </w:r>
      <w:proofErr w:type="gramEnd"/>
      <w:r w:rsidR="00E66DAC" w:rsidRPr="00FE4710">
        <w:rPr>
          <w:sz w:val="32"/>
          <w:szCs w:val="32"/>
        </w:rPr>
        <w:t xml:space="preserve"> </w:t>
      </w:r>
      <w:proofErr w:type="spellStart"/>
      <w:r w:rsidR="00E66DAC" w:rsidRPr="00FE4710">
        <w:rPr>
          <w:sz w:val="32"/>
          <w:szCs w:val="32"/>
        </w:rPr>
        <w:t>блоги</w:t>
      </w:r>
      <w:proofErr w:type="spellEnd"/>
      <w:r w:rsidR="00E66DAC" w:rsidRPr="00FE4710">
        <w:rPr>
          <w:sz w:val="32"/>
          <w:szCs w:val="32"/>
        </w:rPr>
        <w:t xml:space="preserve"> имеют 5 библиотек (гг. Кировское, Макеевка, Снежное). Число электронных адресов насчитывает 94 единицы (в </w:t>
      </w:r>
      <w:smartTag w:uri="urn:schemas-microsoft-com:office:smarttags" w:element="metricconverter">
        <w:smartTagPr>
          <w:attr w:name="ProductID" w:val="2014 г"/>
        </w:smartTagPr>
        <w:r w:rsidR="00E66DAC" w:rsidRPr="00FE4710">
          <w:rPr>
            <w:sz w:val="32"/>
            <w:szCs w:val="32"/>
          </w:rPr>
          <w:t>2014 г</w:t>
        </w:r>
      </w:smartTag>
      <w:r w:rsidR="00E66DAC" w:rsidRPr="00FE4710">
        <w:rPr>
          <w:sz w:val="32"/>
          <w:szCs w:val="32"/>
        </w:rPr>
        <w:t>. – 89).</w:t>
      </w:r>
      <w:r w:rsidR="003C0FF1" w:rsidRPr="00FE4710">
        <w:rPr>
          <w:sz w:val="32"/>
          <w:szCs w:val="32"/>
        </w:rPr>
        <w:t xml:space="preserve"> </w:t>
      </w:r>
    </w:p>
    <w:p w:rsidR="00B575C8" w:rsidRPr="00FE4710" w:rsidRDefault="00B575C8" w:rsidP="00FE4710">
      <w:pPr>
        <w:spacing w:line="228" w:lineRule="auto"/>
        <w:ind w:firstLine="709"/>
        <w:jc w:val="both"/>
        <w:rPr>
          <w:sz w:val="32"/>
          <w:szCs w:val="32"/>
        </w:rPr>
      </w:pPr>
      <w:proofErr w:type="gramStart"/>
      <w:r w:rsidRPr="00FE4710">
        <w:rPr>
          <w:sz w:val="32"/>
          <w:szCs w:val="32"/>
        </w:rPr>
        <w:t>В 2016 г. значительно активизировалось сотрудничество библиотек с</w:t>
      </w:r>
      <w:r w:rsidR="00D90ECA" w:rsidRPr="00FE4710">
        <w:rPr>
          <w:sz w:val="32"/>
          <w:szCs w:val="32"/>
        </w:rPr>
        <w:t>о</w:t>
      </w:r>
      <w:r w:rsidRPr="00FE4710">
        <w:rPr>
          <w:sz w:val="32"/>
          <w:szCs w:val="32"/>
        </w:rPr>
        <w:t xml:space="preserve"> средствами массовой информации</w:t>
      </w:r>
      <w:r w:rsidR="00D84EBF" w:rsidRPr="00FE4710">
        <w:rPr>
          <w:sz w:val="32"/>
          <w:szCs w:val="32"/>
        </w:rPr>
        <w:t xml:space="preserve"> (СМИ)</w:t>
      </w:r>
      <w:r w:rsidRPr="00FE4710">
        <w:rPr>
          <w:sz w:val="32"/>
          <w:szCs w:val="32"/>
        </w:rPr>
        <w:t xml:space="preserve">, </w:t>
      </w:r>
      <w:r w:rsidR="00CB6CA8" w:rsidRPr="00FE4710">
        <w:rPr>
          <w:sz w:val="32"/>
          <w:szCs w:val="32"/>
        </w:rPr>
        <w:t>почти в три раза увеличилось число публикаций в различных СМИ, в том числе и в электронных</w:t>
      </w:r>
      <w:r w:rsidR="000834E2" w:rsidRPr="00443B61">
        <w:rPr>
          <w:sz w:val="32"/>
          <w:szCs w:val="32"/>
        </w:rPr>
        <w:t>,</w:t>
      </w:r>
      <w:r w:rsidR="00CB6CA8" w:rsidRPr="00FE4710">
        <w:rPr>
          <w:sz w:val="32"/>
          <w:szCs w:val="32"/>
        </w:rPr>
        <w:t xml:space="preserve"> и насчитывает по данным центральных библиотек 6462 </w:t>
      </w:r>
      <w:r w:rsidR="00D90ECA" w:rsidRPr="00FE4710">
        <w:rPr>
          <w:sz w:val="32"/>
          <w:szCs w:val="32"/>
        </w:rPr>
        <w:t xml:space="preserve">публикации </w:t>
      </w:r>
      <w:r w:rsidR="00CB6CA8" w:rsidRPr="00FE4710">
        <w:rPr>
          <w:sz w:val="32"/>
          <w:szCs w:val="32"/>
        </w:rPr>
        <w:t xml:space="preserve">(в 2015 г. </w:t>
      </w:r>
      <w:r w:rsidR="00D90ECA" w:rsidRPr="00FE4710">
        <w:rPr>
          <w:sz w:val="32"/>
          <w:szCs w:val="32"/>
        </w:rPr>
        <w:t>– 2402</w:t>
      </w:r>
      <w:r w:rsidR="0031619E" w:rsidRPr="00FE4710">
        <w:rPr>
          <w:sz w:val="32"/>
          <w:szCs w:val="32"/>
        </w:rPr>
        <w:t>), из них в печ</w:t>
      </w:r>
      <w:r w:rsidR="000834E2" w:rsidRPr="00FE4710">
        <w:rPr>
          <w:sz w:val="32"/>
          <w:szCs w:val="32"/>
        </w:rPr>
        <w:t>атных – 240 (в 2015 г. – 186)</w:t>
      </w:r>
      <w:r w:rsidR="000834E2" w:rsidRPr="00443B61">
        <w:rPr>
          <w:sz w:val="32"/>
          <w:szCs w:val="32"/>
        </w:rPr>
        <w:t>,</w:t>
      </w:r>
      <w:r w:rsidR="0031619E" w:rsidRPr="00FE4710">
        <w:rPr>
          <w:sz w:val="32"/>
          <w:szCs w:val="32"/>
        </w:rPr>
        <w:t xml:space="preserve"> на телевидении – </w:t>
      </w:r>
      <w:r w:rsidR="001D2598" w:rsidRPr="00FE4710">
        <w:rPr>
          <w:sz w:val="32"/>
          <w:szCs w:val="32"/>
        </w:rPr>
        <w:t xml:space="preserve">56 (в 2015 г. – 41), </w:t>
      </w:r>
      <w:r w:rsidR="0031619E" w:rsidRPr="00FE4710">
        <w:rPr>
          <w:sz w:val="32"/>
          <w:szCs w:val="32"/>
        </w:rPr>
        <w:t xml:space="preserve">на радио – </w:t>
      </w:r>
      <w:r w:rsidR="001D2598" w:rsidRPr="00FE4710">
        <w:rPr>
          <w:sz w:val="32"/>
          <w:szCs w:val="32"/>
        </w:rPr>
        <w:t>7 (в</w:t>
      </w:r>
      <w:proofErr w:type="gramEnd"/>
      <w:r w:rsidR="001D2598" w:rsidRPr="00FE4710">
        <w:rPr>
          <w:sz w:val="32"/>
          <w:szCs w:val="32"/>
        </w:rPr>
        <w:t xml:space="preserve"> 2015 г. – 2), </w:t>
      </w:r>
      <w:r w:rsidR="0031619E" w:rsidRPr="00FE4710">
        <w:rPr>
          <w:sz w:val="32"/>
          <w:szCs w:val="32"/>
        </w:rPr>
        <w:t xml:space="preserve">в собственных </w:t>
      </w:r>
      <w:proofErr w:type="spellStart"/>
      <w:r w:rsidR="0031619E" w:rsidRPr="00FE4710">
        <w:rPr>
          <w:sz w:val="32"/>
          <w:szCs w:val="32"/>
        </w:rPr>
        <w:t>блогах</w:t>
      </w:r>
      <w:proofErr w:type="spellEnd"/>
      <w:r w:rsidR="0031619E" w:rsidRPr="00FE4710">
        <w:rPr>
          <w:sz w:val="32"/>
          <w:szCs w:val="32"/>
        </w:rPr>
        <w:t xml:space="preserve"> – </w:t>
      </w:r>
      <w:r w:rsidR="001D2598" w:rsidRPr="00FE4710">
        <w:rPr>
          <w:sz w:val="32"/>
          <w:szCs w:val="32"/>
        </w:rPr>
        <w:t xml:space="preserve">392 (в 2015 г. – 179), </w:t>
      </w:r>
      <w:r w:rsidR="0031619E" w:rsidRPr="00FE4710">
        <w:rPr>
          <w:sz w:val="32"/>
          <w:szCs w:val="32"/>
        </w:rPr>
        <w:t xml:space="preserve">в социальной сети – </w:t>
      </w:r>
      <w:r w:rsidR="001D2598" w:rsidRPr="00FE4710">
        <w:rPr>
          <w:sz w:val="32"/>
          <w:szCs w:val="32"/>
        </w:rPr>
        <w:t>4002 (в 2015 г. – 1752),</w:t>
      </w:r>
      <w:r w:rsidR="002D1717" w:rsidRPr="00FE4710">
        <w:rPr>
          <w:sz w:val="32"/>
          <w:szCs w:val="32"/>
        </w:rPr>
        <w:t xml:space="preserve"> </w:t>
      </w:r>
      <w:r w:rsidR="001D2598" w:rsidRPr="00FE4710">
        <w:rPr>
          <w:sz w:val="32"/>
          <w:szCs w:val="32"/>
        </w:rPr>
        <w:t xml:space="preserve">на сайтах сторонних организаций – </w:t>
      </w:r>
      <w:r w:rsidR="00925237" w:rsidRPr="00FE4710">
        <w:rPr>
          <w:sz w:val="32"/>
          <w:szCs w:val="32"/>
        </w:rPr>
        <w:t>1362 (в 2015 г. – 242). На собственных сайтах размещено 403 публикации.</w:t>
      </w:r>
    </w:p>
    <w:p w:rsidR="00C65BD6" w:rsidRPr="00FE4710" w:rsidRDefault="00476C04" w:rsidP="00FE4710">
      <w:pPr>
        <w:spacing w:line="228" w:lineRule="auto"/>
        <w:ind w:firstLine="709"/>
        <w:jc w:val="both"/>
        <w:rPr>
          <w:sz w:val="32"/>
          <w:szCs w:val="32"/>
        </w:rPr>
      </w:pPr>
      <w:r w:rsidRPr="00FE4710">
        <w:rPr>
          <w:sz w:val="32"/>
          <w:szCs w:val="32"/>
        </w:rPr>
        <w:t xml:space="preserve">В фонды библиотек Донецкой Народной Республики в минувшем году поступило 42,8 тыс. экз. различных документов, </w:t>
      </w:r>
      <w:r w:rsidR="006068CB" w:rsidRPr="00FE4710">
        <w:rPr>
          <w:sz w:val="32"/>
          <w:szCs w:val="32"/>
        </w:rPr>
        <w:t>из них 34,7 тыс. экз. (80,9</w:t>
      </w:r>
      <w:r w:rsidR="00443B61">
        <w:rPr>
          <w:sz w:val="32"/>
          <w:szCs w:val="32"/>
        </w:rPr>
        <w:t>%)</w:t>
      </w:r>
      <w:r w:rsidRPr="00FE4710">
        <w:rPr>
          <w:sz w:val="32"/>
          <w:szCs w:val="32"/>
        </w:rPr>
        <w:t xml:space="preserve"> на</w:t>
      </w:r>
      <w:r w:rsidR="006068CB" w:rsidRPr="00FE4710">
        <w:rPr>
          <w:sz w:val="32"/>
          <w:szCs w:val="32"/>
        </w:rPr>
        <w:t xml:space="preserve"> русском языке. </w:t>
      </w:r>
      <w:proofErr w:type="gramStart"/>
      <w:r w:rsidR="006068CB" w:rsidRPr="00FE4710">
        <w:rPr>
          <w:sz w:val="32"/>
          <w:szCs w:val="32"/>
        </w:rPr>
        <w:t>Книг поступило 41,5</w:t>
      </w:r>
      <w:r w:rsidRPr="00FE4710">
        <w:rPr>
          <w:sz w:val="32"/>
          <w:szCs w:val="32"/>
        </w:rPr>
        <w:t xml:space="preserve"> </w:t>
      </w:r>
      <w:r w:rsidR="006068CB" w:rsidRPr="00FE4710">
        <w:rPr>
          <w:sz w:val="32"/>
          <w:szCs w:val="32"/>
        </w:rPr>
        <w:t xml:space="preserve">(97,0%) </w:t>
      </w:r>
      <w:r w:rsidRPr="00FE4710">
        <w:rPr>
          <w:sz w:val="32"/>
          <w:szCs w:val="32"/>
        </w:rPr>
        <w:t xml:space="preserve">тыс. экз., </w:t>
      </w:r>
      <w:r w:rsidR="006068CB" w:rsidRPr="00FE4710">
        <w:rPr>
          <w:sz w:val="32"/>
          <w:szCs w:val="32"/>
        </w:rPr>
        <w:t xml:space="preserve">что составляет 97,0% от общего количества поступлений, </w:t>
      </w:r>
      <w:r w:rsidRPr="00FE4710">
        <w:rPr>
          <w:sz w:val="32"/>
          <w:szCs w:val="32"/>
        </w:rPr>
        <w:t xml:space="preserve">в т. ч. новых </w:t>
      </w:r>
      <w:r w:rsidR="006068CB" w:rsidRPr="00FE4710">
        <w:rPr>
          <w:sz w:val="32"/>
          <w:szCs w:val="32"/>
        </w:rPr>
        <w:t xml:space="preserve">книг поступило </w:t>
      </w:r>
      <w:r w:rsidR="004E7121" w:rsidRPr="00FE4710">
        <w:rPr>
          <w:sz w:val="32"/>
          <w:szCs w:val="32"/>
        </w:rPr>
        <w:t>26,3 тыс. экз., из них 0,4 тыс. экз. (1,5</w:t>
      </w:r>
      <w:r w:rsidRPr="00FE4710">
        <w:rPr>
          <w:sz w:val="32"/>
          <w:szCs w:val="32"/>
        </w:rPr>
        <w:t>%) – за счет спонсоров</w:t>
      </w:r>
      <w:r w:rsidR="004E7121" w:rsidRPr="00FE4710">
        <w:rPr>
          <w:sz w:val="32"/>
          <w:szCs w:val="32"/>
        </w:rPr>
        <w:t xml:space="preserve"> и общественных организаций, 13,5 тыс. экз. (51,3</w:t>
      </w:r>
      <w:r w:rsidR="000834E2" w:rsidRPr="00FE4710">
        <w:rPr>
          <w:sz w:val="32"/>
          <w:szCs w:val="32"/>
        </w:rPr>
        <w:t xml:space="preserve">%) </w:t>
      </w:r>
      <w:r w:rsidRPr="00FE4710">
        <w:rPr>
          <w:sz w:val="32"/>
          <w:szCs w:val="32"/>
        </w:rPr>
        <w:t>подарены читателями во время проведения акций «Подари библиотеке книгу!», а также добровольных пожертвований.</w:t>
      </w:r>
      <w:proofErr w:type="gramEnd"/>
      <w:r w:rsidRPr="00FE4710">
        <w:rPr>
          <w:sz w:val="32"/>
          <w:szCs w:val="32"/>
        </w:rPr>
        <w:t xml:space="preserve"> Из обменных фондов республи</w:t>
      </w:r>
      <w:r w:rsidR="004E7121" w:rsidRPr="00FE4710">
        <w:rPr>
          <w:sz w:val="32"/>
          <w:szCs w:val="32"/>
        </w:rPr>
        <w:t>канских библиотек поступило 4,3 тыс. экз. (16,4</w:t>
      </w:r>
      <w:r w:rsidRPr="00FE4710">
        <w:rPr>
          <w:sz w:val="32"/>
          <w:szCs w:val="32"/>
        </w:rPr>
        <w:t>%)</w:t>
      </w:r>
      <w:r w:rsidR="004E7121" w:rsidRPr="00FE4710">
        <w:rPr>
          <w:sz w:val="32"/>
          <w:szCs w:val="32"/>
        </w:rPr>
        <w:t xml:space="preserve"> книг, из других источников – 8,1 тыс. экз. (30,8</w:t>
      </w:r>
      <w:r w:rsidRPr="00FE4710">
        <w:rPr>
          <w:sz w:val="32"/>
          <w:szCs w:val="32"/>
        </w:rPr>
        <w:t xml:space="preserve">%). </w:t>
      </w:r>
      <w:r w:rsidR="004E7121" w:rsidRPr="00FE4710">
        <w:rPr>
          <w:sz w:val="32"/>
          <w:szCs w:val="32"/>
        </w:rPr>
        <w:t>Из местных бюджетов средства на пополнение библиотечных фондов</w:t>
      </w:r>
      <w:r w:rsidR="0017315B" w:rsidRPr="00FE4710">
        <w:rPr>
          <w:sz w:val="32"/>
          <w:szCs w:val="32"/>
        </w:rPr>
        <w:t>,</w:t>
      </w:r>
      <w:r w:rsidR="002D1717" w:rsidRPr="00FE4710">
        <w:rPr>
          <w:sz w:val="32"/>
          <w:szCs w:val="32"/>
        </w:rPr>
        <w:t xml:space="preserve"> </w:t>
      </w:r>
      <w:r w:rsidR="004E7121" w:rsidRPr="00FE4710">
        <w:rPr>
          <w:sz w:val="32"/>
          <w:szCs w:val="32"/>
        </w:rPr>
        <w:t>как книгами, так и периодическими изданиями</w:t>
      </w:r>
      <w:r w:rsidR="0017315B" w:rsidRPr="00FE4710">
        <w:rPr>
          <w:sz w:val="32"/>
          <w:szCs w:val="32"/>
        </w:rPr>
        <w:t>,</w:t>
      </w:r>
      <w:r w:rsidR="004E7121" w:rsidRPr="00FE4710">
        <w:rPr>
          <w:sz w:val="32"/>
          <w:szCs w:val="32"/>
        </w:rPr>
        <w:t xml:space="preserve"> не выделялись.</w:t>
      </w:r>
      <w:r w:rsidR="0017315B" w:rsidRPr="00FE4710">
        <w:rPr>
          <w:sz w:val="32"/>
          <w:szCs w:val="32"/>
        </w:rPr>
        <w:t xml:space="preserve"> Средства от оказания</w:t>
      </w:r>
      <w:r w:rsidR="004E7121" w:rsidRPr="00FE4710">
        <w:rPr>
          <w:sz w:val="32"/>
          <w:szCs w:val="32"/>
        </w:rPr>
        <w:t xml:space="preserve"> </w:t>
      </w:r>
      <w:r w:rsidR="0017315B" w:rsidRPr="00FE4710">
        <w:rPr>
          <w:sz w:val="32"/>
          <w:szCs w:val="32"/>
        </w:rPr>
        <w:t>дополнительных</w:t>
      </w:r>
      <w:r w:rsidR="004E7121" w:rsidRPr="00FE4710">
        <w:rPr>
          <w:sz w:val="32"/>
          <w:szCs w:val="32"/>
        </w:rPr>
        <w:t xml:space="preserve"> платны</w:t>
      </w:r>
      <w:r w:rsidR="0017315B" w:rsidRPr="00FE4710">
        <w:rPr>
          <w:sz w:val="32"/>
          <w:szCs w:val="32"/>
        </w:rPr>
        <w:t>х услуг</w:t>
      </w:r>
      <w:r w:rsidR="004E7121" w:rsidRPr="00FE4710">
        <w:rPr>
          <w:sz w:val="32"/>
          <w:szCs w:val="32"/>
        </w:rPr>
        <w:t xml:space="preserve"> в прошлом году </w:t>
      </w:r>
      <w:r w:rsidR="0017315B" w:rsidRPr="00FE4710">
        <w:rPr>
          <w:sz w:val="32"/>
          <w:szCs w:val="32"/>
        </w:rPr>
        <w:t xml:space="preserve">также не были получены в силу того, что библиотеки их </w:t>
      </w:r>
      <w:r w:rsidR="00D84EBF" w:rsidRPr="00FE4710">
        <w:rPr>
          <w:sz w:val="32"/>
          <w:szCs w:val="32"/>
        </w:rPr>
        <w:t xml:space="preserve">практически </w:t>
      </w:r>
      <w:r w:rsidR="0017315B" w:rsidRPr="00FE4710">
        <w:rPr>
          <w:sz w:val="32"/>
          <w:szCs w:val="32"/>
        </w:rPr>
        <w:t xml:space="preserve">не предоставляли. </w:t>
      </w:r>
      <w:r w:rsidRPr="00FE4710">
        <w:rPr>
          <w:sz w:val="32"/>
          <w:szCs w:val="32"/>
        </w:rPr>
        <w:t xml:space="preserve">Основными источниками поступлений в фонды библиотек Донецкой Народной Республики в отчетном году </w:t>
      </w:r>
      <w:r w:rsidR="0017315B" w:rsidRPr="00FE4710">
        <w:rPr>
          <w:sz w:val="32"/>
          <w:szCs w:val="32"/>
        </w:rPr>
        <w:t xml:space="preserve">по-прежнему остаются дар читателей и </w:t>
      </w:r>
      <w:r w:rsidRPr="00FE4710">
        <w:rPr>
          <w:sz w:val="32"/>
          <w:szCs w:val="32"/>
        </w:rPr>
        <w:t>обменные фонды республиканских библиотек</w:t>
      </w:r>
      <w:r w:rsidR="0017315B" w:rsidRPr="00FE4710">
        <w:rPr>
          <w:sz w:val="32"/>
          <w:szCs w:val="32"/>
        </w:rPr>
        <w:t>, ч</w:t>
      </w:r>
      <w:r w:rsidRPr="00FE4710">
        <w:rPr>
          <w:sz w:val="32"/>
          <w:szCs w:val="32"/>
        </w:rPr>
        <w:t xml:space="preserve">ерез </w:t>
      </w:r>
      <w:r w:rsidR="0017315B" w:rsidRPr="00FE4710">
        <w:rPr>
          <w:sz w:val="32"/>
          <w:szCs w:val="32"/>
        </w:rPr>
        <w:t>которые</w:t>
      </w:r>
      <w:r w:rsidRPr="00FE4710">
        <w:rPr>
          <w:sz w:val="32"/>
          <w:szCs w:val="32"/>
        </w:rPr>
        <w:t xml:space="preserve"> распределял</w:t>
      </w:r>
      <w:r w:rsidR="00D84EBF" w:rsidRPr="00FE4710">
        <w:rPr>
          <w:sz w:val="32"/>
          <w:szCs w:val="32"/>
        </w:rPr>
        <w:t>ась</w:t>
      </w:r>
      <w:r w:rsidRPr="00FE4710">
        <w:rPr>
          <w:sz w:val="32"/>
          <w:szCs w:val="32"/>
        </w:rPr>
        <w:t xml:space="preserve"> литератур</w:t>
      </w:r>
      <w:r w:rsidR="00D84EBF" w:rsidRPr="00FE4710">
        <w:rPr>
          <w:sz w:val="32"/>
          <w:szCs w:val="32"/>
        </w:rPr>
        <w:t>а, поступившая</w:t>
      </w:r>
      <w:r w:rsidRPr="00FE4710">
        <w:rPr>
          <w:sz w:val="32"/>
          <w:szCs w:val="32"/>
        </w:rPr>
        <w:t xml:space="preserve"> от различных общественных организаций, фондов, библиотек Российской Федерации</w:t>
      </w:r>
      <w:r w:rsidR="0017315B" w:rsidRPr="00FE4710">
        <w:rPr>
          <w:sz w:val="32"/>
          <w:szCs w:val="32"/>
        </w:rPr>
        <w:t xml:space="preserve"> и местные издания</w:t>
      </w:r>
      <w:r w:rsidRPr="00FE4710">
        <w:rPr>
          <w:sz w:val="32"/>
          <w:szCs w:val="32"/>
        </w:rPr>
        <w:t>.</w:t>
      </w:r>
    </w:p>
    <w:p w:rsidR="00223035" w:rsidRPr="00FE4710" w:rsidRDefault="001C706A" w:rsidP="00FE4710">
      <w:pPr>
        <w:spacing w:line="228" w:lineRule="auto"/>
        <w:ind w:firstLine="709"/>
        <w:jc w:val="both"/>
        <w:rPr>
          <w:sz w:val="32"/>
          <w:szCs w:val="32"/>
        </w:rPr>
      </w:pPr>
      <w:r w:rsidRPr="00FE4710">
        <w:rPr>
          <w:sz w:val="32"/>
          <w:szCs w:val="32"/>
        </w:rPr>
        <w:t>Отмечаются некоторые позитивные изменения</w:t>
      </w:r>
      <w:r w:rsidR="0054113B" w:rsidRPr="00FE4710">
        <w:rPr>
          <w:sz w:val="32"/>
          <w:szCs w:val="32"/>
        </w:rPr>
        <w:t xml:space="preserve"> в поступлении в библиотеки республики газет и журналов. Принимая во внимание отсутствие бюджетных средств, библиотечные работники используют альтернативные источники. Более стабильно стали поступать в библиотеки газеты «Донецкая Республика», «</w:t>
      </w:r>
      <w:proofErr w:type="spellStart"/>
      <w:r w:rsidR="0054113B" w:rsidRPr="00FE4710">
        <w:rPr>
          <w:sz w:val="32"/>
          <w:szCs w:val="32"/>
        </w:rPr>
        <w:t>Новороссия</w:t>
      </w:r>
      <w:proofErr w:type="spellEnd"/>
      <w:r w:rsidR="0054113B" w:rsidRPr="00FE4710">
        <w:rPr>
          <w:sz w:val="32"/>
          <w:szCs w:val="32"/>
        </w:rPr>
        <w:t xml:space="preserve">», «Мирный Донбасс», местные газеты. Количество названий колеблется от 2 в </w:t>
      </w:r>
      <w:r w:rsidR="0054113B" w:rsidRPr="00FE4710">
        <w:rPr>
          <w:sz w:val="32"/>
          <w:szCs w:val="32"/>
        </w:rPr>
        <w:lastRenderedPageBreak/>
        <w:t xml:space="preserve">большинстве городов и районов до 23 в </w:t>
      </w:r>
      <w:proofErr w:type="gramStart"/>
      <w:r w:rsidR="0054113B" w:rsidRPr="00FE4710">
        <w:rPr>
          <w:sz w:val="32"/>
          <w:szCs w:val="32"/>
        </w:rPr>
        <w:t>г</w:t>
      </w:r>
      <w:proofErr w:type="gramEnd"/>
      <w:r w:rsidR="0054113B" w:rsidRPr="00FE4710">
        <w:rPr>
          <w:sz w:val="32"/>
          <w:szCs w:val="32"/>
        </w:rPr>
        <w:t xml:space="preserve">. </w:t>
      </w:r>
      <w:proofErr w:type="spellStart"/>
      <w:r w:rsidR="0054113B" w:rsidRPr="00FE4710">
        <w:rPr>
          <w:sz w:val="32"/>
          <w:szCs w:val="32"/>
        </w:rPr>
        <w:t>Харцызске</w:t>
      </w:r>
      <w:proofErr w:type="spellEnd"/>
      <w:r w:rsidR="0054113B" w:rsidRPr="00FE4710">
        <w:rPr>
          <w:sz w:val="32"/>
          <w:szCs w:val="32"/>
        </w:rPr>
        <w:t xml:space="preserve"> и 10 в г. Торезе. </w:t>
      </w:r>
      <w:r w:rsidR="00686695" w:rsidRPr="00FE4710">
        <w:rPr>
          <w:sz w:val="32"/>
          <w:szCs w:val="32"/>
        </w:rPr>
        <w:t>Улучшилась ситуация с периодическими изданиями в библиотеках гг. Докучаевск</w:t>
      </w:r>
      <w:r w:rsidR="00D0401E" w:rsidRPr="00FE4710">
        <w:rPr>
          <w:sz w:val="32"/>
          <w:szCs w:val="32"/>
        </w:rPr>
        <w:t>а, Енакиево, Макеевки</w:t>
      </w:r>
      <w:r w:rsidR="00686695" w:rsidRPr="00FE4710">
        <w:rPr>
          <w:sz w:val="32"/>
          <w:szCs w:val="32"/>
        </w:rPr>
        <w:t>, Торез</w:t>
      </w:r>
      <w:r w:rsidR="00D0401E" w:rsidRPr="00FE4710">
        <w:rPr>
          <w:sz w:val="32"/>
          <w:szCs w:val="32"/>
        </w:rPr>
        <w:t>а</w:t>
      </w:r>
      <w:r w:rsidR="00686695" w:rsidRPr="00FE4710">
        <w:rPr>
          <w:sz w:val="32"/>
          <w:szCs w:val="32"/>
        </w:rPr>
        <w:t xml:space="preserve">, </w:t>
      </w:r>
      <w:proofErr w:type="spellStart"/>
      <w:r w:rsidR="00686695" w:rsidRPr="00FE4710">
        <w:rPr>
          <w:sz w:val="32"/>
          <w:szCs w:val="32"/>
        </w:rPr>
        <w:t>Харцызск</w:t>
      </w:r>
      <w:r w:rsidR="00D0401E" w:rsidRPr="00FE4710">
        <w:rPr>
          <w:sz w:val="32"/>
          <w:szCs w:val="32"/>
        </w:rPr>
        <w:t>а</w:t>
      </w:r>
      <w:proofErr w:type="spellEnd"/>
      <w:r w:rsidR="00686695" w:rsidRPr="00FE4710">
        <w:rPr>
          <w:sz w:val="32"/>
          <w:szCs w:val="32"/>
        </w:rPr>
        <w:t>, Шахтерск</w:t>
      </w:r>
      <w:r w:rsidR="00D0401E" w:rsidRPr="00FE4710">
        <w:rPr>
          <w:sz w:val="32"/>
          <w:szCs w:val="32"/>
        </w:rPr>
        <w:t>а</w:t>
      </w:r>
      <w:r w:rsidR="00686695" w:rsidRPr="00FE4710">
        <w:rPr>
          <w:sz w:val="32"/>
          <w:szCs w:val="32"/>
        </w:rPr>
        <w:t>, в большинстве районов. Библиотеки трех городов не получают газеты.</w:t>
      </w:r>
      <w:r w:rsidR="007034E6" w:rsidRPr="00FE4710">
        <w:rPr>
          <w:sz w:val="32"/>
          <w:szCs w:val="32"/>
        </w:rPr>
        <w:t xml:space="preserve"> Благодаря усилиям специалистов Русского центра, который функционирует на базе Донецкой республиканской универсальной научной библиотеки им.</w:t>
      </w:r>
      <w:r w:rsidR="00D0401E" w:rsidRPr="00FE4710">
        <w:rPr>
          <w:sz w:val="32"/>
          <w:szCs w:val="32"/>
        </w:rPr>
        <w:t xml:space="preserve"> </w:t>
      </w:r>
      <w:r w:rsidR="007034E6" w:rsidRPr="00FE4710">
        <w:rPr>
          <w:sz w:val="32"/>
          <w:szCs w:val="32"/>
        </w:rPr>
        <w:t>Н.К. Крупской, все центра</w:t>
      </w:r>
      <w:r w:rsidR="00D0401E" w:rsidRPr="00FE4710">
        <w:rPr>
          <w:sz w:val="32"/>
          <w:szCs w:val="32"/>
        </w:rPr>
        <w:t>льные библиотеки ЦБС республики</w:t>
      </w:r>
      <w:r w:rsidR="007034E6" w:rsidRPr="00FE4710">
        <w:rPr>
          <w:sz w:val="32"/>
          <w:szCs w:val="32"/>
        </w:rPr>
        <w:t xml:space="preserve"> с конца 2016 г. получают журнал </w:t>
      </w:r>
      <w:proofErr w:type="spellStart"/>
      <w:r w:rsidR="007034E6" w:rsidRPr="00FE4710">
        <w:rPr>
          <w:sz w:val="32"/>
          <w:szCs w:val="32"/>
        </w:rPr>
        <w:t>Изборского</w:t>
      </w:r>
      <w:proofErr w:type="spellEnd"/>
      <w:r w:rsidR="007034E6" w:rsidRPr="00FE4710">
        <w:rPr>
          <w:sz w:val="32"/>
          <w:szCs w:val="32"/>
        </w:rPr>
        <w:t xml:space="preserve"> клуба </w:t>
      </w:r>
      <w:proofErr w:type="spellStart"/>
      <w:r w:rsidR="007034E6" w:rsidRPr="00FE4710">
        <w:rPr>
          <w:sz w:val="32"/>
          <w:szCs w:val="32"/>
        </w:rPr>
        <w:t>Новороссии</w:t>
      </w:r>
      <w:proofErr w:type="spellEnd"/>
      <w:r w:rsidR="007034E6" w:rsidRPr="00FE4710">
        <w:rPr>
          <w:sz w:val="32"/>
          <w:szCs w:val="32"/>
        </w:rPr>
        <w:t xml:space="preserve"> «Новая земля» и научно-публицистическое издание Зиновьевского клуба </w:t>
      </w:r>
      <w:proofErr w:type="spellStart"/>
      <w:r w:rsidR="007034E6" w:rsidRPr="00FE4710">
        <w:rPr>
          <w:sz w:val="32"/>
          <w:szCs w:val="32"/>
        </w:rPr>
        <w:t>Новороссии</w:t>
      </w:r>
      <w:proofErr w:type="spellEnd"/>
      <w:r w:rsidR="007034E6" w:rsidRPr="00FE4710">
        <w:rPr>
          <w:sz w:val="32"/>
          <w:szCs w:val="32"/>
        </w:rPr>
        <w:t xml:space="preserve"> «Фактор понимания».</w:t>
      </w:r>
    </w:p>
    <w:p w:rsidR="00D36758" w:rsidRPr="00FE4710" w:rsidRDefault="00223035" w:rsidP="00FE4710">
      <w:pPr>
        <w:spacing w:line="228" w:lineRule="auto"/>
        <w:ind w:firstLine="709"/>
        <w:jc w:val="both"/>
        <w:rPr>
          <w:sz w:val="32"/>
          <w:szCs w:val="32"/>
        </w:rPr>
      </w:pPr>
      <w:r w:rsidRPr="00FE4710">
        <w:rPr>
          <w:sz w:val="32"/>
          <w:szCs w:val="32"/>
        </w:rPr>
        <w:t xml:space="preserve">По разным причинам из фондов публичных библиотек в течение 2016 г. </w:t>
      </w:r>
      <w:r w:rsidR="00DF1865" w:rsidRPr="00FE4710">
        <w:rPr>
          <w:sz w:val="32"/>
          <w:szCs w:val="32"/>
        </w:rPr>
        <w:t>в</w:t>
      </w:r>
      <w:r w:rsidRPr="00FE4710">
        <w:rPr>
          <w:sz w:val="32"/>
          <w:szCs w:val="32"/>
        </w:rPr>
        <w:t>ыбыло 130,5 тыс. экз. документов</w:t>
      </w:r>
      <w:r w:rsidR="00DF1865" w:rsidRPr="00FE4710">
        <w:rPr>
          <w:sz w:val="32"/>
          <w:szCs w:val="32"/>
        </w:rPr>
        <w:t>. Более активную работу по изъятию из фондов библиотек документов, устаревших по содержанию, физически изношенных проводили библиотеки гг. Горловк</w:t>
      </w:r>
      <w:r w:rsidR="00D0401E" w:rsidRPr="00FE4710">
        <w:rPr>
          <w:sz w:val="32"/>
          <w:szCs w:val="32"/>
        </w:rPr>
        <w:t>и</w:t>
      </w:r>
      <w:r w:rsidR="00DF1865" w:rsidRPr="00FE4710">
        <w:rPr>
          <w:sz w:val="32"/>
          <w:szCs w:val="32"/>
        </w:rPr>
        <w:t>, Донецк</w:t>
      </w:r>
      <w:r w:rsidR="00D0401E" w:rsidRPr="00FE4710">
        <w:rPr>
          <w:sz w:val="32"/>
          <w:szCs w:val="32"/>
        </w:rPr>
        <w:t>а</w:t>
      </w:r>
      <w:r w:rsidR="00DF1865" w:rsidRPr="00FE4710">
        <w:rPr>
          <w:sz w:val="32"/>
          <w:szCs w:val="32"/>
        </w:rPr>
        <w:t xml:space="preserve">, ЦБС для взрослых, Макеевки, </w:t>
      </w:r>
      <w:proofErr w:type="spellStart"/>
      <w:r w:rsidR="00DF1865" w:rsidRPr="00FE4710">
        <w:rPr>
          <w:sz w:val="32"/>
          <w:szCs w:val="32"/>
        </w:rPr>
        <w:t>Амвросиевского</w:t>
      </w:r>
      <w:proofErr w:type="spellEnd"/>
      <w:r w:rsidR="00DF1865" w:rsidRPr="00FE4710">
        <w:rPr>
          <w:sz w:val="32"/>
          <w:szCs w:val="32"/>
        </w:rPr>
        <w:t xml:space="preserve">, </w:t>
      </w:r>
      <w:proofErr w:type="spellStart"/>
      <w:r w:rsidR="00DF1865" w:rsidRPr="00FE4710">
        <w:rPr>
          <w:sz w:val="32"/>
          <w:szCs w:val="32"/>
        </w:rPr>
        <w:t>Старобешевского</w:t>
      </w:r>
      <w:proofErr w:type="spellEnd"/>
      <w:r w:rsidR="00DF1865" w:rsidRPr="00FE4710">
        <w:rPr>
          <w:sz w:val="32"/>
          <w:szCs w:val="32"/>
        </w:rPr>
        <w:t xml:space="preserve"> района. </w:t>
      </w:r>
      <w:proofErr w:type="gramStart"/>
      <w:r w:rsidR="00DF1865" w:rsidRPr="00FE4710">
        <w:rPr>
          <w:sz w:val="32"/>
          <w:szCs w:val="32"/>
        </w:rPr>
        <w:t>В последнем из названных районов проведена большая работа по проверке фондов библиотек в связи с объединением</w:t>
      </w:r>
      <w:proofErr w:type="gramEnd"/>
      <w:r w:rsidR="00DF1865" w:rsidRPr="00FE4710">
        <w:rPr>
          <w:sz w:val="32"/>
          <w:szCs w:val="32"/>
        </w:rPr>
        <w:t xml:space="preserve"> их в единый фонд при образовании централизованной библиотечной системы.</w:t>
      </w:r>
      <w:r w:rsidR="007910AE" w:rsidRPr="00FE4710">
        <w:rPr>
          <w:sz w:val="32"/>
          <w:szCs w:val="32"/>
        </w:rPr>
        <w:t xml:space="preserve"> В целом в пу</w:t>
      </w:r>
      <w:r w:rsidR="00176467" w:rsidRPr="00FE4710">
        <w:rPr>
          <w:sz w:val="32"/>
          <w:szCs w:val="32"/>
        </w:rPr>
        <w:t>бличных библиотеках проведено 63 переучета</w:t>
      </w:r>
      <w:r w:rsidR="007910AE" w:rsidRPr="00FE4710">
        <w:rPr>
          <w:sz w:val="32"/>
          <w:szCs w:val="32"/>
        </w:rPr>
        <w:t xml:space="preserve"> библиотечного фонда (в 2015 г. </w:t>
      </w:r>
      <w:r w:rsidR="003F5ECE" w:rsidRPr="00FE4710">
        <w:rPr>
          <w:sz w:val="32"/>
          <w:szCs w:val="32"/>
        </w:rPr>
        <w:t>– 33 переучета).</w:t>
      </w:r>
    </w:p>
    <w:p w:rsidR="00991606" w:rsidRPr="00FE4710" w:rsidRDefault="00991606" w:rsidP="00FE4710">
      <w:pPr>
        <w:spacing w:line="228" w:lineRule="auto"/>
        <w:ind w:firstLine="567"/>
        <w:jc w:val="both"/>
        <w:rPr>
          <w:sz w:val="32"/>
          <w:szCs w:val="32"/>
        </w:rPr>
      </w:pPr>
      <w:r w:rsidRPr="00FE4710">
        <w:rPr>
          <w:sz w:val="32"/>
          <w:szCs w:val="32"/>
        </w:rPr>
        <w:t>В Горловке и Енакиево работают обменно-резервн</w:t>
      </w:r>
      <w:r w:rsidR="003F5ECE" w:rsidRPr="00FE4710">
        <w:rPr>
          <w:sz w:val="32"/>
          <w:szCs w:val="32"/>
        </w:rPr>
        <w:t>ые фонды, где сосредоточено 6</w:t>
      </w:r>
      <w:r w:rsidR="00CF0389" w:rsidRPr="00FE4710">
        <w:rPr>
          <w:sz w:val="32"/>
          <w:szCs w:val="32"/>
        </w:rPr>
        <w:t>2,5</w:t>
      </w:r>
      <w:r w:rsidRPr="00FE4710">
        <w:rPr>
          <w:sz w:val="32"/>
          <w:szCs w:val="32"/>
        </w:rPr>
        <w:t xml:space="preserve"> тыс. экз. документов</w:t>
      </w:r>
      <w:r w:rsidR="007F3EE9" w:rsidRPr="00FE4710">
        <w:rPr>
          <w:sz w:val="32"/>
          <w:szCs w:val="32"/>
        </w:rPr>
        <w:t xml:space="preserve">. </w:t>
      </w:r>
      <w:proofErr w:type="gramStart"/>
      <w:r w:rsidR="007F3EE9" w:rsidRPr="00FE4710">
        <w:rPr>
          <w:sz w:val="32"/>
          <w:szCs w:val="32"/>
        </w:rPr>
        <w:t>В</w:t>
      </w:r>
      <w:r w:rsidRPr="00FE4710">
        <w:rPr>
          <w:sz w:val="32"/>
          <w:szCs w:val="32"/>
        </w:rPr>
        <w:t xml:space="preserve"> 201</w:t>
      </w:r>
      <w:r w:rsidR="003F5ECE" w:rsidRPr="00FE4710">
        <w:rPr>
          <w:sz w:val="32"/>
          <w:szCs w:val="32"/>
        </w:rPr>
        <w:t>6 г. в них поступило 0,3 тыс. экз. книг, выбыло 2,7 тыс. экз., из них списано 2,3</w:t>
      </w:r>
      <w:r w:rsidRPr="00FE4710">
        <w:rPr>
          <w:sz w:val="32"/>
          <w:szCs w:val="32"/>
        </w:rPr>
        <w:t xml:space="preserve"> тыс. экз., передано </w:t>
      </w:r>
      <w:r w:rsidR="003744C7" w:rsidRPr="00FE4710">
        <w:rPr>
          <w:sz w:val="32"/>
          <w:szCs w:val="32"/>
        </w:rPr>
        <w:t xml:space="preserve">другим </w:t>
      </w:r>
      <w:r w:rsidR="003F5ECE" w:rsidRPr="00FE4710">
        <w:rPr>
          <w:sz w:val="32"/>
          <w:szCs w:val="32"/>
        </w:rPr>
        <w:t>библиотекам – 0,4</w:t>
      </w:r>
      <w:r w:rsidRPr="00FE4710">
        <w:rPr>
          <w:sz w:val="32"/>
          <w:szCs w:val="32"/>
        </w:rPr>
        <w:t xml:space="preserve"> тыс. экз. документов.</w:t>
      </w:r>
      <w:proofErr w:type="gramEnd"/>
    </w:p>
    <w:p w:rsidR="00460FCD" w:rsidRPr="00FE4710" w:rsidRDefault="00D86D2E" w:rsidP="00FE4710">
      <w:pPr>
        <w:spacing w:line="228" w:lineRule="auto"/>
        <w:ind w:firstLine="567"/>
        <w:jc w:val="both"/>
        <w:rPr>
          <w:sz w:val="32"/>
          <w:szCs w:val="32"/>
        </w:rPr>
      </w:pPr>
      <w:proofErr w:type="gramStart"/>
      <w:r w:rsidRPr="00FE4710">
        <w:rPr>
          <w:sz w:val="32"/>
          <w:szCs w:val="32"/>
        </w:rPr>
        <w:t>На начало 2017</w:t>
      </w:r>
      <w:r w:rsidR="00FE3BD5" w:rsidRPr="00FE4710">
        <w:rPr>
          <w:sz w:val="32"/>
          <w:szCs w:val="32"/>
        </w:rPr>
        <w:t xml:space="preserve"> г. в публичных библиотеках республики сосредоточено 6054,5 </w:t>
      </w:r>
      <w:r w:rsidR="00991606" w:rsidRPr="00FE4710">
        <w:rPr>
          <w:sz w:val="32"/>
          <w:szCs w:val="32"/>
        </w:rPr>
        <w:t>тыс. экз.</w:t>
      </w:r>
      <w:r w:rsidR="00FE3BD5" w:rsidRPr="00FE4710">
        <w:rPr>
          <w:sz w:val="32"/>
          <w:szCs w:val="32"/>
        </w:rPr>
        <w:t>, из них книги составляют 5804,2</w:t>
      </w:r>
      <w:r w:rsidR="00C320C4" w:rsidRPr="00FE4710">
        <w:rPr>
          <w:sz w:val="32"/>
          <w:szCs w:val="32"/>
        </w:rPr>
        <w:t xml:space="preserve"> тыс. экз. (95,9</w:t>
      </w:r>
      <w:r w:rsidR="00991606" w:rsidRPr="00FE4710">
        <w:rPr>
          <w:sz w:val="32"/>
          <w:szCs w:val="32"/>
        </w:rPr>
        <w:t>%</w:t>
      </w:r>
      <w:r w:rsidR="00C320C4" w:rsidRPr="00FE4710">
        <w:rPr>
          <w:sz w:val="32"/>
          <w:szCs w:val="32"/>
        </w:rPr>
        <w:t>), периодические издания – 229,1 (3,8</w:t>
      </w:r>
      <w:r w:rsidR="00991606" w:rsidRPr="00FE4710">
        <w:rPr>
          <w:sz w:val="32"/>
          <w:szCs w:val="32"/>
        </w:rPr>
        <w:t>%), аудиовизуальные и электронные издания соот</w:t>
      </w:r>
      <w:r w:rsidR="00C320C4" w:rsidRPr="00FE4710">
        <w:rPr>
          <w:sz w:val="32"/>
          <w:szCs w:val="32"/>
        </w:rPr>
        <w:t>ветственно 20,4</w:t>
      </w:r>
      <w:r w:rsidR="00991606" w:rsidRPr="00FE4710">
        <w:rPr>
          <w:sz w:val="32"/>
          <w:szCs w:val="32"/>
        </w:rPr>
        <w:t xml:space="preserve"> тыс. и 0,</w:t>
      </w:r>
      <w:r w:rsidR="00C320C4" w:rsidRPr="00FE4710">
        <w:rPr>
          <w:sz w:val="32"/>
          <w:szCs w:val="32"/>
        </w:rPr>
        <w:t>8</w:t>
      </w:r>
      <w:r w:rsidR="00991606" w:rsidRPr="00FE4710">
        <w:rPr>
          <w:sz w:val="32"/>
          <w:szCs w:val="32"/>
        </w:rPr>
        <w:t xml:space="preserve"> тыс. экз. По языкам библиотечный фонд распределяется таким об</w:t>
      </w:r>
      <w:r w:rsidR="00C320C4" w:rsidRPr="00FE4710">
        <w:rPr>
          <w:sz w:val="32"/>
          <w:szCs w:val="32"/>
        </w:rPr>
        <w:t>разом: на русском языке – 4122,8</w:t>
      </w:r>
      <w:r w:rsidR="00991606" w:rsidRPr="00FE4710">
        <w:rPr>
          <w:sz w:val="32"/>
          <w:szCs w:val="32"/>
        </w:rPr>
        <w:t xml:space="preserve"> тыс. экз., что составляет 68,1% от общего объема фонда, на украинско</w:t>
      </w:r>
      <w:r w:rsidR="00245338" w:rsidRPr="00FE4710">
        <w:rPr>
          <w:sz w:val="32"/>
          <w:szCs w:val="32"/>
        </w:rPr>
        <w:t>м</w:t>
      </w:r>
      <w:r w:rsidR="00C320C4" w:rsidRPr="00FE4710">
        <w:rPr>
          <w:sz w:val="32"/>
          <w:szCs w:val="32"/>
        </w:rPr>
        <w:t xml:space="preserve"> – 1920,8</w:t>
      </w:r>
      <w:r w:rsidR="00991606" w:rsidRPr="00FE4710">
        <w:rPr>
          <w:sz w:val="32"/>
          <w:szCs w:val="32"/>
        </w:rPr>
        <w:t xml:space="preserve"> тыс. экз</w:t>
      </w:r>
      <w:proofErr w:type="gramEnd"/>
      <w:r w:rsidR="00991606" w:rsidRPr="00FE4710">
        <w:rPr>
          <w:sz w:val="32"/>
          <w:szCs w:val="32"/>
        </w:rPr>
        <w:t xml:space="preserve">. или 31,7%, на </w:t>
      </w:r>
      <w:proofErr w:type="gramStart"/>
      <w:r w:rsidR="00991606" w:rsidRPr="00FE4710">
        <w:rPr>
          <w:sz w:val="32"/>
          <w:szCs w:val="32"/>
        </w:rPr>
        <w:t>греческом</w:t>
      </w:r>
      <w:proofErr w:type="gramEnd"/>
      <w:r w:rsidR="00991606" w:rsidRPr="00FE4710">
        <w:rPr>
          <w:sz w:val="32"/>
          <w:szCs w:val="32"/>
        </w:rPr>
        <w:t xml:space="preserve"> – 0,6 тыс. экз., на других языках – 10,3 тыс. экз. По сравнению с предыдущим годом фо</w:t>
      </w:r>
      <w:r w:rsidR="00C320C4" w:rsidRPr="00FE4710">
        <w:rPr>
          <w:sz w:val="32"/>
          <w:szCs w:val="32"/>
        </w:rPr>
        <w:t>нд библиотек у</w:t>
      </w:r>
      <w:r w:rsidRPr="00FE4710">
        <w:rPr>
          <w:sz w:val="32"/>
          <w:szCs w:val="32"/>
        </w:rPr>
        <w:t>меньшился на 87,6</w:t>
      </w:r>
      <w:r w:rsidR="00991606" w:rsidRPr="00FE4710">
        <w:rPr>
          <w:sz w:val="32"/>
          <w:szCs w:val="32"/>
        </w:rPr>
        <w:t xml:space="preserve"> тыс. экз. документов. Обеспеченность документами 1 пользователя</w:t>
      </w:r>
      <w:r w:rsidR="00C320C4" w:rsidRPr="00FE4710">
        <w:rPr>
          <w:sz w:val="32"/>
          <w:szCs w:val="32"/>
        </w:rPr>
        <w:t xml:space="preserve"> составила в 2016</w:t>
      </w:r>
      <w:r w:rsidR="003744C7" w:rsidRPr="00FE4710">
        <w:rPr>
          <w:sz w:val="32"/>
          <w:szCs w:val="32"/>
        </w:rPr>
        <w:t xml:space="preserve"> г. </w:t>
      </w:r>
      <w:r w:rsidR="003744C7" w:rsidRPr="00301623">
        <w:rPr>
          <w:sz w:val="32"/>
          <w:szCs w:val="32"/>
        </w:rPr>
        <w:t>17,</w:t>
      </w:r>
      <w:r w:rsidR="00C320C4" w:rsidRPr="00301623">
        <w:rPr>
          <w:sz w:val="32"/>
          <w:szCs w:val="32"/>
        </w:rPr>
        <w:t>2</w:t>
      </w:r>
      <w:r w:rsidR="003744C7" w:rsidRPr="00301623">
        <w:rPr>
          <w:sz w:val="32"/>
          <w:szCs w:val="32"/>
        </w:rPr>
        <w:t>, 1</w:t>
      </w:r>
      <w:r w:rsidR="003744C7" w:rsidRPr="00FE4710">
        <w:rPr>
          <w:sz w:val="32"/>
          <w:szCs w:val="32"/>
        </w:rPr>
        <w:t xml:space="preserve"> жителя – 2,6 документ</w:t>
      </w:r>
      <w:r w:rsidR="007F3EE9" w:rsidRPr="00FE4710">
        <w:rPr>
          <w:sz w:val="32"/>
          <w:szCs w:val="32"/>
        </w:rPr>
        <w:t>а</w:t>
      </w:r>
      <w:r w:rsidR="00991606" w:rsidRPr="00FE4710">
        <w:rPr>
          <w:sz w:val="32"/>
          <w:szCs w:val="32"/>
        </w:rPr>
        <w:t>.</w:t>
      </w:r>
    </w:p>
    <w:p w:rsidR="00C44C9D" w:rsidRPr="00FE4710" w:rsidRDefault="00D91F00" w:rsidP="00C65B6D">
      <w:pPr>
        <w:spacing w:line="228" w:lineRule="auto"/>
        <w:ind w:firstLine="567"/>
        <w:jc w:val="both"/>
        <w:rPr>
          <w:sz w:val="32"/>
          <w:szCs w:val="32"/>
        </w:rPr>
      </w:pPr>
      <w:proofErr w:type="gramStart"/>
      <w:r w:rsidRPr="00FE4710">
        <w:rPr>
          <w:sz w:val="32"/>
          <w:szCs w:val="32"/>
        </w:rPr>
        <w:t>В течение года публичными библиотеками республики обслужено 351,4 тыс. чел. (в 2015 г. – 348,7</w:t>
      </w:r>
      <w:r w:rsidR="00991606" w:rsidRPr="00FE4710">
        <w:rPr>
          <w:sz w:val="32"/>
          <w:szCs w:val="32"/>
        </w:rPr>
        <w:t xml:space="preserve"> тыс. чел.), в том числе в единой регистрационн</w:t>
      </w:r>
      <w:r w:rsidRPr="00FE4710">
        <w:rPr>
          <w:sz w:val="32"/>
          <w:szCs w:val="32"/>
        </w:rPr>
        <w:t>ой картотеке зафиксировано 267,0</w:t>
      </w:r>
      <w:r w:rsidR="00991606" w:rsidRPr="00FE4710">
        <w:rPr>
          <w:sz w:val="32"/>
          <w:szCs w:val="32"/>
        </w:rPr>
        <w:t xml:space="preserve"> тыс. чел. (в 201</w:t>
      </w:r>
      <w:r w:rsidRPr="00FE4710">
        <w:rPr>
          <w:sz w:val="32"/>
          <w:szCs w:val="32"/>
        </w:rPr>
        <w:t>5</w:t>
      </w:r>
      <w:r w:rsidR="00991606" w:rsidRPr="00FE4710">
        <w:rPr>
          <w:sz w:val="32"/>
          <w:szCs w:val="32"/>
        </w:rPr>
        <w:t xml:space="preserve"> г</w:t>
      </w:r>
      <w:r w:rsidRPr="00FE4710">
        <w:rPr>
          <w:sz w:val="32"/>
          <w:szCs w:val="32"/>
        </w:rPr>
        <w:t xml:space="preserve">. – </w:t>
      </w:r>
      <w:r w:rsidRPr="00FE4710">
        <w:rPr>
          <w:sz w:val="32"/>
          <w:szCs w:val="32"/>
        </w:rPr>
        <w:lastRenderedPageBreak/>
        <w:t>265,0</w:t>
      </w:r>
      <w:r w:rsidR="00991606" w:rsidRPr="00FE4710">
        <w:rPr>
          <w:sz w:val="32"/>
          <w:szCs w:val="32"/>
        </w:rPr>
        <w:t xml:space="preserve"> тыс. чел.), </w:t>
      </w:r>
      <w:r w:rsidRPr="00FE4710">
        <w:rPr>
          <w:sz w:val="32"/>
          <w:szCs w:val="32"/>
        </w:rPr>
        <w:t>из них 98</w:t>
      </w:r>
      <w:r w:rsidR="00991606" w:rsidRPr="00FE4710">
        <w:rPr>
          <w:sz w:val="32"/>
          <w:szCs w:val="32"/>
        </w:rPr>
        <w:t>,6 тыс. чел.</w:t>
      </w:r>
      <w:r w:rsidRPr="00FE4710">
        <w:rPr>
          <w:sz w:val="32"/>
          <w:szCs w:val="32"/>
        </w:rPr>
        <w:t xml:space="preserve"> (в 2015 г. </w:t>
      </w:r>
      <w:r w:rsidR="00C65B6D">
        <w:rPr>
          <w:sz w:val="32"/>
          <w:szCs w:val="32"/>
        </w:rPr>
        <w:t>–</w:t>
      </w:r>
      <w:r w:rsidR="00A72448" w:rsidRPr="00FE4710">
        <w:rPr>
          <w:sz w:val="32"/>
          <w:szCs w:val="32"/>
        </w:rPr>
        <w:t xml:space="preserve"> </w:t>
      </w:r>
      <w:r w:rsidR="00460FCD" w:rsidRPr="00FE4710">
        <w:rPr>
          <w:sz w:val="32"/>
          <w:szCs w:val="32"/>
        </w:rPr>
        <w:t>99,6 тыс. чел.)</w:t>
      </w:r>
      <w:r w:rsidR="00991606" w:rsidRPr="00FE4710">
        <w:rPr>
          <w:sz w:val="32"/>
          <w:szCs w:val="32"/>
        </w:rPr>
        <w:t xml:space="preserve"> – пользов</w:t>
      </w:r>
      <w:r w:rsidRPr="00FE4710">
        <w:rPr>
          <w:sz w:val="32"/>
          <w:szCs w:val="32"/>
        </w:rPr>
        <w:t>атели в возрасте до 15 лет, 45,9</w:t>
      </w:r>
      <w:r w:rsidR="00991606" w:rsidRPr="00FE4710">
        <w:rPr>
          <w:sz w:val="32"/>
          <w:szCs w:val="32"/>
        </w:rPr>
        <w:t xml:space="preserve"> тыс. чел.</w:t>
      </w:r>
      <w:r w:rsidR="00460FCD" w:rsidRPr="00FE4710">
        <w:rPr>
          <w:sz w:val="32"/>
          <w:szCs w:val="32"/>
        </w:rPr>
        <w:t xml:space="preserve"> (в 2015 г. – 47,8 тыс. чел.)</w:t>
      </w:r>
      <w:r w:rsidR="00991606" w:rsidRPr="00FE4710">
        <w:rPr>
          <w:sz w:val="32"/>
          <w:szCs w:val="32"/>
        </w:rPr>
        <w:t xml:space="preserve"> – юношеского</w:t>
      </w:r>
      <w:proofErr w:type="gramEnd"/>
      <w:r w:rsidR="00991606" w:rsidRPr="00FE4710">
        <w:rPr>
          <w:sz w:val="32"/>
          <w:szCs w:val="32"/>
        </w:rPr>
        <w:t xml:space="preserve"> возраста (от 15 до </w:t>
      </w:r>
      <w:r w:rsidRPr="00FE4710">
        <w:rPr>
          <w:sz w:val="32"/>
          <w:szCs w:val="32"/>
        </w:rPr>
        <w:t xml:space="preserve">21 года). </w:t>
      </w:r>
      <w:r w:rsidR="000172CB" w:rsidRPr="00FE4710">
        <w:rPr>
          <w:sz w:val="32"/>
          <w:szCs w:val="32"/>
        </w:rPr>
        <w:t>Охват населения библиотечным обслуживанием с учетом библиотек всех систем и ведомств составля</w:t>
      </w:r>
      <w:r w:rsidR="00460FCD" w:rsidRPr="00FE4710">
        <w:rPr>
          <w:sz w:val="32"/>
          <w:szCs w:val="32"/>
        </w:rPr>
        <w:t>ет по итогам отчетного года 38,7% (в 2015 г. – 37,2</w:t>
      </w:r>
      <w:r w:rsidR="000172CB" w:rsidRPr="00FE4710">
        <w:rPr>
          <w:sz w:val="32"/>
          <w:szCs w:val="32"/>
        </w:rPr>
        <w:t>%</w:t>
      </w:r>
      <w:r w:rsidR="00460FCD" w:rsidRPr="00FE4710">
        <w:rPr>
          <w:sz w:val="32"/>
          <w:szCs w:val="32"/>
        </w:rPr>
        <w:t>)</w:t>
      </w:r>
      <w:r w:rsidR="000172CB" w:rsidRPr="00FE4710">
        <w:rPr>
          <w:sz w:val="32"/>
          <w:szCs w:val="32"/>
        </w:rPr>
        <w:t xml:space="preserve">, в том числе общедоступными (публичными) библиотеками – </w:t>
      </w:r>
      <w:r w:rsidR="00460FCD" w:rsidRPr="00FE4710">
        <w:rPr>
          <w:sz w:val="32"/>
          <w:szCs w:val="32"/>
        </w:rPr>
        <w:t xml:space="preserve">15,2% (в 2015 г. </w:t>
      </w:r>
      <w:r w:rsidR="00C65B6D">
        <w:rPr>
          <w:sz w:val="32"/>
          <w:szCs w:val="32"/>
        </w:rPr>
        <w:t>–</w:t>
      </w:r>
      <w:r w:rsidR="00460FCD" w:rsidRPr="00FE4710">
        <w:rPr>
          <w:sz w:val="32"/>
          <w:szCs w:val="32"/>
        </w:rPr>
        <w:t xml:space="preserve"> </w:t>
      </w:r>
      <w:r w:rsidR="000172CB" w:rsidRPr="00FE4710">
        <w:rPr>
          <w:sz w:val="32"/>
          <w:szCs w:val="32"/>
        </w:rPr>
        <w:t>14,9%</w:t>
      </w:r>
      <w:r w:rsidR="00460FCD" w:rsidRPr="00FE4710">
        <w:rPr>
          <w:sz w:val="32"/>
          <w:szCs w:val="32"/>
        </w:rPr>
        <w:t>)</w:t>
      </w:r>
      <w:r w:rsidR="000172CB" w:rsidRPr="00FE4710">
        <w:rPr>
          <w:sz w:val="32"/>
          <w:szCs w:val="32"/>
        </w:rPr>
        <w:t>. Охват населения</w:t>
      </w:r>
      <w:r w:rsidR="00C33BC8" w:rsidRPr="00FE4710">
        <w:rPr>
          <w:sz w:val="32"/>
          <w:szCs w:val="32"/>
        </w:rPr>
        <w:t xml:space="preserve"> юношеского возрас</w:t>
      </w:r>
      <w:r w:rsidR="00804EB5" w:rsidRPr="00FE4710">
        <w:rPr>
          <w:sz w:val="32"/>
          <w:szCs w:val="32"/>
        </w:rPr>
        <w:t>та составляет 28,8</w:t>
      </w:r>
      <w:r w:rsidR="00041E17" w:rsidRPr="00FE4710">
        <w:rPr>
          <w:sz w:val="32"/>
          <w:szCs w:val="32"/>
        </w:rPr>
        <w:t>%, детского возраста – 59,0</w:t>
      </w:r>
      <w:r w:rsidR="00C33BC8" w:rsidRPr="00FE4710">
        <w:rPr>
          <w:sz w:val="32"/>
          <w:szCs w:val="32"/>
        </w:rPr>
        <w:t xml:space="preserve">%. </w:t>
      </w:r>
      <w:r w:rsidR="00991606" w:rsidRPr="00FE4710">
        <w:rPr>
          <w:sz w:val="32"/>
          <w:szCs w:val="32"/>
        </w:rPr>
        <w:t>По сравнению с предыдущим годом, число п</w:t>
      </w:r>
      <w:r w:rsidR="00460FCD" w:rsidRPr="00FE4710">
        <w:rPr>
          <w:sz w:val="32"/>
          <w:szCs w:val="32"/>
        </w:rPr>
        <w:t>ользователей увеличилось на 2,6</w:t>
      </w:r>
      <w:r w:rsidR="00991606" w:rsidRPr="00FE4710">
        <w:rPr>
          <w:sz w:val="32"/>
          <w:szCs w:val="32"/>
        </w:rPr>
        <w:t xml:space="preserve"> тыс. чел.</w:t>
      </w:r>
      <w:r w:rsidR="00991606" w:rsidRPr="00FE4710">
        <w:rPr>
          <w:color w:val="FF0000"/>
          <w:sz w:val="32"/>
          <w:szCs w:val="32"/>
        </w:rPr>
        <w:t xml:space="preserve"> </w:t>
      </w:r>
      <w:r w:rsidR="008D3300" w:rsidRPr="00FE4710">
        <w:rPr>
          <w:sz w:val="32"/>
          <w:szCs w:val="32"/>
        </w:rPr>
        <w:t>Наиболее активными в отчетном году были библиотеки городов Горловки (+</w:t>
      </w:r>
      <w:r w:rsidR="00AA7128" w:rsidRPr="00FE4710">
        <w:rPr>
          <w:sz w:val="32"/>
          <w:szCs w:val="32"/>
        </w:rPr>
        <w:t>5452</w:t>
      </w:r>
      <w:r w:rsidR="008D3300" w:rsidRPr="00FE4710">
        <w:rPr>
          <w:sz w:val="32"/>
          <w:szCs w:val="32"/>
        </w:rPr>
        <w:t xml:space="preserve"> чел.), Дебальцево (</w:t>
      </w:r>
      <w:r w:rsidR="00AA7128" w:rsidRPr="00FE4710">
        <w:rPr>
          <w:sz w:val="32"/>
          <w:szCs w:val="32"/>
        </w:rPr>
        <w:t>+1628</w:t>
      </w:r>
      <w:r w:rsidR="008D3300" w:rsidRPr="00FE4710">
        <w:rPr>
          <w:sz w:val="32"/>
          <w:szCs w:val="32"/>
        </w:rPr>
        <w:t xml:space="preserve"> чел.), Енакиево (+</w:t>
      </w:r>
      <w:r w:rsidR="00AA7128" w:rsidRPr="00FE4710">
        <w:rPr>
          <w:sz w:val="32"/>
          <w:szCs w:val="32"/>
        </w:rPr>
        <w:t>2129</w:t>
      </w:r>
      <w:r w:rsidR="008D3300" w:rsidRPr="00FE4710">
        <w:rPr>
          <w:sz w:val="32"/>
          <w:szCs w:val="32"/>
        </w:rPr>
        <w:t xml:space="preserve"> чел.), Кировско</w:t>
      </w:r>
      <w:r w:rsidR="002801D4" w:rsidRPr="00FE4710">
        <w:rPr>
          <w:sz w:val="32"/>
          <w:szCs w:val="32"/>
        </w:rPr>
        <w:t>го</w:t>
      </w:r>
      <w:r w:rsidR="008D3300" w:rsidRPr="00FE4710">
        <w:rPr>
          <w:sz w:val="32"/>
          <w:szCs w:val="32"/>
        </w:rPr>
        <w:t xml:space="preserve"> (+</w:t>
      </w:r>
      <w:r w:rsidR="00AA7128" w:rsidRPr="00FE4710">
        <w:rPr>
          <w:sz w:val="32"/>
          <w:szCs w:val="32"/>
        </w:rPr>
        <w:t>592</w:t>
      </w:r>
      <w:r w:rsidR="008D3300" w:rsidRPr="00FE4710">
        <w:rPr>
          <w:sz w:val="32"/>
          <w:szCs w:val="32"/>
        </w:rPr>
        <w:t xml:space="preserve"> чел.),</w:t>
      </w:r>
      <w:r w:rsidR="002801D4" w:rsidRPr="00FE4710">
        <w:rPr>
          <w:sz w:val="32"/>
          <w:szCs w:val="32"/>
        </w:rPr>
        <w:t xml:space="preserve"> Ясиноватой (+</w:t>
      </w:r>
      <w:r w:rsidR="00AA7128" w:rsidRPr="00FE4710">
        <w:rPr>
          <w:sz w:val="32"/>
          <w:szCs w:val="32"/>
        </w:rPr>
        <w:t>1222</w:t>
      </w:r>
      <w:r w:rsidR="002801D4" w:rsidRPr="00FE4710">
        <w:rPr>
          <w:sz w:val="32"/>
          <w:szCs w:val="32"/>
        </w:rPr>
        <w:t xml:space="preserve"> чел.)</w:t>
      </w:r>
      <w:r w:rsidR="00C44C9D" w:rsidRPr="00FE4710">
        <w:rPr>
          <w:sz w:val="32"/>
          <w:szCs w:val="32"/>
        </w:rPr>
        <w:t>. Следует также отметить</w:t>
      </w:r>
      <w:r w:rsidR="00AA7128" w:rsidRPr="00FE4710">
        <w:rPr>
          <w:sz w:val="32"/>
          <w:szCs w:val="32"/>
        </w:rPr>
        <w:t xml:space="preserve"> стабилизацию работы биб</w:t>
      </w:r>
      <w:r w:rsidR="00C44C9D" w:rsidRPr="00FE4710">
        <w:rPr>
          <w:sz w:val="32"/>
          <w:szCs w:val="32"/>
        </w:rPr>
        <w:t>лиотек сельских районов, о чем свидетельствует увеличение</w:t>
      </w:r>
      <w:r w:rsidR="002801D4" w:rsidRPr="00FE4710">
        <w:rPr>
          <w:sz w:val="32"/>
          <w:szCs w:val="32"/>
        </w:rPr>
        <w:t xml:space="preserve"> </w:t>
      </w:r>
      <w:r w:rsidR="00C44C9D" w:rsidRPr="00FE4710">
        <w:rPr>
          <w:sz w:val="32"/>
          <w:szCs w:val="32"/>
        </w:rPr>
        <w:t xml:space="preserve">числа пользователей, в частности: </w:t>
      </w:r>
      <w:r w:rsidR="00AA7128" w:rsidRPr="00FE4710">
        <w:rPr>
          <w:sz w:val="32"/>
          <w:szCs w:val="32"/>
        </w:rPr>
        <w:t xml:space="preserve">в </w:t>
      </w:r>
      <w:r w:rsidR="00C44C9D" w:rsidRPr="00FE4710">
        <w:rPr>
          <w:sz w:val="32"/>
          <w:szCs w:val="32"/>
        </w:rPr>
        <w:t>библиотек</w:t>
      </w:r>
      <w:r w:rsidR="00AA7128" w:rsidRPr="00FE4710">
        <w:rPr>
          <w:sz w:val="32"/>
          <w:szCs w:val="32"/>
        </w:rPr>
        <w:t>ах</w:t>
      </w:r>
      <w:r w:rsidR="00C44C9D" w:rsidRPr="00FE4710">
        <w:rPr>
          <w:sz w:val="32"/>
          <w:szCs w:val="32"/>
        </w:rPr>
        <w:t xml:space="preserve"> </w:t>
      </w:r>
      <w:proofErr w:type="spellStart"/>
      <w:r w:rsidR="002801D4" w:rsidRPr="00FE4710">
        <w:rPr>
          <w:sz w:val="32"/>
          <w:szCs w:val="32"/>
        </w:rPr>
        <w:t>Амвросиевского</w:t>
      </w:r>
      <w:proofErr w:type="spellEnd"/>
      <w:r w:rsidR="00C44C9D" w:rsidRPr="00FE4710">
        <w:rPr>
          <w:sz w:val="32"/>
          <w:szCs w:val="32"/>
        </w:rPr>
        <w:t xml:space="preserve"> </w:t>
      </w:r>
      <w:r w:rsidR="000834E2" w:rsidRPr="00207E7E">
        <w:rPr>
          <w:sz w:val="32"/>
          <w:szCs w:val="32"/>
        </w:rPr>
        <w:t>района</w:t>
      </w:r>
      <w:r w:rsidR="000834E2" w:rsidRPr="00FE4710">
        <w:rPr>
          <w:sz w:val="32"/>
          <w:szCs w:val="32"/>
        </w:rPr>
        <w:t xml:space="preserve"> –</w:t>
      </w:r>
      <w:r w:rsidR="00C44C9D" w:rsidRPr="00FE4710">
        <w:rPr>
          <w:sz w:val="32"/>
          <w:szCs w:val="32"/>
        </w:rPr>
        <w:t xml:space="preserve"> на </w:t>
      </w:r>
      <w:r w:rsidR="00AA7128" w:rsidRPr="00FE4710">
        <w:rPr>
          <w:sz w:val="32"/>
          <w:szCs w:val="32"/>
        </w:rPr>
        <w:t>2767</w:t>
      </w:r>
      <w:r w:rsidR="002801D4" w:rsidRPr="00FE4710">
        <w:rPr>
          <w:sz w:val="32"/>
          <w:szCs w:val="32"/>
        </w:rPr>
        <w:t xml:space="preserve"> чел., </w:t>
      </w:r>
      <w:proofErr w:type="spellStart"/>
      <w:r w:rsidR="002801D4" w:rsidRPr="00FE4710">
        <w:rPr>
          <w:sz w:val="32"/>
          <w:szCs w:val="32"/>
        </w:rPr>
        <w:t>Новоазовского</w:t>
      </w:r>
      <w:proofErr w:type="spellEnd"/>
      <w:r w:rsidR="002801D4" w:rsidRPr="00FE4710">
        <w:rPr>
          <w:sz w:val="32"/>
          <w:szCs w:val="32"/>
        </w:rPr>
        <w:t xml:space="preserve"> </w:t>
      </w:r>
      <w:r w:rsidR="000834E2" w:rsidRPr="00FE4710">
        <w:rPr>
          <w:sz w:val="32"/>
          <w:szCs w:val="32"/>
        </w:rPr>
        <w:t>–</w:t>
      </w:r>
      <w:r w:rsidR="00C44C9D" w:rsidRPr="00FE4710">
        <w:rPr>
          <w:sz w:val="32"/>
          <w:szCs w:val="32"/>
        </w:rPr>
        <w:t xml:space="preserve"> на </w:t>
      </w:r>
      <w:r w:rsidR="00AA7128" w:rsidRPr="00FE4710">
        <w:rPr>
          <w:sz w:val="32"/>
          <w:szCs w:val="32"/>
        </w:rPr>
        <w:t>1018</w:t>
      </w:r>
      <w:r w:rsidR="002801D4" w:rsidRPr="00FE4710">
        <w:rPr>
          <w:sz w:val="32"/>
          <w:szCs w:val="32"/>
        </w:rPr>
        <w:t xml:space="preserve"> чел.</w:t>
      </w:r>
      <w:r w:rsidR="00C44C9D" w:rsidRPr="00FE4710">
        <w:rPr>
          <w:sz w:val="32"/>
          <w:szCs w:val="32"/>
        </w:rPr>
        <w:t xml:space="preserve">, </w:t>
      </w:r>
      <w:proofErr w:type="spellStart"/>
      <w:r w:rsidR="00C44C9D" w:rsidRPr="00FE4710">
        <w:rPr>
          <w:sz w:val="32"/>
          <w:szCs w:val="32"/>
        </w:rPr>
        <w:t>Тельмановского</w:t>
      </w:r>
      <w:proofErr w:type="spellEnd"/>
      <w:r w:rsidR="00C44C9D" w:rsidRPr="00FE4710">
        <w:rPr>
          <w:sz w:val="32"/>
          <w:szCs w:val="32"/>
        </w:rPr>
        <w:t xml:space="preserve"> – на </w:t>
      </w:r>
      <w:r w:rsidR="00AA7128" w:rsidRPr="00FE4710">
        <w:rPr>
          <w:sz w:val="32"/>
          <w:szCs w:val="32"/>
        </w:rPr>
        <w:t>545</w:t>
      </w:r>
      <w:r w:rsidR="00C44C9D" w:rsidRPr="00FE4710">
        <w:rPr>
          <w:sz w:val="32"/>
          <w:szCs w:val="32"/>
        </w:rPr>
        <w:t xml:space="preserve"> чел.</w:t>
      </w:r>
      <w:r w:rsidR="002801D4" w:rsidRPr="00FE4710">
        <w:rPr>
          <w:sz w:val="32"/>
          <w:szCs w:val="32"/>
        </w:rPr>
        <w:t xml:space="preserve"> </w:t>
      </w:r>
    </w:p>
    <w:p w:rsidR="00991606" w:rsidRPr="00FE4710" w:rsidRDefault="00541850" w:rsidP="00C65B6D">
      <w:pPr>
        <w:spacing w:line="228" w:lineRule="auto"/>
        <w:ind w:firstLine="567"/>
        <w:jc w:val="both"/>
        <w:rPr>
          <w:sz w:val="32"/>
          <w:szCs w:val="32"/>
        </w:rPr>
      </w:pPr>
      <w:r w:rsidRPr="00FE4710">
        <w:rPr>
          <w:sz w:val="32"/>
          <w:szCs w:val="32"/>
        </w:rPr>
        <w:t>Н</w:t>
      </w:r>
      <w:r w:rsidR="00991606" w:rsidRPr="00FE4710">
        <w:rPr>
          <w:sz w:val="32"/>
          <w:szCs w:val="32"/>
        </w:rPr>
        <w:t xml:space="preserve">агрузка на 1 библиотечного работника составила </w:t>
      </w:r>
      <w:r w:rsidR="00AA7128" w:rsidRPr="00FE4710">
        <w:rPr>
          <w:sz w:val="32"/>
          <w:szCs w:val="32"/>
        </w:rPr>
        <w:t xml:space="preserve">646 чел. (в 2015 г. </w:t>
      </w:r>
      <w:r w:rsidR="00C65B6D">
        <w:rPr>
          <w:sz w:val="32"/>
          <w:szCs w:val="32"/>
        </w:rPr>
        <w:t>–</w:t>
      </w:r>
      <w:r w:rsidR="00AA7128" w:rsidRPr="00FE4710">
        <w:rPr>
          <w:sz w:val="32"/>
          <w:szCs w:val="32"/>
        </w:rPr>
        <w:t xml:space="preserve"> </w:t>
      </w:r>
      <w:r w:rsidR="00991606" w:rsidRPr="00FE4710">
        <w:rPr>
          <w:sz w:val="32"/>
          <w:szCs w:val="32"/>
        </w:rPr>
        <w:t>673 чел.</w:t>
      </w:r>
      <w:r w:rsidR="00AA7128" w:rsidRPr="00FE4710">
        <w:rPr>
          <w:sz w:val="32"/>
          <w:szCs w:val="32"/>
        </w:rPr>
        <w:t>)</w:t>
      </w:r>
      <w:r w:rsidR="00991606" w:rsidRPr="00FE4710">
        <w:rPr>
          <w:sz w:val="32"/>
          <w:szCs w:val="32"/>
        </w:rPr>
        <w:t>, что пр</w:t>
      </w:r>
      <w:r w:rsidR="003F24EA" w:rsidRPr="00FE4710">
        <w:rPr>
          <w:sz w:val="32"/>
          <w:szCs w:val="32"/>
        </w:rPr>
        <w:t xml:space="preserve">иближено к установленным нормам, хотя и меньше предыдущего года. </w:t>
      </w:r>
      <w:r w:rsidR="00AA7128" w:rsidRPr="00FE4710">
        <w:rPr>
          <w:sz w:val="32"/>
          <w:szCs w:val="32"/>
        </w:rPr>
        <w:t xml:space="preserve">Уменьшение среднего показателя нагрузки произошло в основном по причине значительного снижения пользователей в библиотеках </w:t>
      </w:r>
      <w:proofErr w:type="gramStart"/>
      <w:r w:rsidR="00AA7128" w:rsidRPr="00FE4710">
        <w:rPr>
          <w:sz w:val="32"/>
          <w:szCs w:val="32"/>
        </w:rPr>
        <w:t>г</w:t>
      </w:r>
      <w:proofErr w:type="gramEnd"/>
      <w:r w:rsidR="00AA7128" w:rsidRPr="00FE4710">
        <w:rPr>
          <w:sz w:val="32"/>
          <w:szCs w:val="32"/>
        </w:rPr>
        <w:t xml:space="preserve">. </w:t>
      </w:r>
      <w:proofErr w:type="spellStart"/>
      <w:r w:rsidR="00AA7128" w:rsidRPr="00FE4710">
        <w:rPr>
          <w:sz w:val="32"/>
          <w:szCs w:val="32"/>
        </w:rPr>
        <w:t>Харцызска</w:t>
      </w:r>
      <w:proofErr w:type="spellEnd"/>
      <w:r w:rsidR="00AA7128" w:rsidRPr="00FE4710">
        <w:rPr>
          <w:sz w:val="32"/>
          <w:szCs w:val="32"/>
        </w:rPr>
        <w:t xml:space="preserve"> </w:t>
      </w:r>
      <w:r w:rsidR="00A72448" w:rsidRPr="00FE4710">
        <w:rPr>
          <w:sz w:val="32"/>
          <w:szCs w:val="32"/>
        </w:rPr>
        <w:br/>
      </w:r>
      <w:r w:rsidR="00AA7128" w:rsidRPr="00FE4710">
        <w:rPr>
          <w:sz w:val="32"/>
          <w:szCs w:val="32"/>
        </w:rPr>
        <w:t xml:space="preserve">(-12308 чел.). </w:t>
      </w:r>
      <w:r w:rsidR="00A72448" w:rsidRPr="00FE4710">
        <w:rPr>
          <w:sz w:val="32"/>
          <w:szCs w:val="32"/>
        </w:rPr>
        <w:t>Остальные библиотеки, за небольшим</w:t>
      </w:r>
      <w:r w:rsidR="00987681" w:rsidRPr="00FE4710">
        <w:rPr>
          <w:sz w:val="32"/>
          <w:szCs w:val="32"/>
        </w:rPr>
        <w:t xml:space="preserve"> исключением, увеличили по сравнению с предыдущим годом нагрузку на 1 библиотечного работника по числу пользователей.</w:t>
      </w:r>
      <w:r w:rsidR="00987681" w:rsidRPr="00FE4710">
        <w:rPr>
          <w:color w:val="FF0000"/>
          <w:sz w:val="32"/>
          <w:szCs w:val="32"/>
        </w:rPr>
        <w:t xml:space="preserve"> </w:t>
      </w:r>
      <w:proofErr w:type="gramStart"/>
      <w:r w:rsidR="00B8668B" w:rsidRPr="00FE4710">
        <w:rPr>
          <w:sz w:val="32"/>
          <w:szCs w:val="32"/>
        </w:rPr>
        <w:t>Выше среднего показателя по р</w:t>
      </w:r>
      <w:r w:rsidR="00991606" w:rsidRPr="00FE4710">
        <w:rPr>
          <w:sz w:val="32"/>
          <w:szCs w:val="32"/>
        </w:rPr>
        <w:t xml:space="preserve">еспублике </w:t>
      </w:r>
      <w:r w:rsidR="00B8668B" w:rsidRPr="00FE4710">
        <w:rPr>
          <w:sz w:val="32"/>
          <w:szCs w:val="32"/>
        </w:rPr>
        <w:t>нагрузка по числу пользователей отмечается</w:t>
      </w:r>
      <w:r w:rsidR="00991606" w:rsidRPr="00FE4710">
        <w:rPr>
          <w:sz w:val="32"/>
          <w:szCs w:val="32"/>
        </w:rPr>
        <w:t xml:space="preserve"> в гг. </w:t>
      </w:r>
      <w:r w:rsidR="007F79F9" w:rsidRPr="00FE4710">
        <w:rPr>
          <w:sz w:val="32"/>
          <w:szCs w:val="32"/>
        </w:rPr>
        <w:t>Горловке (694 чел.), Докучаевске (858</w:t>
      </w:r>
      <w:r w:rsidR="00991606" w:rsidRPr="00FE4710">
        <w:rPr>
          <w:sz w:val="32"/>
          <w:szCs w:val="32"/>
        </w:rPr>
        <w:t xml:space="preserve"> че</w:t>
      </w:r>
      <w:r w:rsidR="007F79F9" w:rsidRPr="00FE4710">
        <w:rPr>
          <w:sz w:val="32"/>
          <w:szCs w:val="32"/>
        </w:rPr>
        <w:t>л.), Донецке, ЦБС для детей (867</w:t>
      </w:r>
      <w:r w:rsidR="00991606" w:rsidRPr="00FE4710">
        <w:rPr>
          <w:sz w:val="32"/>
          <w:szCs w:val="32"/>
        </w:rPr>
        <w:t xml:space="preserve"> чел.),</w:t>
      </w:r>
      <w:r w:rsidR="007F79F9" w:rsidRPr="00FE4710">
        <w:rPr>
          <w:sz w:val="32"/>
          <w:szCs w:val="32"/>
        </w:rPr>
        <w:t xml:space="preserve"> Енакиево (694 чел.), Макеевке (766</w:t>
      </w:r>
      <w:r w:rsidR="00991606" w:rsidRPr="00FE4710">
        <w:rPr>
          <w:sz w:val="32"/>
          <w:szCs w:val="32"/>
        </w:rPr>
        <w:t xml:space="preserve"> чел.), </w:t>
      </w:r>
      <w:r w:rsidR="007F79F9" w:rsidRPr="00FE4710">
        <w:rPr>
          <w:sz w:val="32"/>
          <w:szCs w:val="32"/>
        </w:rPr>
        <w:t>Торезе</w:t>
      </w:r>
      <w:r w:rsidR="00991606" w:rsidRPr="00FE4710">
        <w:rPr>
          <w:sz w:val="32"/>
          <w:szCs w:val="32"/>
        </w:rPr>
        <w:t xml:space="preserve"> </w:t>
      </w:r>
      <w:r w:rsidR="007F79F9" w:rsidRPr="00FE4710">
        <w:rPr>
          <w:sz w:val="32"/>
          <w:szCs w:val="32"/>
        </w:rPr>
        <w:t>(747</w:t>
      </w:r>
      <w:r w:rsidR="00D73B22" w:rsidRPr="00FE4710">
        <w:rPr>
          <w:sz w:val="32"/>
          <w:szCs w:val="32"/>
        </w:rPr>
        <w:t xml:space="preserve"> чел.),</w:t>
      </w:r>
      <w:r w:rsidR="00454C63" w:rsidRPr="00FE4710">
        <w:rPr>
          <w:sz w:val="32"/>
          <w:szCs w:val="32"/>
        </w:rPr>
        <w:t xml:space="preserve"> </w:t>
      </w:r>
      <w:proofErr w:type="spellStart"/>
      <w:r w:rsidR="007F79F9" w:rsidRPr="00FE4710">
        <w:rPr>
          <w:sz w:val="32"/>
          <w:szCs w:val="32"/>
        </w:rPr>
        <w:t>Амвросиевском</w:t>
      </w:r>
      <w:proofErr w:type="spellEnd"/>
      <w:r w:rsidR="007F79F9" w:rsidRPr="00FE4710">
        <w:rPr>
          <w:sz w:val="32"/>
          <w:szCs w:val="32"/>
        </w:rPr>
        <w:t xml:space="preserve"> районе</w:t>
      </w:r>
      <w:r w:rsidR="00A72448" w:rsidRPr="00FE4710">
        <w:rPr>
          <w:sz w:val="32"/>
          <w:szCs w:val="32"/>
        </w:rPr>
        <w:t xml:space="preserve"> (628 чел.)</w:t>
      </w:r>
      <w:r w:rsidR="00991606" w:rsidRPr="00FE4710">
        <w:rPr>
          <w:sz w:val="32"/>
          <w:szCs w:val="32"/>
        </w:rPr>
        <w:t xml:space="preserve">. </w:t>
      </w:r>
      <w:proofErr w:type="gramEnd"/>
    </w:p>
    <w:p w:rsidR="009F07E9" w:rsidRPr="00FE4710" w:rsidRDefault="004F347E" w:rsidP="00FE4710">
      <w:pPr>
        <w:spacing w:line="228" w:lineRule="auto"/>
        <w:ind w:firstLine="567"/>
        <w:jc w:val="both"/>
        <w:rPr>
          <w:sz w:val="32"/>
          <w:szCs w:val="32"/>
        </w:rPr>
      </w:pPr>
      <w:r w:rsidRPr="00FE4710">
        <w:rPr>
          <w:sz w:val="32"/>
          <w:szCs w:val="32"/>
        </w:rPr>
        <w:t xml:space="preserve">На 137,9 тыс. раз увеличилось общее число посещений библиотек, в том числе посещений массовых мероприятий – на 49,3 тыс. раз. Библиотеки всех городов и районов, за исключением </w:t>
      </w:r>
      <w:proofErr w:type="gramStart"/>
      <w:r w:rsidRPr="00FE4710">
        <w:rPr>
          <w:sz w:val="32"/>
          <w:szCs w:val="32"/>
        </w:rPr>
        <w:t>г</w:t>
      </w:r>
      <w:proofErr w:type="gramEnd"/>
      <w:r w:rsidRPr="00FE4710">
        <w:rPr>
          <w:sz w:val="32"/>
          <w:szCs w:val="32"/>
        </w:rPr>
        <w:t xml:space="preserve">. </w:t>
      </w:r>
      <w:proofErr w:type="spellStart"/>
      <w:r w:rsidRPr="00FE4710">
        <w:rPr>
          <w:sz w:val="32"/>
          <w:szCs w:val="32"/>
        </w:rPr>
        <w:t>Харцызска</w:t>
      </w:r>
      <w:proofErr w:type="spellEnd"/>
      <w:r w:rsidRPr="00FE4710">
        <w:rPr>
          <w:sz w:val="32"/>
          <w:szCs w:val="32"/>
        </w:rPr>
        <w:t>, увеличили интенсивность посещения</w:t>
      </w:r>
      <w:r w:rsidR="00B97EB5" w:rsidRPr="00FE4710">
        <w:rPr>
          <w:sz w:val="32"/>
          <w:szCs w:val="32"/>
        </w:rPr>
        <w:t xml:space="preserve"> пользователей. Посещаемость 1 пользовател</w:t>
      </w:r>
      <w:r w:rsidR="00293F04" w:rsidRPr="00FE4710">
        <w:rPr>
          <w:sz w:val="32"/>
          <w:szCs w:val="32"/>
        </w:rPr>
        <w:t>ем составила в прошедшем году 7,</w:t>
      </w:r>
      <w:r w:rsidR="00B97EB5" w:rsidRPr="00FE4710">
        <w:rPr>
          <w:sz w:val="32"/>
          <w:szCs w:val="32"/>
        </w:rPr>
        <w:t>9 раз, что выше предыдущего показателя на 0,4 единицы.</w:t>
      </w:r>
      <w:r w:rsidR="009E6ECD" w:rsidRPr="00FE4710">
        <w:rPr>
          <w:sz w:val="32"/>
          <w:szCs w:val="32"/>
        </w:rPr>
        <w:t xml:space="preserve"> </w:t>
      </w:r>
      <w:r w:rsidR="00293F04" w:rsidRPr="00FE4710">
        <w:rPr>
          <w:sz w:val="32"/>
          <w:szCs w:val="32"/>
        </w:rPr>
        <w:t xml:space="preserve">Выше среднего показателя по республике посещаемость 1 пользователем наблюдается в библиотеках гг. </w:t>
      </w:r>
      <w:r w:rsidR="00540816" w:rsidRPr="00FE4710">
        <w:rPr>
          <w:sz w:val="32"/>
          <w:szCs w:val="32"/>
        </w:rPr>
        <w:t>Горловки (8,0), Донецка, ЦБС для детей (11,0</w:t>
      </w:r>
      <w:r w:rsidR="00293F04" w:rsidRPr="00FE4710">
        <w:rPr>
          <w:sz w:val="32"/>
          <w:szCs w:val="32"/>
        </w:rPr>
        <w:t xml:space="preserve">), </w:t>
      </w:r>
      <w:r w:rsidR="00540816" w:rsidRPr="00FE4710">
        <w:rPr>
          <w:sz w:val="32"/>
          <w:szCs w:val="32"/>
        </w:rPr>
        <w:t>Ждановки (10,6), Кировского (9,0</w:t>
      </w:r>
      <w:r w:rsidR="00293F04" w:rsidRPr="00FE4710">
        <w:rPr>
          <w:sz w:val="32"/>
          <w:szCs w:val="32"/>
        </w:rPr>
        <w:t>),</w:t>
      </w:r>
      <w:r w:rsidR="00540816" w:rsidRPr="00FE4710">
        <w:rPr>
          <w:sz w:val="32"/>
          <w:szCs w:val="32"/>
        </w:rPr>
        <w:t xml:space="preserve"> Снежного (9,2</w:t>
      </w:r>
      <w:r w:rsidR="00293F04" w:rsidRPr="00FE4710">
        <w:rPr>
          <w:sz w:val="32"/>
          <w:szCs w:val="32"/>
        </w:rPr>
        <w:t xml:space="preserve">), </w:t>
      </w:r>
      <w:r w:rsidR="000834E2" w:rsidRPr="00FE4710">
        <w:rPr>
          <w:sz w:val="32"/>
          <w:szCs w:val="32"/>
        </w:rPr>
        <w:t xml:space="preserve">Тореза (8,3), </w:t>
      </w:r>
      <w:proofErr w:type="spellStart"/>
      <w:r w:rsidR="00540816" w:rsidRPr="00FE4710">
        <w:rPr>
          <w:sz w:val="32"/>
          <w:szCs w:val="32"/>
        </w:rPr>
        <w:t>Харцызска</w:t>
      </w:r>
      <w:proofErr w:type="spellEnd"/>
      <w:r w:rsidR="00540816" w:rsidRPr="00FE4710">
        <w:rPr>
          <w:sz w:val="32"/>
          <w:szCs w:val="32"/>
        </w:rPr>
        <w:t xml:space="preserve"> (8</w:t>
      </w:r>
      <w:r w:rsidR="00293F04" w:rsidRPr="00FE4710">
        <w:rPr>
          <w:sz w:val="32"/>
          <w:szCs w:val="32"/>
        </w:rPr>
        <w:t>,2),</w:t>
      </w:r>
      <w:r w:rsidR="00540816" w:rsidRPr="00FE4710">
        <w:rPr>
          <w:sz w:val="32"/>
          <w:szCs w:val="32"/>
        </w:rPr>
        <w:t xml:space="preserve"> </w:t>
      </w:r>
      <w:proofErr w:type="spellStart"/>
      <w:r w:rsidR="00540816" w:rsidRPr="00FE4710">
        <w:rPr>
          <w:sz w:val="32"/>
          <w:szCs w:val="32"/>
        </w:rPr>
        <w:t>Амвросиевского</w:t>
      </w:r>
      <w:proofErr w:type="spellEnd"/>
      <w:r w:rsidR="00540816" w:rsidRPr="00FE4710">
        <w:rPr>
          <w:sz w:val="32"/>
          <w:szCs w:val="32"/>
        </w:rPr>
        <w:t xml:space="preserve"> </w:t>
      </w:r>
      <w:r w:rsidR="000834E2" w:rsidRPr="00207E7E">
        <w:rPr>
          <w:sz w:val="32"/>
          <w:szCs w:val="32"/>
        </w:rPr>
        <w:t>района</w:t>
      </w:r>
      <w:r w:rsidR="000834E2" w:rsidRPr="00FE4710">
        <w:rPr>
          <w:sz w:val="32"/>
          <w:szCs w:val="32"/>
        </w:rPr>
        <w:t xml:space="preserve"> </w:t>
      </w:r>
      <w:r w:rsidR="00540816" w:rsidRPr="00FE4710">
        <w:rPr>
          <w:sz w:val="32"/>
          <w:szCs w:val="32"/>
        </w:rPr>
        <w:t>(10,2)</w:t>
      </w:r>
      <w:r w:rsidR="00301623">
        <w:rPr>
          <w:sz w:val="32"/>
          <w:szCs w:val="32"/>
        </w:rPr>
        <w:t>. Вместе с тем</w:t>
      </w:r>
      <w:r w:rsidR="00293F04" w:rsidRPr="00FE4710">
        <w:rPr>
          <w:sz w:val="32"/>
          <w:szCs w:val="32"/>
        </w:rPr>
        <w:t xml:space="preserve"> следует отметить снижение интереса к </w:t>
      </w:r>
      <w:proofErr w:type="spellStart"/>
      <w:r w:rsidR="00293F04" w:rsidRPr="00FE4710">
        <w:rPr>
          <w:sz w:val="32"/>
          <w:szCs w:val="32"/>
        </w:rPr>
        <w:t>веб-сайтам</w:t>
      </w:r>
      <w:proofErr w:type="spellEnd"/>
      <w:r w:rsidR="00293F04" w:rsidRPr="00FE4710">
        <w:rPr>
          <w:sz w:val="32"/>
          <w:szCs w:val="32"/>
        </w:rPr>
        <w:t xml:space="preserve"> публичных библиотек, что подтверждает уменьшение числа обращений с 26,7</w:t>
      </w:r>
      <w:r w:rsidR="00F15A9C" w:rsidRPr="00FE4710">
        <w:rPr>
          <w:sz w:val="32"/>
          <w:szCs w:val="32"/>
        </w:rPr>
        <w:t xml:space="preserve"> тыс.</w:t>
      </w:r>
      <w:r w:rsidR="00293F04" w:rsidRPr="00FE4710">
        <w:rPr>
          <w:sz w:val="32"/>
          <w:szCs w:val="32"/>
        </w:rPr>
        <w:t xml:space="preserve"> до 21,1 </w:t>
      </w:r>
      <w:r w:rsidR="00F15A9C" w:rsidRPr="00FE4710">
        <w:rPr>
          <w:sz w:val="32"/>
          <w:szCs w:val="32"/>
        </w:rPr>
        <w:t>тыс. раз</w:t>
      </w:r>
      <w:r w:rsidR="00293F04" w:rsidRPr="00FE4710">
        <w:rPr>
          <w:sz w:val="32"/>
          <w:szCs w:val="32"/>
        </w:rPr>
        <w:t>.</w:t>
      </w:r>
      <w:r w:rsidR="008C0C64" w:rsidRPr="00FE4710">
        <w:rPr>
          <w:sz w:val="32"/>
          <w:szCs w:val="32"/>
        </w:rPr>
        <w:t xml:space="preserve"> </w:t>
      </w:r>
      <w:proofErr w:type="gramStart"/>
      <w:r w:rsidR="008C0C64" w:rsidRPr="00FE4710">
        <w:rPr>
          <w:sz w:val="32"/>
          <w:szCs w:val="32"/>
        </w:rPr>
        <w:t>Это</w:t>
      </w:r>
      <w:proofErr w:type="gramEnd"/>
      <w:r w:rsidR="008C0C64" w:rsidRPr="00FE4710">
        <w:rPr>
          <w:sz w:val="32"/>
          <w:szCs w:val="32"/>
        </w:rPr>
        <w:t xml:space="preserve"> </w:t>
      </w:r>
      <w:r w:rsidR="008C0C64" w:rsidRPr="00FE4710">
        <w:rPr>
          <w:sz w:val="32"/>
          <w:szCs w:val="32"/>
        </w:rPr>
        <w:lastRenderedPageBreak/>
        <w:t xml:space="preserve">прежде всего коснулось центральных библиотек гг. Горловки, Снежного, Тореза. Напротив, активизировалась работа </w:t>
      </w:r>
      <w:proofErr w:type="spellStart"/>
      <w:r w:rsidR="008C0C64" w:rsidRPr="00FE4710">
        <w:rPr>
          <w:sz w:val="32"/>
          <w:szCs w:val="32"/>
        </w:rPr>
        <w:t>веб-с</w:t>
      </w:r>
      <w:r w:rsidR="00FE4710" w:rsidRPr="00FE4710">
        <w:rPr>
          <w:sz w:val="32"/>
          <w:szCs w:val="32"/>
        </w:rPr>
        <w:t>айтов</w:t>
      </w:r>
      <w:proofErr w:type="spellEnd"/>
      <w:r w:rsidR="00FE4710" w:rsidRPr="00FE4710">
        <w:rPr>
          <w:sz w:val="32"/>
          <w:szCs w:val="32"/>
        </w:rPr>
        <w:t xml:space="preserve"> в гг. Енакиево, Кировско</w:t>
      </w:r>
      <w:r w:rsidR="00FE4710" w:rsidRPr="00207E7E">
        <w:rPr>
          <w:sz w:val="32"/>
          <w:szCs w:val="32"/>
        </w:rPr>
        <w:t>м</w:t>
      </w:r>
      <w:r w:rsidR="008C0C64" w:rsidRPr="00FE4710">
        <w:rPr>
          <w:sz w:val="32"/>
          <w:szCs w:val="32"/>
        </w:rPr>
        <w:t xml:space="preserve">, </w:t>
      </w:r>
      <w:proofErr w:type="spellStart"/>
      <w:r w:rsidR="008C0C64" w:rsidRPr="00FE4710">
        <w:rPr>
          <w:sz w:val="32"/>
          <w:szCs w:val="32"/>
        </w:rPr>
        <w:t>Харцызске</w:t>
      </w:r>
      <w:proofErr w:type="spellEnd"/>
      <w:r w:rsidR="008C0C64" w:rsidRPr="00FE4710">
        <w:rPr>
          <w:sz w:val="32"/>
          <w:szCs w:val="32"/>
        </w:rPr>
        <w:t xml:space="preserve">, </w:t>
      </w:r>
      <w:proofErr w:type="gramStart"/>
      <w:r w:rsidR="008C0C64" w:rsidRPr="00FE4710">
        <w:rPr>
          <w:sz w:val="32"/>
          <w:szCs w:val="32"/>
        </w:rPr>
        <w:t>восстановлен</w:t>
      </w:r>
      <w:proofErr w:type="gramEnd"/>
      <w:r w:rsidR="008C0C64" w:rsidRPr="00FE4710">
        <w:rPr>
          <w:sz w:val="32"/>
          <w:szCs w:val="32"/>
        </w:rPr>
        <w:t xml:space="preserve"> </w:t>
      </w:r>
      <w:proofErr w:type="spellStart"/>
      <w:r w:rsidR="008C0C64" w:rsidRPr="00FE4710">
        <w:rPr>
          <w:sz w:val="32"/>
          <w:szCs w:val="32"/>
        </w:rPr>
        <w:t>веб-сайт</w:t>
      </w:r>
      <w:proofErr w:type="spellEnd"/>
      <w:r w:rsidR="008C0C64" w:rsidRPr="00FE4710">
        <w:rPr>
          <w:sz w:val="32"/>
          <w:szCs w:val="32"/>
        </w:rPr>
        <w:t xml:space="preserve"> </w:t>
      </w:r>
      <w:proofErr w:type="spellStart"/>
      <w:r w:rsidR="008C0C64" w:rsidRPr="00FE4710">
        <w:rPr>
          <w:sz w:val="32"/>
          <w:szCs w:val="32"/>
        </w:rPr>
        <w:t>Тельмановской</w:t>
      </w:r>
      <w:proofErr w:type="spellEnd"/>
      <w:r w:rsidR="008C0C64" w:rsidRPr="00FE4710">
        <w:rPr>
          <w:sz w:val="32"/>
          <w:szCs w:val="32"/>
        </w:rPr>
        <w:t xml:space="preserve"> централизованной библиотечной системы.</w:t>
      </w:r>
    </w:p>
    <w:p w:rsidR="00C73335" w:rsidRPr="00FE4710" w:rsidRDefault="00CA3BE7" w:rsidP="00FE4710">
      <w:pPr>
        <w:spacing w:line="228" w:lineRule="auto"/>
        <w:ind w:firstLine="567"/>
        <w:jc w:val="both"/>
        <w:rPr>
          <w:spacing w:val="-4"/>
          <w:sz w:val="32"/>
          <w:szCs w:val="32"/>
        </w:rPr>
      </w:pPr>
      <w:proofErr w:type="gramStart"/>
      <w:r w:rsidRPr="00FE4710">
        <w:rPr>
          <w:sz w:val="32"/>
          <w:szCs w:val="32"/>
        </w:rPr>
        <w:t xml:space="preserve">В течение года пользователям выдано 7095,4 тыс. экз. документов по различным отраслям и видам, </w:t>
      </w:r>
      <w:r w:rsidR="00C73335" w:rsidRPr="00FE4710">
        <w:rPr>
          <w:spacing w:val="-4"/>
          <w:sz w:val="32"/>
          <w:szCs w:val="32"/>
        </w:rPr>
        <w:t>в том числе книг –</w:t>
      </w:r>
      <w:r w:rsidRPr="00FE4710">
        <w:rPr>
          <w:spacing w:val="-4"/>
          <w:sz w:val="32"/>
          <w:szCs w:val="32"/>
        </w:rPr>
        <w:t xml:space="preserve"> 5471,5 тыс. экз. (77,1</w:t>
      </w:r>
      <w:r w:rsidR="00C73335" w:rsidRPr="00FE4710">
        <w:rPr>
          <w:spacing w:val="-4"/>
          <w:sz w:val="32"/>
          <w:szCs w:val="32"/>
        </w:rPr>
        <w:t>%)</w:t>
      </w:r>
      <w:r w:rsidRPr="00FE4710">
        <w:rPr>
          <w:spacing w:val="-4"/>
          <w:sz w:val="32"/>
          <w:szCs w:val="32"/>
        </w:rPr>
        <w:t>, периодических изданий – 1617,3 тыс. экз. (22,8</w:t>
      </w:r>
      <w:r w:rsidR="00C73335" w:rsidRPr="00FE4710">
        <w:rPr>
          <w:spacing w:val="-4"/>
          <w:sz w:val="32"/>
          <w:szCs w:val="32"/>
        </w:rPr>
        <w:t>%), аудиовизуальных и электронных соответст</w:t>
      </w:r>
      <w:r w:rsidRPr="00FE4710">
        <w:rPr>
          <w:spacing w:val="-4"/>
          <w:sz w:val="32"/>
          <w:szCs w:val="32"/>
        </w:rPr>
        <w:t>венно – 6,4</w:t>
      </w:r>
      <w:r w:rsidR="00C73335" w:rsidRPr="00FE4710">
        <w:rPr>
          <w:spacing w:val="-4"/>
          <w:sz w:val="32"/>
          <w:szCs w:val="32"/>
        </w:rPr>
        <w:t xml:space="preserve"> тыс. и 0,</w:t>
      </w:r>
      <w:r w:rsidRPr="00FE4710">
        <w:rPr>
          <w:spacing w:val="-4"/>
          <w:sz w:val="32"/>
          <w:szCs w:val="32"/>
        </w:rPr>
        <w:t>2</w:t>
      </w:r>
      <w:r w:rsidR="00C73335" w:rsidRPr="00FE4710">
        <w:rPr>
          <w:spacing w:val="-4"/>
          <w:sz w:val="32"/>
          <w:szCs w:val="32"/>
        </w:rPr>
        <w:t xml:space="preserve"> тыс. экз. Выдача документов на русском языке</w:t>
      </w:r>
      <w:r w:rsidR="00C73335" w:rsidRPr="00FE4710">
        <w:rPr>
          <w:sz w:val="32"/>
          <w:szCs w:val="32"/>
        </w:rPr>
        <w:t xml:space="preserve"> </w:t>
      </w:r>
      <w:r w:rsidR="00C73335" w:rsidRPr="00FE4710">
        <w:rPr>
          <w:spacing w:val="-4"/>
          <w:sz w:val="32"/>
          <w:szCs w:val="32"/>
        </w:rPr>
        <w:t xml:space="preserve">составляет </w:t>
      </w:r>
      <w:r w:rsidRPr="00FE4710">
        <w:rPr>
          <w:spacing w:val="-4"/>
          <w:sz w:val="32"/>
          <w:szCs w:val="32"/>
        </w:rPr>
        <w:t>6309,0 тыс. экз. (88,9%), на украинском языке – 775,2 тыс. экз. (10,9</w:t>
      </w:r>
      <w:r w:rsidR="00C73335" w:rsidRPr="00FE4710">
        <w:rPr>
          <w:spacing w:val="-4"/>
          <w:sz w:val="32"/>
          <w:szCs w:val="32"/>
        </w:rPr>
        <w:t>%).</w:t>
      </w:r>
      <w:proofErr w:type="gramEnd"/>
      <w:r w:rsidR="00C73335" w:rsidRPr="00FE4710">
        <w:rPr>
          <w:color w:val="FF0000"/>
          <w:spacing w:val="-4"/>
          <w:sz w:val="32"/>
          <w:szCs w:val="32"/>
        </w:rPr>
        <w:t xml:space="preserve"> </w:t>
      </w:r>
      <w:r w:rsidR="00C73335" w:rsidRPr="00FE4710">
        <w:rPr>
          <w:spacing w:val="-4"/>
          <w:sz w:val="32"/>
          <w:szCs w:val="32"/>
        </w:rPr>
        <w:t>Выдача д</w:t>
      </w:r>
      <w:r w:rsidR="00B576E8" w:rsidRPr="00FE4710">
        <w:rPr>
          <w:spacing w:val="-4"/>
          <w:sz w:val="32"/>
          <w:szCs w:val="32"/>
        </w:rPr>
        <w:t>окументов выросла почти на 16,9</w:t>
      </w:r>
      <w:r w:rsidR="00C73335" w:rsidRPr="00FE4710">
        <w:rPr>
          <w:spacing w:val="-4"/>
          <w:sz w:val="32"/>
          <w:szCs w:val="32"/>
        </w:rPr>
        <w:t xml:space="preserve"> тыс. экз., в т. ч.</w:t>
      </w:r>
      <w:r w:rsidR="00B576E8" w:rsidRPr="00FE4710">
        <w:rPr>
          <w:spacing w:val="-4"/>
          <w:sz w:val="32"/>
          <w:szCs w:val="32"/>
        </w:rPr>
        <w:t xml:space="preserve"> русскоязычных документов – на 4,5</w:t>
      </w:r>
      <w:r w:rsidR="00C73335" w:rsidRPr="00FE4710">
        <w:rPr>
          <w:spacing w:val="-4"/>
          <w:sz w:val="32"/>
          <w:szCs w:val="32"/>
        </w:rPr>
        <w:t>%.</w:t>
      </w:r>
      <w:r w:rsidR="004D66EE" w:rsidRPr="00FE4710">
        <w:rPr>
          <w:spacing w:val="-4"/>
          <w:sz w:val="32"/>
          <w:szCs w:val="32"/>
        </w:rPr>
        <w:t xml:space="preserve"> Во всех ЦБС, кроме </w:t>
      </w:r>
      <w:r w:rsidR="00646D6D" w:rsidRPr="00FE4710">
        <w:rPr>
          <w:spacing w:val="-4"/>
          <w:sz w:val="32"/>
          <w:szCs w:val="32"/>
        </w:rPr>
        <w:br/>
      </w:r>
      <w:r w:rsidR="004D66EE" w:rsidRPr="00FE4710">
        <w:rPr>
          <w:spacing w:val="-4"/>
          <w:sz w:val="32"/>
          <w:szCs w:val="32"/>
        </w:rPr>
        <w:t xml:space="preserve">гг. Донецка, для взрослых, Тореза, </w:t>
      </w:r>
      <w:proofErr w:type="spellStart"/>
      <w:r w:rsidR="004D66EE" w:rsidRPr="00FE4710">
        <w:rPr>
          <w:spacing w:val="-4"/>
          <w:sz w:val="32"/>
          <w:szCs w:val="32"/>
        </w:rPr>
        <w:t>Харцызска</w:t>
      </w:r>
      <w:proofErr w:type="spellEnd"/>
      <w:r w:rsidR="004D66EE" w:rsidRPr="00FE4710">
        <w:rPr>
          <w:spacing w:val="-4"/>
          <w:sz w:val="32"/>
          <w:szCs w:val="32"/>
        </w:rPr>
        <w:t xml:space="preserve">, </w:t>
      </w:r>
      <w:proofErr w:type="spellStart"/>
      <w:r w:rsidR="004D66EE" w:rsidRPr="00FE4710">
        <w:rPr>
          <w:spacing w:val="-4"/>
          <w:sz w:val="32"/>
          <w:szCs w:val="32"/>
        </w:rPr>
        <w:t>Старобешевского</w:t>
      </w:r>
      <w:proofErr w:type="spellEnd"/>
      <w:r w:rsidR="004D66EE" w:rsidRPr="00FE4710">
        <w:rPr>
          <w:spacing w:val="-4"/>
          <w:sz w:val="32"/>
          <w:szCs w:val="32"/>
        </w:rPr>
        <w:t xml:space="preserve"> района</w:t>
      </w:r>
      <w:r w:rsidR="004F6A23" w:rsidRPr="00FE4710">
        <w:rPr>
          <w:spacing w:val="-4"/>
          <w:sz w:val="32"/>
          <w:szCs w:val="32"/>
        </w:rPr>
        <w:t>, отмечен рост числа выданных документов.</w:t>
      </w:r>
      <w:r w:rsidR="00C73335" w:rsidRPr="00FE4710">
        <w:rPr>
          <w:spacing w:val="-4"/>
          <w:sz w:val="32"/>
          <w:szCs w:val="32"/>
        </w:rPr>
        <w:t xml:space="preserve"> Читателям-детям выдано в 201</w:t>
      </w:r>
      <w:r w:rsidR="00C660FF" w:rsidRPr="00FE4710">
        <w:rPr>
          <w:spacing w:val="-4"/>
          <w:sz w:val="32"/>
          <w:szCs w:val="32"/>
        </w:rPr>
        <w:t>6</w:t>
      </w:r>
      <w:r w:rsidR="00C73335" w:rsidRPr="00FE4710">
        <w:rPr>
          <w:spacing w:val="-4"/>
          <w:sz w:val="32"/>
          <w:szCs w:val="32"/>
        </w:rPr>
        <w:t xml:space="preserve"> г</w:t>
      </w:r>
      <w:r w:rsidR="00C660FF" w:rsidRPr="00FE4710">
        <w:rPr>
          <w:spacing w:val="-4"/>
          <w:sz w:val="32"/>
          <w:szCs w:val="32"/>
        </w:rPr>
        <w:t>.</w:t>
      </w:r>
      <w:r w:rsidR="004D66EE" w:rsidRPr="00FE4710">
        <w:rPr>
          <w:spacing w:val="-4"/>
          <w:sz w:val="32"/>
          <w:szCs w:val="32"/>
        </w:rPr>
        <w:t xml:space="preserve"> </w:t>
      </w:r>
      <w:r w:rsidR="00C660FF" w:rsidRPr="00FE4710">
        <w:rPr>
          <w:spacing w:val="-4"/>
          <w:sz w:val="32"/>
          <w:szCs w:val="32"/>
        </w:rPr>
        <w:t>2899,1</w:t>
      </w:r>
      <w:r w:rsidR="00C73335" w:rsidRPr="00FE4710">
        <w:rPr>
          <w:spacing w:val="-4"/>
          <w:sz w:val="32"/>
          <w:szCs w:val="32"/>
        </w:rPr>
        <w:t xml:space="preserve"> тыс. экз. различных документов, читате</w:t>
      </w:r>
      <w:r w:rsidR="00C660FF" w:rsidRPr="00FE4710">
        <w:rPr>
          <w:spacing w:val="-4"/>
          <w:sz w:val="32"/>
          <w:szCs w:val="32"/>
        </w:rPr>
        <w:t>лям юношеского возраста – 1089,1</w:t>
      </w:r>
      <w:r w:rsidR="00C73335" w:rsidRPr="00FE4710">
        <w:rPr>
          <w:spacing w:val="-4"/>
          <w:sz w:val="32"/>
          <w:szCs w:val="32"/>
        </w:rPr>
        <w:t xml:space="preserve"> тыс. экз. Нагрузка на 1 библио</w:t>
      </w:r>
      <w:r w:rsidR="00C660FF" w:rsidRPr="00FE4710">
        <w:rPr>
          <w:spacing w:val="-4"/>
          <w:sz w:val="32"/>
          <w:szCs w:val="32"/>
        </w:rPr>
        <w:t>течного работника составила 13043</w:t>
      </w:r>
      <w:r w:rsidR="00C73335" w:rsidRPr="00FE4710">
        <w:rPr>
          <w:spacing w:val="-4"/>
          <w:sz w:val="32"/>
          <w:szCs w:val="32"/>
        </w:rPr>
        <w:t xml:space="preserve"> документов (в 201</w:t>
      </w:r>
      <w:r w:rsidR="00C660FF" w:rsidRPr="00FE4710">
        <w:rPr>
          <w:spacing w:val="-4"/>
          <w:sz w:val="32"/>
          <w:szCs w:val="32"/>
        </w:rPr>
        <w:t>5</w:t>
      </w:r>
      <w:r w:rsidR="00C73335" w:rsidRPr="00FE4710">
        <w:rPr>
          <w:spacing w:val="-4"/>
          <w:sz w:val="32"/>
          <w:szCs w:val="32"/>
        </w:rPr>
        <w:t xml:space="preserve"> г</w:t>
      </w:r>
      <w:r w:rsidR="00C660FF" w:rsidRPr="00FE4710">
        <w:rPr>
          <w:spacing w:val="-4"/>
          <w:sz w:val="32"/>
          <w:szCs w:val="32"/>
        </w:rPr>
        <w:t>. – 13665</w:t>
      </w:r>
      <w:r w:rsidR="00FB3B71" w:rsidRPr="00FE4710">
        <w:rPr>
          <w:spacing w:val="-4"/>
          <w:sz w:val="32"/>
          <w:szCs w:val="32"/>
        </w:rPr>
        <w:t xml:space="preserve"> экз.). </w:t>
      </w:r>
      <w:proofErr w:type="gramStart"/>
      <w:r w:rsidR="00FB3B71" w:rsidRPr="00FE4710">
        <w:rPr>
          <w:spacing w:val="-4"/>
          <w:sz w:val="32"/>
          <w:szCs w:val="32"/>
        </w:rPr>
        <w:t>Н</w:t>
      </w:r>
      <w:r w:rsidR="00C73335" w:rsidRPr="00FE4710">
        <w:rPr>
          <w:spacing w:val="-4"/>
          <w:sz w:val="32"/>
          <w:szCs w:val="32"/>
        </w:rPr>
        <w:t>аи</w:t>
      </w:r>
      <w:r w:rsidR="00FB3B71" w:rsidRPr="00FE4710">
        <w:rPr>
          <w:spacing w:val="-4"/>
          <w:sz w:val="32"/>
          <w:szCs w:val="32"/>
        </w:rPr>
        <w:t>большую нагрузку, по сравнению с другими, выполняли</w:t>
      </w:r>
      <w:r w:rsidR="00C73335" w:rsidRPr="00FE4710">
        <w:rPr>
          <w:spacing w:val="-4"/>
          <w:sz w:val="32"/>
          <w:szCs w:val="32"/>
        </w:rPr>
        <w:t xml:space="preserve"> библиотекари городов </w:t>
      </w:r>
      <w:r w:rsidR="00FB3B71" w:rsidRPr="00FE4710">
        <w:rPr>
          <w:spacing w:val="-4"/>
          <w:sz w:val="32"/>
          <w:szCs w:val="32"/>
        </w:rPr>
        <w:t xml:space="preserve">Горловки (14248 экз.), </w:t>
      </w:r>
      <w:r w:rsidR="00C73335" w:rsidRPr="00FE4710">
        <w:rPr>
          <w:spacing w:val="-4"/>
          <w:sz w:val="32"/>
          <w:szCs w:val="32"/>
        </w:rPr>
        <w:t>Докучаевска</w:t>
      </w:r>
      <w:r w:rsidR="00FB3B71" w:rsidRPr="00FE4710">
        <w:rPr>
          <w:spacing w:val="-4"/>
          <w:sz w:val="32"/>
          <w:szCs w:val="32"/>
        </w:rPr>
        <w:t xml:space="preserve"> (16955 экз.)</w:t>
      </w:r>
      <w:r w:rsidR="00C73335" w:rsidRPr="00FE4710">
        <w:rPr>
          <w:spacing w:val="-4"/>
          <w:sz w:val="32"/>
          <w:szCs w:val="32"/>
        </w:rPr>
        <w:t xml:space="preserve">, </w:t>
      </w:r>
      <w:r w:rsidR="00776F12" w:rsidRPr="00FE4710">
        <w:rPr>
          <w:spacing w:val="-4"/>
          <w:sz w:val="32"/>
          <w:szCs w:val="32"/>
        </w:rPr>
        <w:t xml:space="preserve">Донецка, ЦБС для детей (19210 экз.), </w:t>
      </w:r>
      <w:r w:rsidR="00C73335" w:rsidRPr="00FE4710">
        <w:rPr>
          <w:spacing w:val="-4"/>
          <w:sz w:val="32"/>
          <w:szCs w:val="32"/>
        </w:rPr>
        <w:t>Макеевки</w:t>
      </w:r>
      <w:r w:rsidR="00FB3B71" w:rsidRPr="00FE4710">
        <w:rPr>
          <w:spacing w:val="-4"/>
          <w:sz w:val="32"/>
          <w:szCs w:val="32"/>
        </w:rPr>
        <w:t xml:space="preserve"> (16028 экз.)</w:t>
      </w:r>
      <w:r w:rsidR="00C73335" w:rsidRPr="00FE4710">
        <w:rPr>
          <w:spacing w:val="-4"/>
          <w:sz w:val="32"/>
          <w:szCs w:val="32"/>
        </w:rPr>
        <w:t xml:space="preserve">, </w:t>
      </w:r>
      <w:r w:rsidR="00FB3B71" w:rsidRPr="00FE4710">
        <w:rPr>
          <w:spacing w:val="-4"/>
          <w:sz w:val="32"/>
          <w:szCs w:val="32"/>
        </w:rPr>
        <w:t xml:space="preserve">Снежного (14459 экз.), </w:t>
      </w:r>
      <w:r w:rsidR="00C73335" w:rsidRPr="00FE4710">
        <w:rPr>
          <w:spacing w:val="-4"/>
          <w:sz w:val="32"/>
          <w:szCs w:val="32"/>
        </w:rPr>
        <w:t>Тореза</w:t>
      </w:r>
      <w:r w:rsidR="00FB3B71" w:rsidRPr="00FE4710">
        <w:rPr>
          <w:spacing w:val="-4"/>
          <w:sz w:val="32"/>
          <w:szCs w:val="32"/>
        </w:rPr>
        <w:t xml:space="preserve"> (14450 экз.)</w:t>
      </w:r>
      <w:r w:rsidR="00C73335" w:rsidRPr="00FE4710">
        <w:rPr>
          <w:spacing w:val="-4"/>
          <w:sz w:val="32"/>
          <w:szCs w:val="32"/>
        </w:rPr>
        <w:t xml:space="preserve">, </w:t>
      </w:r>
      <w:proofErr w:type="spellStart"/>
      <w:r w:rsidR="00C73335" w:rsidRPr="00FE4710">
        <w:rPr>
          <w:spacing w:val="-4"/>
          <w:sz w:val="32"/>
          <w:szCs w:val="32"/>
        </w:rPr>
        <w:t>Амвросиевского</w:t>
      </w:r>
      <w:proofErr w:type="spellEnd"/>
      <w:r w:rsidR="00776F12" w:rsidRPr="00FE4710">
        <w:rPr>
          <w:spacing w:val="-4"/>
          <w:sz w:val="32"/>
          <w:szCs w:val="32"/>
        </w:rPr>
        <w:t xml:space="preserve"> </w:t>
      </w:r>
      <w:r w:rsidR="00FE4710" w:rsidRPr="00F969AA">
        <w:rPr>
          <w:spacing w:val="-4"/>
          <w:sz w:val="32"/>
          <w:szCs w:val="32"/>
        </w:rPr>
        <w:t>района</w:t>
      </w:r>
      <w:r w:rsidR="00FE4710" w:rsidRPr="00FE4710">
        <w:rPr>
          <w:spacing w:val="-4"/>
          <w:sz w:val="32"/>
          <w:szCs w:val="32"/>
        </w:rPr>
        <w:t xml:space="preserve"> </w:t>
      </w:r>
      <w:r w:rsidR="00776F12" w:rsidRPr="00FE4710">
        <w:rPr>
          <w:spacing w:val="-4"/>
          <w:sz w:val="32"/>
          <w:szCs w:val="32"/>
        </w:rPr>
        <w:t>(10869 экз.)</w:t>
      </w:r>
      <w:r w:rsidR="00C73335" w:rsidRPr="00FE4710">
        <w:rPr>
          <w:spacing w:val="-4"/>
          <w:sz w:val="32"/>
          <w:szCs w:val="32"/>
        </w:rPr>
        <w:t>.</w:t>
      </w:r>
      <w:proofErr w:type="gramEnd"/>
    </w:p>
    <w:p w:rsidR="00E07109" w:rsidRPr="00FE4710" w:rsidRDefault="00E07109" w:rsidP="00FE4710">
      <w:pPr>
        <w:spacing w:line="228" w:lineRule="auto"/>
        <w:ind w:firstLine="567"/>
        <w:jc w:val="both"/>
        <w:rPr>
          <w:spacing w:val="-4"/>
          <w:sz w:val="32"/>
          <w:szCs w:val="32"/>
        </w:rPr>
      </w:pPr>
      <w:r w:rsidRPr="00FE4710">
        <w:rPr>
          <w:spacing w:val="-4"/>
          <w:sz w:val="32"/>
          <w:szCs w:val="32"/>
        </w:rPr>
        <w:t>Относительные показатели: читаемость, обращаемость</w:t>
      </w:r>
      <w:r w:rsidR="00C77430" w:rsidRPr="00FE4710">
        <w:rPr>
          <w:spacing w:val="-4"/>
          <w:sz w:val="32"/>
          <w:szCs w:val="32"/>
        </w:rPr>
        <w:t>,</w:t>
      </w:r>
      <w:r w:rsidRPr="00FE4710">
        <w:rPr>
          <w:spacing w:val="-4"/>
          <w:sz w:val="32"/>
          <w:szCs w:val="32"/>
        </w:rPr>
        <w:t xml:space="preserve"> </w:t>
      </w:r>
      <w:r w:rsidR="00C77430" w:rsidRPr="00FE4710">
        <w:rPr>
          <w:spacing w:val="-4"/>
          <w:sz w:val="32"/>
          <w:szCs w:val="32"/>
        </w:rPr>
        <w:t>остались на уровне предыдущего года.</w:t>
      </w:r>
      <w:r w:rsidR="00C77430" w:rsidRPr="00FE4710">
        <w:rPr>
          <w:color w:val="FF0000"/>
          <w:spacing w:val="-4"/>
          <w:sz w:val="32"/>
          <w:szCs w:val="32"/>
        </w:rPr>
        <w:t xml:space="preserve"> </w:t>
      </w:r>
      <w:r w:rsidR="00C77430" w:rsidRPr="00FE4710">
        <w:rPr>
          <w:spacing w:val="-4"/>
          <w:sz w:val="32"/>
          <w:szCs w:val="32"/>
        </w:rPr>
        <w:t xml:space="preserve">Выше средних показателей по республике читаемость и обращаемость отмечается в городах Донецке, Кировском, Макеевке, Снежном, </w:t>
      </w:r>
      <w:proofErr w:type="spellStart"/>
      <w:r w:rsidR="00C77430" w:rsidRPr="00FE4710">
        <w:rPr>
          <w:spacing w:val="-4"/>
          <w:sz w:val="32"/>
          <w:szCs w:val="32"/>
        </w:rPr>
        <w:t>Харцызске</w:t>
      </w:r>
      <w:proofErr w:type="spellEnd"/>
      <w:r w:rsidR="00C77430" w:rsidRPr="00FE4710">
        <w:rPr>
          <w:spacing w:val="-4"/>
          <w:sz w:val="32"/>
          <w:szCs w:val="32"/>
        </w:rPr>
        <w:t xml:space="preserve">, </w:t>
      </w:r>
      <w:r w:rsidR="00FE4710" w:rsidRPr="00F969AA">
        <w:rPr>
          <w:spacing w:val="-4"/>
          <w:sz w:val="32"/>
          <w:szCs w:val="32"/>
        </w:rPr>
        <w:t xml:space="preserve">а также </w:t>
      </w:r>
      <w:proofErr w:type="gramStart"/>
      <w:r w:rsidR="00FE4710" w:rsidRPr="00F969AA">
        <w:rPr>
          <w:spacing w:val="-4"/>
          <w:sz w:val="32"/>
          <w:szCs w:val="32"/>
        </w:rPr>
        <w:t>в</w:t>
      </w:r>
      <w:proofErr w:type="gramEnd"/>
      <w:r w:rsidR="00FE4710" w:rsidRPr="00FE4710">
        <w:rPr>
          <w:spacing w:val="-4"/>
          <w:sz w:val="32"/>
          <w:szCs w:val="32"/>
        </w:rPr>
        <w:t xml:space="preserve"> </w:t>
      </w:r>
      <w:proofErr w:type="gramStart"/>
      <w:r w:rsidR="00C77430" w:rsidRPr="00FE4710">
        <w:rPr>
          <w:spacing w:val="-4"/>
          <w:sz w:val="32"/>
          <w:szCs w:val="32"/>
        </w:rPr>
        <w:t>Новоазовском</w:t>
      </w:r>
      <w:proofErr w:type="gramEnd"/>
      <w:r w:rsidR="00C77430" w:rsidRPr="00FE4710">
        <w:rPr>
          <w:spacing w:val="-4"/>
          <w:sz w:val="32"/>
          <w:szCs w:val="32"/>
        </w:rPr>
        <w:t xml:space="preserve">, </w:t>
      </w:r>
      <w:proofErr w:type="spellStart"/>
      <w:r w:rsidR="00C77430" w:rsidRPr="00FE4710">
        <w:rPr>
          <w:spacing w:val="-4"/>
          <w:sz w:val="32"/>
          <w:szCs w:val="32"/>
        </w:rPr>
        <w:t>Тельмановском</w:t>
      </w:r>
      <w:proofErr w:type="spellEnd"/>
      <w:r w:rsidR="00C77430" w:rsidRPr="00FE4710">
        <w:rPr>
          <w:spacing w:val="-4"/>
          <w:sz w:val="32"/>
          <w:szCs w:val="32"/>
        </w:rPr>
        <w:t xml:space="preserve"> районах.</w:t>
      </w:r>
    </w:p>
    <w:p w:rsidR="00875174" w:rsidRPr="00FE4710" w:rsidRDefault="00C73335" w:rsidP="00C65B6D">
      <w:pPr>
        <w:spacing w:line="228" w:lineRule="auto"/>
        <w:ind w:firstLine="567"/>
        <w:jc w:val="both"/>
        <w:rPr>
          <w:sz w:val="32"/>
          <w:szCs w:val="32"/>
        </w:rPr>
      </w:pPr>
      <w:r w:rsidRPr="00FE4710">
        <w:rPr>
          <w:sz w:val="32"/>
          <w:szCs w:val="32"/>
        </w:rPr>
        <w:t xml:space="preserve">Основные плановые показатели по итогам 2016 г. выполнены по привлечению пользователей на 102,6%, по числу посещений – на 104,7%, по объему выданных документов – на 104,5%. </w:t>
      </w:r>
      <w:r w:rsidR="00EC6D6B" w:rsidRPr="00FE4710">
        <w:rPr>
          <w:sz w:val="32"/>
          <w:szCs w:val="32"/>
        </w:rPr>
        <w:t>Данный факт</w:t>
      </w:r>
      <w:r w:rsidR="001A4A0F" w:rsidRPr="00FE4710">
        <w:rPr>
          <w:sz w:val="32"/>
          <w:szCs w:val="32"/>
        </w:rPr>
        <w:t xml:space="preserve"> дает основание предположить</w:t>
      </w:r>
      <w:r w:rsidR="00EC6D6B" w:rsidRPr="00FE4710">
        <w:rPr>
          <w:sz w:val="32"/>
          <w:szCs w:val="32"/>
        </w:rPr>
        <w:t xml:space="preserve">, что публичные библиотеки республики набирают </w:t>
      </w:r>
      <w:r w:rsidR="008D4B66" w:rsidRPr="00FE4710">
        <w:rPr>
          <w:sz w:val="32"/>
          <w:szCs w:val="32"/>
        </w:rPr>
        <w:t xml:space="preserve">устойчивые </w:t>
      </w:r>
      <w:r w:rsidR="00EC6D6B" w:rsidRPr="00FE4710">
        <w:rPr>
          <w:sz w:val="32"/>
          <w:szCs w:val="32"/>
        </w:rPr>
        <w:t>темпы по пути позитивного развития.</w:t>
      </w:r>
      <w:r w:rsidR="002D1717" w:rsidRPr="00FE4710">
        <w:rPr>
          <w:sz w:val="32"/>
          <w:szCs w:val="32"/>
        </w:rPr>
        <w:t xml:space="preserve"> </w:t>
      </w:r>
      <w:r w:rsidR="003805F4" w:rsidRPr="00FE4710">
        <w:rPr>
          <w:sz w:val="32"/>
          <w:szCs w:val="32"/>
        </w:rPr>
        <w:t xml:space="preserve">Превысили плановые показатели библиотеки гг. Горловки (посетители – 112,5%, посещения </w:t>
      </w:r>
      <w:r w:rsidR="00C65B6D">
        <w:rPr>
          <w:sz w:val="32"/>
          <w:szCs w:val="32"/>
        </w:rPr>
        <w:t xml:space="preserve">– </w:t>
      </w:r>
      <w:r w:rsidR="003805F4" w:rsidRPr="00FE4710">
        <w:rPr>
          <w:sz w:val="32"/>
          <w:szCs w:val="32"/>
        </w:rPr>
        <w:t>119,3%, выдача документов – 124,8%), Кировского (соответственно 114,5%; 144,7%; 128,9%), Ясиноватой (108,6%</w:t>
      </w:r>
      <w:r w:rsidR="0027720A" w:rsidRPr="00FE4710">
        <w:rPr>
          <w:sz w:val="32"/>
          <w:szCs w:val="32"/>
        </w:rPr>
        <w:t>; 119,3%;</w:t>
      </w:r>
      <w:r w:rsidR="003805F4" w:rsidRPr="00FE4710">
        <w:rPr>
          <w:sz w:val="32"/>
          <w:szCs w:val="32"/>
        </w:rPr>
        <w:t xml:space="preserve"> 110,9%), </w:t>
      </w:r>
      <w:proofErr w:type="spellStart"/>
      <w:r w:rsidR="003805F4" w:rsidRPr="00FE4710">
        <w:rPr>
          <w:sz w:val="32"/>
          <w:szCs w:val="32"/>
        </w:rPr>
        <w:t>Новоазовского</w:t>
      </w:r>
      <w:proofErr w:type="spellEnd"/>
      <w:r w:rsidR="0027720A" w:rsidRPr="00FE4710">
        <w:rPr>
          <w:sz w:val="32"/>
          <w:szCs w:val="32"/>
        </w:rPr>
        <w:t xml:space="preserve"> </w:t>
      </w:r>
      <w:r w:rsidR="00FE4710" w:rsidRPr="00F969AA">
        <w:rPr>
          <w:sz w:val="32"/>
          <w:szCs w:val="32"/>
        </w:rPr>
        <w:t>района</w:t>
      </w:r>
      <w:r w:rsidR="00FE4710" w:rsidRPr="00FE4710">
        <w:rPr>
          <w:sz w:val="32"/>
          <w:szCs w:val="32"/>
        </w:rPr>
        <w:t xml:space="preserve"> </w:t>
      </w:r>
      <w:r w:rsidR="0027720A" w:rsidRPr="00FE4710">
        <w:rPr>
          <w:sz w:val="32"/>
          <w:szCs w:val="32"/>
        </w:rPr>
        <w:t>(118,0%; 115,2%;</w:t>
      </w:r>
      <w:r w:rsidR="00EC6D6B" w:rsidRPr="00FE4710">
        <w:rPr>
          <w:sz w:val="32"/>
          <w:szCs w:val="32"/>
        </w:rPr>
        <w:t xml:space="preserve"> 120,8%).</w:t>
      </w:r>
    </w:p>
    <w:p w:rsidR="000D0399" w:rsidRPr="00FE4710" w:rsidRDefault="00E16E2D" w:rsidP="00FE4710">
      <w:pPr>
        <w:spacing w:line="228" w:lineRule="auto"/>
        <w:ind w:firstLine="567"/>
        <w:jc w:val="both"/>
        <w:rPr>
          <w:sz w:val="32"/>
          <w:szCs w:val="32"/>
        </w:rPr>
      </w:pPr>
      <w:r w:rsidRPr="00FE4710">
        <w:rPr>
          <w:sz w:val="32"/>
          <w:szCs w:val="32"/>
        </w:rPr>
        <w:t>Более содержательной и разнообразной стала</w:t>
      </w:r>
      <w:r w:rsidR="00C17922" w:rsidRPr="00FE4710">
        <w:rPr>
          <w:sz w:val="32"/>
          <w:szCs w:val="32"/>
        </w:rPr>
        <w:t xml:space="preserve"> </w:t>
      </w:r>
      <w:proofErr w:type="spellStart"/>
      <w:r w:rsidR="00C17922" w:rsidRPr="00FE4710">
        <w:rPr>
          <w:sz w:val="32"/>
          <w:szCs w:val="32"/>
        </w:rPr>
        <w:t>социокультурная</w:t>
      </w:r>
      <w:proofErr w:type="spellEnd"/>
      <w:r w:rsidR="00C17922" w:rsidRPr="00FE4710">
        <w:rPr>
          <w:sz w:val="32"/>
          <w:szCs w:val="32"/>
        </w:rPr>
        <w:t xml:space="preserve"> деятельность библиотек. В течение года</w:t>
      </w:r>
      <w:r w:rsidR="00C17922" w:rsidRPr="00FE4710">
        <w:rPr>
          <w:color w:val="FF0000"/>
          <w:sz w:val="32"/>
          <w:szCs w:val="32"/>
        </w:rPr>
        <w:t xml:space="preserve"> </w:t>
      </w:r>
      <w:r w:rsidR="00C17922" w:rsidRPr="00FE4710">
        <w:rPr>
          <w:sz w:val="32"/>
          <w:szCs w:val="32"/>
        </w:rPr>
        <w:t>библиотеки городов и районов Донецкой Народн</w:t>
      </w:r>
      <w:r w:rsidR="00565770" w:rsidRPr="00FE4710">
        <w:rPr>
          <w:sz w:val="32"/>
          <w:szCs w:val="32"/>
        </w:rPr>
        <w:t>ой Республики провели более 12,6</w:t>
      </w:r>
      <w:r w:rsidR="00C17922" w:rsidRPr="00FE4710">
        <w:rPr>
          <w:sz w:val="32"/>
          <w:szCs w:val="32"/>
        </w:rPr>
        <w:t xml:space="preserve"> тыс. мероприятий, что </w:t>
      </w:r>
      <w:r w:rsidR="00565770" w:rsidRPr="00FE4710">
        <w:rPr>
          <w:sz w:val="32"/>
          <w:szCs w:val="32"/>
        </w:rPr>
        <w:t xml:space="preserve">превысило показатель предыдущего года на 1,3 тыс. единиц. Более чем в два раза увеличилось число мероприятий публичного, социального характера, </w:t>
      </w:r>
      <w:proofErr w:type="gramStart"/>
      <w:r w:rsidR="00565770" w:rsidRPr="00FE4710">
        <w:rPr>
          <w:sz w:val="32"/>
          <w:szCs w:val="32"/>
        </w:rPr>
        <w:t>на конец</w:t>
      </w:r>
      <w:proofErr w:type="gramEnd"/>
      <w:r w:rsidR="00565770" w:rsidRPr="00FE4710">
        <w:rPr>
          <w:sz w:val="32"/>
          <w:szCs w:val="32"/>
        </w:rPr>
        <w:t xml:space="preserve"> 2016 г. их насчитывало</w:t>
      </w:r>
      <w:r w:rsidR="00FE4710" w:rsidRPr="00F969AA">
        <w:rPr>
          <w:sz w:val="32"/>
          <w:szCs w:val="32"/>
        </w:rPr>
        <w:t>сь</w:t>
      </w:r>
      <w:r w:rsidR="00565770" w:rsidRPr="00FE4710">
        <w:rPr>
          <w:sz w:val="32"/>
          <w:szCs w:val="32"/>
        </w:rPr>
        <w:t xml:space="preserve"> </w:t>
      </w:r>
      <w:r w:rsidR="00565770" w:rsidRPr="00FE4710">
        <w:rPr>
          <w:sz w:val="32"/>
          <w:szCs w:val="32"/>
        </w:rPr>
        <w:lastRenderedPageBreak/>
        <w:t>1233 единицы (в 2015 г. – 538), почти 3,0 тыс. мероприятий</w:t>
      </w:r>
      <w:r w:rsidR="00C17922" w:rsidRPr="00FE4710">
        <w:rPr>
          <w:sz w:val="32"/>
          <w:szCs w:val="32"/>
        </w:rPr>
        <w:t xml:space="preserve"> проведено для социально незащищенных групп населения</w:t>
      </w:r>
      <w:r w:rsidR="00565770" w:rsidRPr="00FE4710">
        <w:rPr>
          <w:sz w:val="32"/>
          <w:szCs w:val="32"/>
        </w:rPr>
        <w:t xml:space="preserve"> (дети, инвалиды,</w:t>
      </w:r>
      <w:r w:rsidR="003031E3" w:rsidRPr="00FE4710">
        <w:rPr>
          <w:sz w:val="32"/>
          <w:szCs w:val="32"/>
        </w:rPr>
        <w:t xml:space="preserve"> ветераны</w:t>
      </w:r>
      <w:r w:rsidR="00565770" w:rsidRPr="00FE4710">
        <w:rPr>
          <w:sz w:val="32"/>
          <w:szCs w:val="32"/>
        </w:rPr>
        <w:t>)</w:t>
      </w:r>
      <w:r w:rsidR="00C17922" w:rsidRPr="00FE4710">
        <w:rPr>
          <w:sz w:val="32"/>
          <w:szCs w:val="32"/>
        </w:rPr>
        <w:t xml:space="preserve">. </w:t>
      </w:r>
      <w:r w:rsidR="00497BF6" w:rsidRPr="00FE4710">
        <w:rPr>
          <w:sz w:val="32"/>
          <w:szCs w:val="32"/>
        </w:rPr>
        <w:t xml:space="preserve">Развивается сеть клубов по интересам, в отчетном году в библиотеках организовано еще 12 клубов, их общее количество насчитывает 203 единицы. </w:t>
      </w:r>
      <w:r w:rsidR="00C17922" w:rsidRPr="00FE4710">
        <w:rPr>
          <w:sz w:val="32"/>
          <w:szCs w:val="32"/>
        </w:rPr>
        <w:t xml:space="preserve">Библиотеки заключили </w:t>
      </w:r>
      <w:r w:rsidR="00497BF6" w:rsidRPr="00FE4710">
        <w:rPr>
          <w:sz w:val="32"/>
          <w:szCs w:val="32"/>
        </w:rPr>
        <w:t xml:space="preserve">511 договоров о деловом сотрудничестве (в 2015 г. – </w:t>
      </w:r>
      <w:r w:rsidR="00C17922" w:rsidRPr="00FE4710">
        <w:rPr>
          <w:sz w:val="32"/>
          <w:szCs w:val="32"/>
        </w:rPr>
        <w:t>433</w:t>
      </w:r>
      <w:r w:rsidR="00497BF6" w:rsidRPr="00FE4710">
        <w:rPr>
          <w:sz w:val="32"/>
          <w:szCs w:val="32"/>
        </w:rPr>
        <w:t>)</w:t>
      </w:r>
      <w:r w:rsidR="00C17922" w:rsidRPr="00FE4710">
        <w:rPr>
          <w:sz w:val="32"/>
          <w:szCs w:val="32"/>
        </w:rPr>
        <w:t xml:space="preserve"> с общественными организациями, образовательными учреждениями</w:t>
      </w:r>
      <w:r w:rsidR="00497BF6" w:rsidRPr="00FE4710">
        <w:rPr>
          <w:sz w:val="32"/>
          <w:szCs w:val="32"/>
        </w:rPr>
        <w:t>, учреждениями культуры</w:t>
      </w:r>
      <w:r w:rsidR="00C17922" w:rsidRPr="00FE4710">
        <w:rPr>
          <w:sz w:val="32"/>
          <w:szCs w:val="32"/>
        </w:rPr>
        <w:t>.</w:t>
      </w:r>
    </w:p>
    <w:p w:rsidR="00F66680" w:rsidRPr="00FE4710" w:rsidRDefault="00F964AA" w:rsidP="00FE4710">
      <w:pPr>
        <w:spacing w:line="228" w:lineRule="auto"/>
        <w:ind w:firstLine="709"/>
        <w:jc w:val="both"/>
        <w:rPr>
          <w:sz w:val="32"/>
          <w:szCs w:val="32"/>
        </w:rPr>
      </w:pPr>
      <w:r w:rsidRPr="00FE4710">
        <w:rPr>
          <w:rStyle w:val="af2"/>
          <w:b w:val="0"/>
          <w:sz w:val="32"/>
          <w:szCs w:val="32"/>
        </w:rPr>
        <w:t xml:space="preserve">Настоящим культурным событием не только для библиотек, </w:t>
      </w:r>
      <w:r w:rsidR="00FE4710" w:rsidRPr="00FE4710">
        <w:rPr>
          <w:rStyle w:val="af2"/>
          <w:b w:val="0"/>
          <w:sz w:val="32"/>
          <w:szCs w:val="32"/>
        </w:rPr>
        <w:t>а и для всей республики</w:t>
      </w:r>
      <w:r w:rsidRPr="00FE4710">
        <w:rPr>
          <w:rStyle w:val="af2"/>
          <w:b w:val="0"/>
          <w:sz w:val="32"/>
          <w:szCs w:val="32"/>
        </w:rPr>
        <w:t xml:space="preserve"> стало проведение в 2016 г. Года чтения, объявленного</w:t>
      </w:r>
      <w:r w:rsidRPr="00FE4710">
        <w:rPr>
          <w:sz w:val="32"/>
          <w:szCs w:val="32"/>
        </w:rPr>
        <w:t xml:space="preserve"> </w:t>
      </w:r>
      <w:r w:rsidR="00844413" w:rsidRPr="00FE4710">
        <w:rPr>
          <w:sz w:val="32"/>
          <w:szCs w:val="32"/>
        </w:rPr>
        <w:t xml:space="preserve">Указом Главы Донецкой Народной Республики </w:t>
      </w:r>
      <w:r w:rsidR="002D514C" w:rsidRPr="00FE4710">
        <w:rPr>
          <w:sz w:val="32"/>
          <w:szCs w:val="32"/>
        </w:rPr>
        <w:br/>
      </w:r>
      <w:r w:rsidR="00844413" w:rsidRPr="00FE4710">
        <w:rPr>
          <w:sz w:val="32"/>
          <w:szCs w:val="32"/>
        </w:rPr>
        <w:t xml:space="preserve">А. Захарченко </w:t>
      </w:r>
      <w:r w:rsidRPr="00FE4710">
        <w:rPr>
          <w:sz w:val="32"/>
          <w:szCs w:val="32"/>
        </w:rPr>
        <w:t>№ 22</w:t>
      </w:r>
      <w:r w:rsidR="002D1717" w:rsidRPr="00FE4710">
        <w:rPr>
          <w:sz w:val="32"/>
          <w:szCs w:val="32"/>
        </w:rPr>
        <w:t xml:space="preserve"> </w:t>
      </w:r>
      <w:r w:rsidR="00844413" w:rsidRPr="00FE4710">
        <w:rPr>
          <w:sz w:val="32"/>
          <w:szCs w:val="32"/>
        </w:rPr>
        <w:t xml:space="preserve">от 8 февраля </w:t>
      </w:r>
      <w:r w:rsidR="002D514C" w:rsidRPr="00FE4710">
        <w:rPr>
          <w:rStyle w:val="af2"/>
          <w:b w:val="0"/>
          <w:sz w:val="32"/>
          <w:szCs w:val="32"/>
        </w:rPr>
        <w:t>2016 г.</w:t>
      </w:r>
      <w:r w:rsidRPr="00FE4710">
        <w:rPr>
          <w:rStyle w:val="af2"/>
          <w:b w:val="0"/>
          <w:sz w:val="32"/>
          <w:szCs w:val="32"/>
        </w:rPr>
        <w:t xml:space="preserve"> </w:t>
      </w:r>
      <w:r w:rsidR="00844413" w:rsidRPr="00FE4710">
        <w:rPr>
          <w:rStyle w:val="af2"/>
          <w:b w:val="0"/>
          <w:sz w:val="32"/>
          <w:szCs w:val="32"/>
        </w:rPr>
        <w:t xml:space="preserve">Инициатором его проведения стал коллектив </w:t>
      </w:r>
      <w:r w:rsidRPr="00FE4710">
        <w:rPr>
          <w:rStyle w:val="af2"/>
          <w:b w:val="0"/>
          <w:sz w:val="32"/>
          <w:szCs w:val="32"/>
        </w:rPr>
        <w:t xml:space="preserve">ГУК «Донецкая республиканская универсальная научная библиотека </w:t>
      </w:r>
      <w:r w:rsidR="00844413" w:rsidRPr="00FE4710">
        <w:rPr>
          <w:rStyle w:val="af2"/>
          <w:b w:val="0"/>
          <w:sz w:val="32"/>
          <w:szCs w:val="32"/>
        </w:rPr>
        <w:t>им. Н.К. Крупской</w:t>
      </w:r>
      <w:r w:rsidR="00FE4710" w:rsidRPr="00FE4710">
        <w:rPr>
          <w:rStyle w:val="af2"/>
          <w:b w:val="0"/>
          <w:sz w:val="32"/>
          <w:szCs w:val="32"/>
        </w:rPr>
        <w:t>»</w:t>
      </w:r>
      <w:r w:rsidR="00844413" w:rsidRPr="00FE4710">
        <w:rPr>
          <w:rStyle w:val="af2"/>
          <w:b w:val="0"/>
          <w:sz w:val="32"/>
          <w:szCs w:val="32"/>
        </w:rPr>
        <w:t xml:space="preserve">. </w:t>
      </w:r>
      <w:r w:rsidR="00BC4E84" w:rsidRPr="00FE4710">
        <w:rPr>
          <w:rStyle w:val="af2"/>
          <w:b w:val="0"/>
          <w:sz w:val="32"/>
          <w:szCs w:val="32"/>
        </w:rPr>
        <w:t xml:space="preserve">Основной </w:t>
      </w:r>
      <w:r w:rsidR="00BC4E84" w:rsidRPr="00FE4710">
        <w:rPr>
          <w:sz w:val="32"/>
          <w:szCs w:val="32"/>
        </w:rPr>
        <w:t>целью Года чтения была поддержка интереса к чтению, создание условий для популяризации чтения в обществе. На реализацию этой цели был направлен комплекс разнообразных мероприятий,</w:t>
      </w:r>
      <w:r w:rsidR="002D1717" w:rsidRPr="00FE4710">
        <w:rPr>
          <w:sz w:val="32"/>
          <w:szCs w:val="32"/>
        </w:rPr>
        <w:t xml:space="preserve"> </w:t>
      </w:r>
      <w:r w:rsidR="00BC4E84" w:rsidRPr="00FE4710">
        <w:rPr>
          <w:sz w:val="32"/>
          <w:szCs w:val="32"/>
        </w:rPr>
        <w:t xml:space="preserve">обогативших содержание деятельности библиотек по </w:t>
      </w:r>
      <w:r w:rsidR="0032052F" w:rsidRPr="00FE4710">
        <w:rPr>
          <w:sz w:val="32"/>
          <w:szCs w:val="32"/>
        </w:rPr>
        <w:t>продвижению чтения, созданы дополнительные условия для приобщения всех слоев населения к чтению, пользованию библиотеками.</w:t>
      </w:r>
      <w:r w:rsidR="002D1717" w:rsidRPr="00FE4710">
        <w:rPr>
          <w:sz w:val="32"/>
          <w:szCs w:val="32"/>
        </w:rPr>
        <w:t xml:space="preserve"> </w:t>
      </w:r>
      <w:r w:rsidR="002D514C" w:rsidRPr="00FE4710">
        <w:rPr>
          <w:sz w:val="32"/>
          <w:szCs w:val="32"/>
        </w:rPr>
        <w:t>Фирменный стиль Года чтения, разработанный  р</w:t>
      </w:r>
      <w:r w:rsidR="00F66680" w:rsidRPr="00FE4710">
        <w:rPr>
          <w:sz w:val="32"/>
          <w:szCs w:val="32"/>
        </w:rPr>
        <w:t>еспубликанской универсальной научно</w:t>
      </w:r>
      <w:r w:rsidR="002D514C" w:rsidRPr="00FE4710">
        <w:rPr>
          <w:sz w:val="32"/>
          <w:szCs w:val="32"/>
        </w:rPr>
        <w:t xml:space="preserve">й библиотекой им. Н.К. Крупской, </w:t>
      </w:r>
      <w:r w:rsidR="00F66680" w:rsidRPr="00FE4710">
        <w:rPr>
          <w:sz w:val="32"/>
          <w:szCs w:val="32"/>
        </w:rPr>
        <w:t xml:space="preserve">активно использовался всеми публичными библиотеками на книжных выставках, при проведении массовых мероприятий, в издаваемых информационных и рекламных материалах. </w:t>
      </w:r>
    </w:p>
    <w:p w:rsidR="00AC1E09" w:rsidRPr="00FE4710" w:rsidRDefault="0032052F" w:rsidP="00FE4710">
      <w:pPr>
        <w:spacing w:line="228" w:lineRule="auto"/>
        <w:ind w:firstLine="709"/>
        <w:jc w:val="both"/>
        <w:rPr>
          <w:color w:val="000000"/>
          <w:sz w:val="32"/>
          <w:szCs w:val="32"/>
        </w:rPr>
      </w:pPr>
      <w:r w:rsidRPr="00FE4710">
        <w:rPr>
          <w:sz w:val="32"/>
          <w:szCs w:val="32"/>
        </w:rPr>
        <w:t>Среди наиболее значимых мер</w:t>
      </w:r>
      <w:r w:rsidR="00FE4710" w:rsidRPr="00FE4710">
        <w:rPr>
          <w:sz w:val="32"/>
          <w:szCs w:val="32"/>
        </w:rPr>
        <w:t>оприятий следует отметить такие как</w:t>
      </w:r>
      <w:r w:rsidRPr="00FE4710">
        <w:rPr>
          <w:sz w:val="32"/>
          <w:szCs w:val="32"/>
        </w:rPr>
        <w:t xml:space="preserve"> </w:t>
      </w:r>
      <w:r w:rsidR="00AC1E09" w:rsidRPr="00FE4710">
        <w:rPr>
          <w:color w:val="000000"/>
          <w:sz w:val="32"/>
          <w:szCs w:val="32"/>
        </w:rPr>
        <w:t xml:space="preserve">круглые </w:t>
      </w:r>
      <w:proofErr w:type="gramStart"/>
      <w:r w:rsidR="00AC1E09" w:rsidRPr="00FE4710">
        <w:rPr>
          <w:color w:val="000000"/>
          <w:sz w:val="32"/>
          <w:szCs w:val="32"/>
        </w:rPr>
        <w:t>столы</w:t>
      </w:r>
      <w:proofErr w:type="gramEnd"/>
      <w:r w:rsidR="00AC1E09" w:rsidRPr="00FE4710">
        <w:rPr>
          <w:color w:val="000000"/>
          <w:sz w:val="32"/>
          <w:szCs w:val="32"/>
        </w:rPr>
        <w:t xml:space="preserve"> по проблемам чтения с участием библиотекарей, писателей, читателей, педагогов;</w:t>
      </w:r>
      <w:r w:rsidRPr="00FE4710">
        <w:rPr>
          <w:color w:val="000000"/>
          <w:sz w:val="32"/>
          <w:szCs w:val="32"/>
        </w:rPr>
        <w:t xml:space="preserve"> </w:t>
      </w:r>
      <w:r w:rsidR="00AC1E09" w:rsidRPr="00FE4710">
        <w:rPr>
          <w:color w:val="000000"/>
          <w:sz w:val="32"/>
          <w:szCs w:val="32"/>
        </w:rPr>
        <w:t>молодежный фестиваль «Читающий бульвар»;</w:t>
      </w:r>
      <w:r w:rsidRPr="00FE4710">
        <w:rPr>
          <w:color w:val="000000"/>
          <w:sz w:val="32"/>
          <w:szCs w:val="32"/>
        </w:rPr>
        <w:t xml:space="preserve"> </w:t>
      </w:r>
      <w:r w:rsidR="00AC1E09" w:rsidRPr="00FE4710">
        <w:rPr>
          <w:color w:val="000000"/>
          <w:sz w:val="32"/>
          <w:szCs w:val="32"/>
        </w:rPr>
        <w:t>молодежная акция «</w:t>
      </w:r>
      <w:proofErr w:type="spellStart"/>
      <w:r w:rsidR="00AC1E09" w:rsidRPr="00FE4710">
        <w:rPr>
          <w:color w:val="000000"/>
          <w:sz w:val="32"/>
          <w:szCs w:val="32"/>
        </w:rPr>
        <w:t>Библионочь</w:t>
      </w:r>
      <w:proofErr w:type="spellEnd"/>
      <w:r w:rsidR="00AC1E09" w:rsidRPr="00FE4710">
        <w:rPr>
          <w:color w:val="000000"/>
          <w:sz w:val="32"/>
          <w:szCs w:val="32"/>
        </w:rPr>
        <w:t>»;</w:t>
      </w:r>
      <w:r w:rsidRPr="00FE4710">
        <w:rPr>
          <w:color w:val="000000"/>
          <w:sz w:val="32"/>
          <w:szCs w:val="32"/>
        </w:rPr>
        <w:t xml:space="preserve"> </w:t>
      </w:r>
      <w:r w:rsidR="00AC1E09" w:rsidRPr="00FE4710">
        <w:rPr>
          <w:color w:val="000000"/>
          <w:sz w:val="32"/>
          <w:szCs w:val="32"/>
        </w:rPr>
        <w:t>республиканские акции «Донбасс читающий», «Читай и стань успешным»;</w:t>
      </w:r>
      <w:r w:rsidRPr="00FE4710">
        <w:rPr>
          <w:color w:val="000000"/>
          <w:sz w:val="32"/>
          <w:szCs w:val="32"/>
        </w:rPr>
        <w:t xml:space="preserve"> </w:t>
      </w:r>
      <w:r w:rsidR="00AC1E09" w:rsidRPr="00FE4710">
        <w:rPr>
          <w:color w:val="000000"/>
          <w:sz w:val="32"/>
          <w:szCs w:val="32"/>
        </w:rPr>
        <w:t>литературно-музыкальный марафон ко Дню русского языка;</w:t>
      </w:r>
      <w:r w:rsidRPr="00FE4710">
        <w:rPr>
          <w:color w:val="000000"/>
          <w:sz w:val="32"/>
          <w:szCs w:val="32"/>
        </w:rPr>
        <w:t xml:space="preserve"> </w:t>
      </w:r>
      <w:r w:rsidR="00AC1E09" w:rsidRPr="00FE4710">
        <w:rPr>
          <w:color w:val="000000"/>
          <w:sz w:val="32"/>
          <w:szCs w:val="32"/>
        </w:rPr>
        <w:t>автопробег по библиотекам республики «С книгой в будущее»;</w:t>
      </w:r>
      <w:r w:rsidRPr="00FE4710">
        <w:rPr>
          <w:color w:val="000000"/>
          <w:sz w:val="32"/>
          <w:szCs w:val="32"/>
        </w:rPr>
        <w:t xml:space="preserve"> </w:t>
      </w:r>
      <w:r w:rsidR="00AC1E09" w:rsidRPr="00FE4710">
        <w:rPr>
          <w:color w:val="000000"/>
          <w:sz w:val="32"/>
          <w:szCs w:val="32"/>
        </w:rPr>
        <w:t>республиканский фестиваль книги и чтения «Библиотечный дворик приглашает»;</w:t>
      </w:r>
      <w:r w:rsidRPr="00FE4710">
        <w:rPr>
          <w:color w:val="000000"/>
          <w:sz w:val="32"/>
          <w:szCs w:val="32"/>
        </w:rPr>
        <w:t xml:space="preserve"> </w:t>
      </w:r>
      <w:proofErr w:type="gramStart"/>
      <w:r w:rsidR="00AC1E09" w:rsidRPr="00FE4710">
        <w:rPr>
          <w:color w:val="000000"/>
          <w:sz w:val="32"/>
          <w:szCs w:val="32"/>
        </w:rPr>
        <w:t>республиканский конкурс чтецов и поэтов-любителей «В сердце моем – Донбасс»;</w:t>
      </w:r>
      <w:r w:rsidR="002D1717" w:rsidRPr="00FE4710">
        <w:rPr>
          <w:color w:val="000000"/>
          <w:sz w:val="32"/>
          <w:szCs w:val="32"/>
        </w:rPr>
        <w:t xml:space="preserve"> </w:t>
      </w:r>
      <w:r w:rsidR="00AC1E09" w:rsidRPr="00FE4710">
        <w:rPr>
          <w:color w:val="000000"/>
          <w:sz w:val="32"/>
          <w:szCs w:val="32"/>
        </w:rPr>
        <w:t>республиканские конкурсы «Лучшая библиотека года – 2</w:t>
      </w:r>
      <w:r w:rsidR="002D514C" w:rsidRPr="00FE4710">
        <w:rPr>
          <w:color w:val="000000"/>
          <w:sz w:val="32"/>
          <w:szCs w:val="32"/>
        </w:rPr>
        <w:t>016», «Самый читающий город», «</w:t>
      </w:r>
      <w:r w:rsidR="00AC1E09" w:rsidRPr="00FE4710">
        <w:rPr>
          <w:color w:val="000000"/>
          <w:sz w:val="32"/>
          <w:szCs w:val="32"/>
        </w:rPr>
        <w:t>Сказка ложь, да в ней намек…»;</w:t>
      </w:r>
      <w:r w:rsidRPr="00FE4710">
        <w:rPr>
          <w:color w:val="000000"/>
          <w:sz w:val="32"/>
          <w:szCs w:val="32"/>
        </w:rPr>
        <w:t xml:space="preserve"> </w:t>
      </w:r>
      <w:r w:rsidR="00AC1E09" w:rsidRPr="00FE4710">
        <w:rPr>
          <w:color w:val="000000"/>
          <w:sz w:val="32"/>
          <w:szCs w:val="32"/>
        </w:rPr>
        <w:t>социологическое исследование «Панорама чтения в публичных библиотеках Донецкой Народной Республики»;</w:t>
      </w:r>
      <w:r w:rsidRPr="00FE4710">
        <w:rPr>
          <w:color w:val="000000"/>
          <w:sz w:val="32"/>
          <w:szCs w:val="32"/>
        </w:rPr>
        <w:t xml:space="preserve"> </w:t>
      </w:r>
      <w:r w:rsidR="00AC1E09" w:rsidRPr="00FE4710">
        <w:rPr>
          <w:color w:val="000000"/>
          <w:sz w:val="32"/>
          <w:szCs w:val="32"/>
        </w:rPr>
        <w:t>Международный фестиваль «</w:t>
      </w:r>
      <w:proofErr w:type="spellStart"/>
      <w:r w:rsidR="00AC1E09" w:rsidRPr="00FE4710">
        <w:rPr>
          <w:color w:val="000000"/>
          <w:sz w:val="32"/>
          <w:szCs w:val="32"/>
        </w:rPr>
        <w:t>Книгоморье</w:t>
      </w:r>
      <w:proofErr w:type="spellEnd"/>
      <w:r w:rsidR="00AC1E09" w:rsidRPr="00FE4710">
        <w:rPr>
          <w:color w:val="000000"/>
          <w:sz w:val="32"/>
          <w:szCs w:val="32"/>
        </w:rPr>
        <w:t>»;</w:t>
      </w:r>
      <w:r w:rsidRPr="00FE4710">
        <w:rPr>
          <w:color w:val="000000"/>
          <w:sz w:val="32"/>
          <w:szCs w:val="32"/>
        </w:rPr>
        <w:t xml:space="preserve"> </w:t>
      </w:r>
      <w:r w:rsidR="00AC1E09" w:rsidRPr="00FE4710">
        <w:rPr>
          <w:color w:val="000000"/>
          <w:sz w:val="32"/>
          <w:szCs w:val="32"/>
        </w:rPr>
        <w:t xml:space="preserve">Международная научно-практическая конференция «Донецкая </w:t>
      </w:r>
      <w:r w:rsidR="00015BB4" w:rsidRPr="00D907FA">
        <w:rPr>
          <w:color w:val="000000"/>
          <w:sz w:val="32"/>
          <w:szCs w:val="32"/>
        </w:rPr>
        <w:t>республиканская</w:t>
      </w:r>
      <w:r w:rsidR="00015BB4">
        <w:rPr>
          <w:color w:val="000000"/>
          <w:sz w:val="32"/>
          <w:szCs w:val="32"/>
        </w:rPr>
        <w:t xml:space="preserve"> </w:t>
      </w:r>
      <w:r w:rsidR="00AC1E09" w:rsidRPr="00FE4710">
        <w:rPr>
          <w:color w:val="000000"/>
          <w:sz w:val="32"/>
          <w:szCs w:val="32"/>
        </w:rPr>
        <w:t>универсальная научная библиотека им. Н.К. Крупской: история, традиции, новый вектор развития»</w:t>
      </w:r>
      <w:r w:rsidRPr="00FE4710">
        <w:rPr>
          <w:color w:val="000000"/>
          <w:sz w:val="32"/>
          <w:szCs w:val="32"/>
        </w:rPr>
        <w:t xml:space="preserve"> </w:t>
      </w:r>
      <w:r w:rsidR="00AC1E09" w:rsidRPr="00FE4710">
        <w:rPr>
          <w:color w:val="000000"/>
          <w:sz w:val="32"/>
          <w:szCs w:val="32"/>
        </w:rPr>
        <w:t>и многие другие.</w:t>
      </w:r>
      <w:proofErr w:type="gramEnd"/>
      <w:r w:rsidRPr="00FE4710">
        <w:rPr>
          <w:color w:val="000000"/>
          <w:sz w:val="32"/>
          <w:szCs w:val="32"/>
        </w:rPr>
        <w:t xml:space="preserve"> </w:t>
      </w:r>
      <w:r w:rsidR="00AC1E09" w:rsidRPr="00FE4710">
        <w:rPr>
          <w:color w:val="000000"/>
          <w:sz w:val="32"/>
          <w:szCs w:val="32"/>
        </w:rPr>
        <w:t xml:space="preserve">В целом в </w:t>
      </w:r>
      <w:r w:rsidR="00AC1E09" w:rsidRPr="00FE4710">
        <w:rPr>
          <w:color w:val="000000"/>
          <w:sz w:val="32"/>
          <w:szCs w:val="32"/>
        </w:rPr>
        <w:lastRenderedPageBreak/>
        <w:t>рамках Года чтения в Донецкой Народной Республике проведено более 3 тысяч массовы</w:t>
      </w:r>
      <w:r w:rsidR="00FE4710" w:rsidRPr="00FE4710">
        <w:rPr>
          <w:color w:val="000000"/>
          <w:sz w:val="32"/>
          <w:szCs w:val="32"/>
        </w:rPr>
        <w:t>х мероприятий, в которых принял</w:t>
      </w:r>
      <w:r w:rsidR="00FE4710" w:rsidRPr="00F969AA">
        <w:rPr>
          <w:color w:val="000000"/>
          <w:sz w:val="32"/>
          <w:szCs w:val="32"/>
        </w:rPr>
        <w:t>и</w:t>
      </w:r>
      <w:r w:rsidR="00AC1E09" w:rsidRPr="00FE4710">
        <w:rPr>
          <w:color w:val="000000"/>
          <w:sz w:val="32"/>
          <w:szCs w:val="32"/>
        </w:rPr>
        <w:t xml:space="preserve"> у</w:t>
      </w:r>
      <w:r w:rsidR="00FE4710" w:rsidRPr="00FE4710">
        <w:rPr>
          <w:color w:val="000000"/>
          <w:sz w:val="32"/>
          <w:szCs w:val="32"/>
        </w:rPr>
        <w:t xml:space="preserve">частие около 100 </w:t>
      </w:r>
      <w:r w:rsidR="00FE4710" w:rsidRPr="00F969AA">
        <w:rPr>
          <w:color w:val="000000"/>
          <w:sz w:val="32"/>
          <w:szCs w:val="32"/>
        </w:rPr>
        <w:t>тысяч</w:t>
      </w:r>
      <w:r w:rsidR="002D514C" w:rsidRPr="00FE4710">
        <w:rPr>
          <w:color w:val="000000"/>
          <w:sz w:val="32"/>
          <w:szCs w:val="32"/>
        </w:rPr>
        <w:t xml:space="preserve"> человек </w:t>
      </w:r>
      <w:r w:rsidRPr="00FE4710">
        <w:rPr>
          <w:color w:val="000000"/>
          <w:sz w:val="32"/>
          <w:szCs w:val="32"/>
        </w:rPr>
        <w:t>(</w:t>
      </w:r>
      <w:r w:rsidR="00AC1E09" w:rsidRPr="00FE4710">
        <w:rPr>
          <w:color w:val="000000"/>
          <w:sz w:val="32"/>
          <w:szCs w:val="32"/>
        </w:rPr>
        <w:t xml:space="preserve">Источник </w:t>
      </w:r>
      <w:hyperlink r:id="rId8" w:history="1">
        <w:r w:rsidR="006C27F5" w:rsidRPr="00FE4710">
          <w:rPr>
            <w:rStyle w:val="ad"/>
            <w:sz w:val="32"/>
            <w:szCs w:val="32"/>
          </w:rPr>
          <w:t>http://mincult.govdnr.ru/news/</w:t>
        </w:r>
      </w:hyperlink>
      <w:r w:rsidRPr="00FE4710">
        <w:rPr>
          <w:color w:val="000000"/>
          <w:sz w:val="32"/>
          <w:szCs w:val="32"/>
        </w:rPr>
        <w:t>).</w:t>
      </w:r>
    </w:p>
    <w:p w:rsidR="00314F40" w:rsidRPr="00FE4710" w:rsidRDefault="00314F40" w:rsidP="00FE4710">
      <w:pPr>
        <w:spacing w:line="228" w:lineRule="auto"/>
        <w:ind w:firstLine="709"/>
        <w:jc w:val="both"/>
        <w:rPr>
          <w:sz w:val="32"/>
          <w:szCs w:val="32"/>
        </w:rPr>
      </w:pPr>
      <w:r w:rsidRPr="00FE4710">
        <w:rPr>
          <w:sz w:val="32"/>
          <w:szCs w:val="32"/>
        </w:rPr>
        <w:t>Наиболее насыщенной п</w:t>
      </w:r>
      <w:r w:rsidR="00796F5A" w:rsidRPr="00FE4710">
        <w:rPr>
          <w:sz w:val="32"/>
          <w:szCs w:val="32"/>
        </w:rPr>
        <w:t>о количеству мероприятий стала р</w:t>
      </w:r>
      <w:r w:rsidRPr="00FE4710">
        <w:rPr>
          <w:sz w:val="32"/>
          <w:szCs w:val="32"/>
        </w:rPr>
        <w:t>еспубликанская акция-марафон «Читающий Донбасс»</w:t>
      </w:r>
      <w:r w:rsidR="00796F5A" w:rsidRPr="00FE4710">
        <w:rPr>
          <w:sz w:val="32"/>
          <w:szCs w:val="32"/>
        </w:rPr>
        <w:t xml:space="preserve">. </w:t>
      </w:r>
      <w:r w:rsidRPr="00FE4710">
        <w:rPr>
          <w:sz w:val="32"/>
          <w:szCs w:val="32"/>
        </w:rPr>
        <w:t>В течение апреля-августа было проведено 600 крупных мероприятий, охв</w:t>
      </w:r>
      <w:r w:rsidR="00796F5A" w:rsidRPr="00FE4710">
        <w:rPr>
          <w:sz w:val="32"/>
          <w:szCs w:val="32"/>
        </w:rPr>
        <w:t>ативших</w:t>
      </w:r>
      <w:r w:rsidR="002D1717" w:rsidRPr="00FE4710">
        <w:rPr>
          <w:sz w:val="32"/>
          <w:szCs w:val="32"/>
        </w:rPr>
        <w:t xml:space="preserve"> </w:t>
      </w:r>
      <w:r w:rsidR="00796F5A" w:rsidRPr="00FE4710">
        <w:rPr>
          <w:sz w:val="32"/>
          <w:szCs w:val="32"/>
        </w:rPr>
        <w:t>более</w:t>
      </w:r>
      <w:r w:rsidR="00B91431" w:rsidRPr="00FE4710">
        <w:rPr>
          <w:sz w:val="32"/>
          <w:szCs w:val="32"/>
        </w:rPr>
        <w:t xml:space="preserve"> 22 тысяч человек, представителей</w:t>
      </w:r>
      <w:r w:rsidR="00796F5A" w:rsidRPr="00FE4710">
        <w:rPr>
          <w:sz w:val="32"/>
          <w:szCs w:val="32"/>
        </w:rPr>
        <w:t xml:space="preserve"> всех слоев населения.</w:t>
      </w:r>
      <w:r w:rsidRPr="00FE4710">
        <w:rPr>
          <w:sz w:val="32"/>
          <w:szCs w:val="32"/>
        </w:rPr>
        <w:t xml:space="preserve"> С</w:t>
      </w:r>
      <w:r w:rsidR="00796F5A" w:rsidRPr="00FE4710">
        <w:rPr>
          <w:sz w:val="32"/>
          <w:szCs w:val="32"/>
        </w:rPr>
        <w:t xml:space="preserve">реди городов </w:t>
      </w:r>
      <w:r w:rsidRPr="00FE4710">
        <w:rPr>
          <w:sz w:val="32"/>
          <w:szCs w:val="32"/>
        </w:rPr>
        <w:t>наиболее активно проявили себя библиотеки ЦБС</w:t>
      </w:r>
      <w:r w:rsidR="00796F5A" w:rsidRPr="00FE4710">
        <w:rPr>
          <w:sz w:val="32"/>
          <w:szCs w:val="32"/>
        </w:rPr>
        <w:t xml:space="preserve"> гг. Горловки, </w:t>
      </w:r>
      <w:r w:rsidR="00A6752B" w:rsidRPr="00FE4710">
        <w:rPr>
          <w:sz w:val="32"/>
          <w:szCs w:val="32"/>
        </w:rPr>
        <w:t xml:space="preserve">Кировского, </w:t>
      </w:r>
      <w:r w:rsidR="00796F5A" w:rsidRPr="00FE4710">
        <w:rPr>
          <w:sz w:val="32"/>
          <w:szCs w:val="32"/>
        </w:rPr>
        <w:t>Макеевки</w:t>
      </w:r>
      <w:r w:rsidR="002279F8" w:rsidRPr="00FE4710">
        <w:rPr>
          <w:sz w:val="32"/>
          <w:szCs w:val="32"/>
        </w:rPr>
        <w:t xml:space="preserve">, </w:t>
      </w:r>
      <w:r w:rsidR="00A6752B" w:rsidRPr="00FE4710">
        <w:rPr>
          <w:sz w:val="32"/>
          <w:szCs w:val="32"/>
        </w:rPr>
        <w:t xml:space="preserve">Тореза, Шахтерска, </w:t>
      </w:r>
      <w:proofErr w:type="spellStart"/>
      <w:r w:rsidR="002279F8" w:rsidRPr="00FE4710">
        <w:rPr>
          <w:sz w:val="32"/>
          <w:szCs w:val="32"/>
        </w:rPr>
        <w:t>Амвросиевского</w:t>
      </w:r>
      <w:proofErr w:type="spellEnd"/>
      <w:r w:rsidR="00A6752B" w:rsidRPr="00FE4710">
        <w:rPr>
          <w:sz w:val="32"/>
          <w:szCs w:val="32"/>
        </w:rPr>
        <w:t xml:space="preserve">, </w:t>
      </w:r>
      <w:proofErr w:type="spellStart"/>
      <w:r w:rsidR="00A6752B" w:rsidRPr="00FE4710">
        <w:rPr>
          <w:sz w:val="32"/>
          <w:szCs w:val="32"/>
        </w:rPr>
        <w:t>Новоазовского</w:t>
      </w:r>
      <w:proofErr w:type="spellEnd"/>
      <w:r w:rsidR="002279F8" w:rsidRPr="00FE4710">
        <w:rPr>
          <w:sz w:val="32"/>
          <w:szCs w:val="32"/>
        </w:rPr>
        <w:t xml:space="preserve"> района. </w:t>
      </w:r>
      <w:proofErr w:type="gramStart"/>
      <w:r w:rsidR="002279F8" w:rsidRPr="00FE4710">
        <w:rPr>
          <w:sz w:val="32"/>
          <w:szCs w:val="32"/>
        </w:rPr>
        <w:t>Среди конкретных мероприятий наибольшую аудиторию собрали такие, как библиотечный</w:t>
      </w:r>
      <w:r w:rsidRPr="00FE4710">
        <w:rPr>
          <w:sz w:val="32"/>
          <w:szCs w:val="32"/>
        </w:rPr>
        <w:t xml:space="preserve"> фестивал</w:t>
      </w:r>
      <w:r w:rsidR="002279F8" w:rsidRPr="00FE4710">
        <w:rPr>
          <w:sz w:val="32"/>
          <w:szCs w:val="32"/>
        </w:rPr>
        <w:t xml:space="preserve">ь «Читай, Донецк!» (г. Донецк, </w:t>
      </w:r>
      <w:r w:rsidRPr="00FE4710">
        <w:rPr>
          <w:sz w:val="32"/>
          <w:szCs w:val="32"/>
        </w:rPr>
        <w:t>350 чел.</w:t>
      </w:r>
      <w:r w:rsidR="002279F8" w:rsidRPr="00FE4710">
        <w:rPr>
          <w:sz w:val="32"/>
          <w:szCs w:val="32"/>
        </w:rPr>
        <w:t>),</w:t>
      </w:r>
      <w:r w:rsidR="002D1717" w:rsidRPr="00FE4710">
        <w:rPr>
          <w:sz w:val="32"/>
          <w:szCs w:val="32"/>
        </w:rPr>
        <w:t xml:space="preserve"> </w:t>
      </w:r>
      <w:r w:rsidRPr="00FE4710">
        <w:rPr>
          <w:color w:val="000000"/>
          <w:sz w:val="32"/>
          <w:szCs w:val="32"/>
        </w:rPr>
        <w:t>рекламно-информационная акция «За знаниями о родном крае – в библиотеку»</w:t>
      </w:r>
      <w:r w:rsidR="002279F8" w:rsidRPr="00FE4710">
        <w:rPr>
          <w:color w:val="000000"/>
          <w:sz w:val="32"/>
          <w:szCs w:val="32"/>
        </w:rPr>
        <w:t xml:space="preserve"> (г. Торез, 282 чел.)</w:t>
      </w:r>
      <w:r w:rsidRPr="00FE4710">
        <w:rPr>
          <w:color w:val="000000"/>
          <w:sz w:val="32"/>
          <w:szCs w:val="32"/>
        </w:rPr>
        <w:t xml:space="preserve">, </w:t>
      </w:r>
      <w:r w:rsidR="002279F8" w:rsidRPr="00FE4710">
        <w:rPr>
          <w:sz w:val="32"/>
          <w:szCs w:val="32"/>
        </w:rPr>
        <w:t>фестиваль книги и чтения «С книгой мир добрей и ярче» (г. Шахтерск,</w:t>
      </w:r>
      <w:r w:rsidRPr="00FE4710">
        <w:rPr>
          <w:sz w:val="32"/>
          <w:szCs w:val="32"/>
        </w:rPr>
        <w:t xml:space="preserve"> 160 чел.</w:t>
      </w:r>
      <w:r w:rsidR="002279F8" w:rsidRPr="00FE4710">
        <w:rPr>
          <w:sz w:val="32"/>
          <w:szCs w:val="32"/>
        </w:rPr>
        <w:t>),</w:t>
      </w:r>
      <w:r w:rsidR="002D1717" w:rsidRPr="00FE4710">
        <w:rPr>
          <w:sz w:val="32"/>
          <w:szCs w:val="32"/>
        </w:rPr>
        <w:t xml:space="preserve"> </w:t>
      </w:r>
      <w:r w:rsidR="002279F8" w:rsidRPr="00FE4710">
        <w:rPr>
          <w:sz w:val="32"/>
          <w:szCs w:val="32"/>
        </w:rPr>
        <w:t>библиотечный пикник</w:t>
      </w:r>
      <w:r w:rsidR="002D1717" w:rsidRPr="00FE4710">
        <w:rPr>
          <w:sz w:val="32"/>
          <w:szCs w:val="32"/>
        </w:rPr>
        <w:t xml:space="preserve"> </w:t>
      </w:r>
      <w:r w:rsidR="002279F8" w:rsidRPr="00FE4710">
        <w:rPr>
          <w:sz w:val="32"/>
          <w:szCs w:val="32"/>
        </w:rPr>
        <w:t>«</w:t>
      </w:r>
      <w:proofErr w:type="spellStart"/>
      <w:r w:rsidR="002279F8" w:rsidRPr="00FE4710">
        <w:rPr>
          <w:sz w:val="32"/>
          <w:szCs w:val="32"/>
        </w:rPr>
        <w:t>Лужайка-почитайка</w:t>
      </w:r>
      <w:proofErr w:type="spellEnd"/>
      <w:r w:rsidR="002279F8" w:rsidRPr="00FE4710">
        <w:rPr>
          <w:sz w:val="32"/>
          <w:szCs w:val="32"/>
        </w:rPr>
        <w:t xml:space="preserve">» (г. </w:t>
      </w:r>
      <w:proofErr w:type="spellStart"/>
      <w:r w:rsidR="002279F8" w:rsidRPr="00FE4710">
        <w:rPr>
          <w:sz w:val="32"/>
          <w:szCs w:val="32"/>
        </w:rPr>
        <w:t>Харцызск</w:t>
      </w:r>
      <w:proofErr w:type="spellEnd"/>
      <w:r w:rsidR="002279F8" w:rsidRPr="00FE4710">
        <w:rPr>
          <w:sz w:val="32"/>
          <w:szCs w:val="32"/>
        </w:rPr>
        <w:t>, 148 чел.), о</w:t>
      </w:r>
      <w:r w:rsidRPr="00FE4710">
        <w:rPr>
          <w:sz w:val="32"/>
          <w:szCs w:val="32"/>
        </w:rPr>
        <w:t xml:space="preserve">бщегородской молодежный </w:t>
      </w:r>
      <w:proofErr w:type="spellStart"/>
      <w:r w:rsidRPr="00FE4710">
        <w:rPr>
          <w:sz w:val="32"/>
          <w:szCs w:val="32"/>
        </w:rPr>
        <w:t>флешмоб</w:t>
      </w:r>
      <w:proofErr w:type="spellEnd"/>
      <w:r w:rsidRPr="00FE4710">
        <w:rPr>
          <w:sz w:val="32"/>
          <w:szCs w:val="32"/>
        </w:rPr>
        <w:t xml:space="preserve"> «Книга собирает друзей»</w:t>
      </w:r>
      <w:r w:rsidR="002279F8" w:rsidRPr="00FE4710">
        <w:rPr>
          <w:sz w:val="32"/>
          <w:szCs w:val="32"/>
        </w:rPr>
        <w:t xml:space="preserve"> (г. Докучаевск,</w:t>
      </w:r>
      <w:r w:rsidRPr="00FE4710">
        <w:rPr>
          <w:sz w:val="32"/>
          <w:szCs w:val="32"/>
        </w:rPr>
        <w:t xml:space="preserve"> 120 чел</w:t>
      </w:r>
      <w:proofErr w:type="gramEnd"/>
      <w:r w:rsidRPr="00FE4710">
        <w:rPr>
          <w:sz w:val="32"/>
          <w:szCs w:val="32"/>
        </w:rPr>
        <w:t>.</w:t>
      </w:r>
      <w:r w:rsidR="002279F8" w:rsidRPr="00FE4710">
        <w:rPr>
          <w:sz w:val="32"/>
          <w:szCs w:val="32"/>
        </w:rPr>
        <w:t>)</w:t>
      </w:r>
      <w:r w:rsidR="00A6752B" w:rsidRPr="00FE4710">
        <w:rPr>
          <w:sz w:val="32"/>
          <w:szCs w:val="32"/>
        </w:rPr>
        <w:t>, литературный бульвар «Территория чтения» (</w:t>
      </w:r>
      <w:proofErr w:type="gramStart"/>
      <w:r w:rsidR="00A6752B" w:rsidRPr="00FE4710">
        <w:rPr>
          <w:sz w:val="32"/>
          <w:szCs w:val="32"/>
        </w:rPr>
        <w:t>г</w:t>
      </w:r>
      <w:proofErr w:type="gramEnd"/>
      <w:r w:rsidR="00A6752B" w:rsidRPr="00FE4710">
        <w:rPr>
          <w:sz w:val="32"/>
          <w:szCs w:val="32"/>
        </w:rPr>
        <w:t xml:space="preserve">. Горловка, 100 чел.), день читательских удовольствий «Нескучная классика», организованный совместными усилиями </w:t>
      </w:r>
      <w:proofErr w:type="spellStart"/>
      <w:r w:rsidR="00A6752B" w:rsidRPr="00FE4710">
        <w:rPr>
          <w:sz w:val="32"/>
          <w:szCs w:val="32"/>
        </w:rPr>
        <w:t>Новоазовского</w:t>
      </w:r>
      <w:proofErr w:type="spellEnd"/>
      <w:r w:rsidR="00A6752B" w:rsidRPr="00FE4710">
        <w:rPr>
          <w:sz w:val="32"/>
          <w:szCs w:val="32"/>
        </w:rPr>
        <w:t xml:space="preserve"> и </w:t>
      </w:r>
      <w:proofErr w:type="spellStart"/>
      <w:r w:rsidR="00A6752B" w:rsidRPr="00FE4710">
        <w:rPr>
          <w:sz w:val="32"/>
          <w:szCs w:val="32"/>
        </w:rPr>
        <w:t>Седовского</w:t>
      </w:r>
      <w:proofErr w:type="spellEnd"/>
      <w:r w:rsidR="00A6752B" w:rsidRPr="00FE4710">
        <w:rPr>
          <w:sz w:val="32"/>
          <w:szCs w:val="32"/>
        </w:rPr>
        <w:t xml:space="preserve"> центров культуры и досуга, районных библиотек для взрослых и для детей, </w:t>
      </w:r>
      <w:proofErr w:type="spellStart"/>
      <w:r w:rsidR="00A6752B" w:rsidRPr="00FE4710">
        <w:rPr>
          <w:sz w:val="32"/>
          <w:szCs w:val="32"/>
        </w:rPr>
        <w:t>Седовской</w:t>
      </w:r>
      <w:proofErr w:type="spellEnd"/>
      <w:r w:rsidR="00A6752B" w:rsidRPr="00FE4710">
        <w:rPr>
          <w:sz w:val="32"/>
          <w:szCs w:val="32"/>
        </w:rPr>
        <w:t xml:space="preserve"> городской библиотеки при активном участии районной и поселковой администраций (около 300 чел.). </w:t>
      </w:r>
      <w:r w:rsidR="00FE4710" w:rsidRPr="00891CD9">
        <w:rPr>
          <w:sz w:val="32"/>
          <w:szCs w:val="32"/>
        </w:rPr>
        <w:t>Также заслуживаю</w:t>
      </w:r>
      <w:r w:rsidR="00A6752B" w:rsidRPr="00891CD9">
        <w:rPr>
          <w:sz w:val="32"/>
          <w:szCs w:val="32"/>
        </w:rPr>
        <w:t>т</w:t>
      </w:r>
      <w:r w:rsidR="00A6752B" w:rsidRPr="00FE4710">
        <w:rPr>
          <w:sz w:val="32"/>
          <w:szCs w:val="32"/>
        </w:rPr>
        <w:t xml:space="preserve"> внимания мероприятия других библиотек, в частности:</w:t>
      </w:r>
      <w:r w:rsidR="002D1717" w:rsidRPr="00FE4710">
        <w:rPr>
          <w:sz w:val="32"/>
          <w:szCs w:val="32"/>
        </w:rPr>
        <w:t xml:space="preserve"> </w:t>
      </w:r>
      <w:r w:rsidR="00A6752B" w:rsidRPr="00FE4710">
        <w:rPr>
          <w:sz w:val="32"/>
          <w:szCs w:val="32"/>
        </w:rPr>
        <w:t>литературно-музыкальная композиция «Себя как в зеркале я вижу…» (</w:t>
      </w:r>
      <w:proofErr w:type="gramStart"/>
      <w:r w:rsidR="00A6752B" w:rsidRPr="00FE4710">
        <w:rPr>
          <w:sz w:val="32"/>
          <w:szCs w:val="32"/>
        </w:rPr>
        <w:t>г</w:t>
      </w:r>
      <w:proofErr w:type="gramEnd"/>
      <w:r w:rsidR="00A6752B" w:rsidRPr="00FE4710">
        <w:rPr>
          <w:sz w:val="32"/>
          <w:szCs w:val="32"/>
        </w:rPr>
        <w:t>. Енакиево),</w:t>
      </w:r>
      <w:r w:rsidR="002D1717" w:rsidRPr="00FE4710">
        <w:rPr>
          <w:sz w:val="32"/>
          <w:szCs w:val="32"/>
        </w:rPr>
        <w:t xml:space="preserve"> </w:t>
      </w:r>
      <w:proofErr w:type="spellStart"/>
      <w:r w:rsidR="00A6752B" w:rsidRPr="00FE4710">
        <w:rPr>
          <w:sz w:val="32"/>
          <w:szCs w:val="32"/>
        </w:rPr>
        <w:t>флешмоб</w:t>
      </w:r>
      <w:proofErr w:type="spellEnd"/>
      <w:r w:rsidR="00A6752B" w:rsidRPr="00FE4710">
        <w:rPr>
          <w:sz w:val="32"/>
          <w:szCs w:val="32"/>
        </w:rPr>
        <w:t xml:space="preserve"> «Давайте Пушкина читать!» (г. Снежное), </w:t>
      </w:r>
      <w:r w:rsidR="00297164" w:rsidRPr="00FE4710">
        <w:rPr>
          <w:sz w:val="32"/>
          <w:szCs w:val="32"/>
        </w:rPr>
        <w:t xml:space="preserve">«Литературная карта города» (г. Торез). </w:t>
      </w:r>
      <w:r w:rsidR="00CA7F64" w:rsidRPr="00FE4710">
        <w:rPr>
          <w:sz w:val="32"/>
          <w:szCs w:val="32"/>
        </w:rPr>
        <w:t>В Год чтения б</w:t>
      </w:r>
      <w:r w:rsidRPr="00FE4710">
        <w:rPr>
          <w:sz w:val="32"/>
          <w:szCs w:val="32"/>
        </w:rPr>
        <w:t>олее заметным стало присутствие</w:t>
      </w:r>
      <w:r w:rsidR="002D1717" w:rsidRPr="00FE4710">
        <w:rPr>
          <w:sz w:val="32"/>
          <w:szCs w:val="32"/>
        </w:rPr>
        <w:t xml:space="preserve"> </w:t>
      </w:r>
      <w:r w:rsidR="00297164" w:rsidRPr="00FE4710">
        <w:rPr>
          <w:sz w:val="32"/>
          <w:szCs w:val="32"/>
        </w:rPr>
        <w:t>библиотек в социальных сетях, активнее других в</w:t>
      </w:r>
      <w:r w:rsidR="00CA7F64" w:rsidRPr="00FE4710">
        <w:rPr>
          <w:sz w:val="32"/>
          <w:szCs w:val="32"/>
        </w:rPr>
        <w:t xml:space="preserve"> направлении продвижения чтения в виртуальной среде работали библиотечные учреждения</w:t>
      </w:r>
      <w:r w:rsidR="00297164" w:rsidRPr="00FE4710">
        <w:rPr>
          <w:sz w:val="32"/>
          <w:szCs w:val="32"/>
        </w:rPr>
        <w:t xml:space="preserve"> </w:t>
      </w:r>
      <w:r w:rsidR="00B91431" w:rsidRPr="00FE4710">
        <w:rPr>
          <w:sz w:val="32"/>
          <w:szCs w:val="32"/>
        </w:rPr>
        <w:br/>
      </w:r>
      <w:r w:rsidR="00297164" w:rsidRPr="00FE4710">
        <w:rPr>
          <w:sz w:val="32"/>
          <w:szCs w:val="32"/>
        </w:rPr>
        <w:t>гг. Горловк</w:t>
      </w:r>
      <w:r w:rsidR="00CA7F64" w:rsidRPr="00FE4710">
        <w:rPr>
          <w:sz w:val="32"/>
          <w:szCs w:val="32"/>
        </w:rPr>
        <w:t xml:space="preserve">и, Донецка, Макеевки, Снежного, </w:t>
      </w:r>
      <w:proofErr w:type="spellStart"/>
      <w:r w:rsidR="00CA7F64" w:rsidRPr="00FE4710">
        <w:rPr>
          <w:sz w:val="32"/>
          <w:szCs w:val="32"/>
        </w:rPr>
        <w:t>Харцызска</w:t>
      </w:r>
      <w:proofErr w:type="spellEnd"/>
      <w:r w:rsidR="00CA7F64" w:rsidRPr="00FE4710">
        <w:rPr>
          <w:sz w:val="32"/>
          <w:szCs w:val="32"/>
        </w:rPr>
        <w:t xml:space="preserve">, Ясиноватой, </w:t>
      </w:r>
      <w:proofErr w:type="spellStart"/>
      <w:r w:rsidR="00CA7F64" w:rsidRPr="00FE4710">
        <w:rPr>
          <w:sz w:val="32"/>
          <w:szCs w:val="32"/>
        </w:rPr>
        <w:t>Амвросиевского</w:t>
      </w:r>
      <w:proofErr w:type="spellEnd"/>
      <w:r w:rsidR="00CA7F64" w:rsidRPr="00FE4710">
        <w:rPr>
          <w:sz w:val="32"/>
          <w:szCs w:val="32"/>
        </w:rPr>
        <w:t xml:space="preserve">, </w:t>
      </w:r>
      <w:proofErr w:type="spellStart"/>
      <w:r w:rsidR="00CA7F64" w:rsidRPr="00FE4710">
        <w:rPr>
          <w:sz w:val="32"/>
          <w:szCs w:val="32"/>
        </w:rPr>
        <w:t>Тельмановского</w:t>
      </w:r>
      <w:proofErr w:type="spellEnd"/>
      <w:r w:rsidR="00CA7F64" w:rsidRPr="00FE4710">
        <w:rPr>
          <w:sz w:val="32"/>
          <w:szCs w:val="32"/>
        </w:rPr>
        <w:t xml:space="preserve"> районов. </w:t>
      </w:r>
    </w:p>
    <w:p w:rsidR="009664B6" w:rsidRPr="00FE4710" w:rsidRDefault="00EF4C60" w:rsidP="00FE4710">
      <w:pPr>
        <w:spacing w:line="228" w:lineRule="auto"/>
        <w:ind w:firstLine="709"/>
        <w:jc w:val="both"/>
        <w:rPr>
          <w:sz w:val="32"/>
          <w:szCs w:val="32"/>
        </w:rPr>
      </w:pPr>
      <w:proofErr w:type="gramStart"/>
      <w:r w:rsidRPr="00FE4710">
        <w:rPr>
          <w:sz w:val="32"/>
          <w:szCs w:val="32"/>
        </w:rPr>
        <w:t xml:space="preserve">Среди главных результатов Года чтения можно выделить: расширение </w:t>
      </w:r>
      <w:r w:rsidR="009664B6" w:rsidRPr="00FE4710">
        <w:rPr>
          <w:sz w:val="32"/>
          <w:szCs w:val="32"/>
        </w:rPr>
        <w:t xml:space="preserve">ассортимента форм работы по продвижению чтения, в практику вошли </w:t>
      </w:r>
      <w:r w:rsidR="00B91431" w:rsidRPr="00FE4710">
        <w:rPr>
          <w:sz w:val="32"/>
          <w:szCs w:val="32"/>
        </w:rPr>
        <w:t xml:space="preserve">новые, </w:t>
      </w:r>
      <w:r w:rsidR="009664B6" w:rsidRPr="00FE4710">
        <w:rPr>
          <w:sz w:val="32"/>
          <w:szCs w:val="32"/>
        </w:rPr>
        <w:t>не проводимые ранее мероприятия, библиотеки вышли на широкую аудиторию, значительное количество мероприятий было проведено вне стен библиотек, что способствовало привлечению населения к книге и чтению; расширился круг партнеров библиотек, более тесным стало сотрудничество</w:t>
      </w:r>
      <w:r w:rsidR="002D1717" w:rsidRPr="00FE4710">
        <w:rPr>
          <w:sz w:val="32"/>
          <w:szCs w:val="32"/>
        </w:rPr>
        <w:t xml:space="preserve"> </w:t>
      </w:r>
      <w:r w:rsidR="009664B6" w:rsidRPr="00FE4710">
        <w:rPr>
          <w:sz w:val="32"/>
          <w:szCs w:val="32"/>
        </w:rPr>
        <w:t>с местными администрациями, образовательными организациями и др.</w:t>
      </w:r>
      <w:proofErr w:type="gramEnd"/>
    </w:p>
    <w:p w:rsidR="00547A69" w:rsidRPr="00FE4710" w:rsidRDefault="00312B10" w:rsidP="00FE4710">
      <w:pPr>
        <w:spacing w:line="228" w:lineRule="auto"/>
        <w:ind w:firstLine="567"/>
        <w:jc w:val="both"/>
        <w:rPr>
          <w:sz w:val="32"/>
          <w:szCs w:val="32"/>
        </w:rPr>
      </w:pPr>
      <w:r w:rsidRPr="00FE4710">
        <w:rPr>
          <w:sz w:val="32"/>
          <w:szCs w:val="32"/>
        </w:rPr>
        <w:lastRenderedPageBreak/>
        <w:t xml:space="preserve">Наращивается объем собственных библиографических баз данных, число записей увеличилось </w:t>
      </w:r>
      <w:r w:rsidR="00FE4710" w:rsidRPr="00FE4710">
        <w:rPr>
          <w:sz w:val="32"/>
          <w:szCs w:val="32"/>
        </w:rPr>
        <w:t>на 6,1 тыс. записей и составил</w:t>
      </w:r>
      <w:r w:rsidR="00FE4710" w:rsidRPr="00421B2D">
        <w:rPr>
          <w:sz w:val="32"/>
          <w:szCs w:val="32"/>
        </w:rPr>
        <w:t>о</w:t>
      </w:r>
      <w:r w:rsidR="00FE4710" w:rsidRPr="00FE4710">
        <w:rPr>
          <w:sz w:val="32"/>
          <w:szCs w:val="32"/>
        </w:rPr>
        <w:t xml:space="preserve"> на конец отчетного года 155,</w:t>
      </w:r>
      <w:r w:rsidR="00981084" w:rsidRPr="00FE4710">
        <w:rPr>
          <w:sz w:val="32"/>
          <w:szCs w:val="32"/>
        </w:rPr>
        <w:t>1 тыс. записей, из них в электронном каталоге содержится 82,3 тыс. записей, что больше предыдущего года на 4,9 тыс. записей.</w:t>
      </w:r>
      <w:r w:rsidR="00736FE9" w:rsidRPr="00FE4710">
        <w:rPr>
          <w:sz w:val="32"/>
          <w:szCs w:val="32"/>
        </w:rPr>
        <w:t xml:space="preserve"> Электронные каталоги имеют библиотеки гг. Донецка, Енакиево, Макеевки, Тореза.</w:t>
      </w:r>
      <w:r w:rsidR="00667CE9" w:rsidRPr="00FE4710">
        <w:rPr>
          <w:color w:val="FF0000"/>
          <w:sz w:val="32"/>
          <w:szCs w:val="32"/>
        </w:rPr>
        <w:t xml:space="preserve"> </w:t>
      </w:r>
      <w:r w:rsidR="00667CE9" w:rsidRPr="00FE4710">
        <w:rPr>
          <w:sz w:val="32"/>
          <w:szCs w:val="32"/>
        </w:rPr>
        <w:t xml:space="preserve">Увеличилось число пользователей, которые воспользовались собственными базами данных библиотек, ресурсами </w:t>
      </w:r>
      <w:r w:rsidR="00FE4710" w:rsidRPr="00421B2D">
        <w:rPr>
          <w:sz w:val="32"/>
          <w:szCs w:val="32"/>
        </w:rPr>
        <w:t>И</w:t>
      </w:r>
      <w:r w:rsidR="00667CE9" w:rsidRPr="00FE4710">
        <w:rPr>
          <w:sz w:val="32"/>
          <w:szCs w:val="32"/>
        </w:rPr>
        <w:t>нтернета с 19,0 тыс. чел. до 22,0 тыс. чел., посещения составили 102,3 тыс. раз (в 201</w:t>
      </w:r>
      <w:r w:rsidR="00547A69" w:rsidRPr="00FE4710">
        <w:rPr>
          <w:sz w:val="32"/>
          <w:szCs w:val="32"/>
        </w:rPr>
        <w:t>5</w:t>
      </w:r>
      <w:r w:rsidR="00667CE9" w:rsidRPr="00FE4710">
        <w:rPr>
          <w:sz w:val="32"/>
          <w:szCs w:val="32"/>
        </w:rPr>
        <w:t xml:space="preserve"> – 83,4 тыс. раза).</w:t>
      </w:r>
      <w:r w:rsidR="00547A69" w:rsidRPr="00FE4710">
        <w:rPr>
          <w:sz w:val="32"/>
          <w:szCs w:val="32"/>
        </w:rPr>
        <w:t xml:space="preserve"> </w:t>
      </w:r>
    </w:p>
    <w:p w:rsidR="00667CE9" w:rsidRPr="00FE4710" w:rsidRDefault="00547A69" w:rsidP="00FE4710">
      <w:pPr>
        <w:spacing w:line="228" w:lineRule="auto"/>
        <w:ind w:firstLine="567"/>
        <w:jc w:val="both"/>
        <w:rPr>
          <w:sz w:val="32"/>
          <w:szCs w:val="32"/>
        </w:rPr>
      </w:pPr>
      <w:r w:rsidRPr="00FE4710">
        <w:rPr>
          <w:sz w:val="32"/>
          <w:szCs w:val="32"/>
        </w:rPr>
        <w:t xml:space="preserve">По запросам пользователей было выполнено 108,3 тыс. справок (в 2015 г. – 107,5 тыс.). </w:t>
      </w:r>
      <w:r w:rsidR="000E60C7" w:rsidRPr="00FE4710">
        <w:rPr>
          <w:sz w:val="32"/>
          <w:szCs w:val="32"/>
        </w:rPr>
        <w:t>Увеличился спрос на услуги межбиблиотечного абонемента, которым воспользовала</w:t>
      </w:r>
      <w:r w:rsidRPr="00FE4710">
        <w:rPr>
          <w:sz w:val="32"/>
          <w:szCs w:val="32"/>
        </w:rPr>
        <w:t xml:space="preserve">сь </w:t>
      </w:r>
      <w:r w:rsidR="000E60C7" w:rsidRPr="00FE4710">
        <w:rPr>
          <w:sz w:val="32"/>
          <w:szCs w:val="32"/>
        </w:rPr>
        <w:t xml:space="preserve">в 2016 г. </w:t>
      </w:r>
      <w:r w:rsidRPr="00FE4710">
        <w:rPr>
          <w:sz w:val="32"/>
          <w:szCs w:val="32"/>
        </w:rPr>
        <w:t xml:space="preserve">151 библиотека </w:t>
      </w:r>
      <w:r w:rsidR="00B91431" w:rsidRPr="00FE4710">
        <w:rPr>
          <w:sz w:val="32"/>
          <w:szCs w:val="32"/>
        </w:rPr>
        <w:br/>
      </w:r>
      <w:r w:rsidRPr="00FE4710">
        <w:rPr>
          <w:sz w:val="32"/>
          <w:szCs w:val="32"/>
        </w:rPr>
        <w:t>(в 2015 г. – 107),</w:t>
      </w:r>
      <w:r w:rsidR="000E60C7" w:rsidRPr="00FE4710">
        <w:rPr>
          <w:sz w:val="32"/>
          <w:szCs w:val="32"/>
        </w:rPr>
        <w:t xml:space="preserve"> получено</w:t>
      </w:r>
      <w:r w:rsidRPr="00FE4710">
        <w:rPr>
          <w:sz w:val="32"/>
          <w:szCs w:val="32"/>
        </w:rPr>
        <w:t xml:space="preserve"> для 93 пользователей 779 документов (в 2015 г. – 638 экз.), другим библиотекам выдано 3174 документа (в 2015 – 2600 экз.).</w:t>
      </w:r>
      <w:r w:rsidR="00A41D68" w:rsidRPr="00FE4710">
        <w:rPr>
          <w:sz w:val="32"/>
          <w:szCs w:val="32"/>
        </w:rPr>
        <w:t xml:space="preserve"> Увеличилось также число абонентов информации с 1342 до 1408 чел., в том числе индивидуальных с 1021 до 1078 чел.</w:t>
      </w:r>
      <w:r w:rsidR="00CD79D0" w:rsidRPr="00FE4710">
        <w:rPr>
          <w:sz w:val="32"/>
          <w:szCs w:val="32"/>
        </w:rPr>
        <w:t xml:space="preserve"> На базе библиотек функционирует 22 центра информации по вопросам местного самоуправления, 14 центров доступа граждан к официальной информации.</w:t>
      </w:r>
    </w:p>
    <w:p w:rsidR="00FF3557" w:rsidRPr="00FE4710" w:rsidRDefault="000B5C36" w:rsidP="00FE4710">
      <w:pPr>
        <w:spacing w:line="228" w:lineRule="auto"/>
        <w:ind w:firstLine="567"/>
        <w:jc w:val="both"/>
        <w:rPr>
          <w:sz w:val="32"/>
          <w:szCs w:val="32"/>
        </w:rPr>
      </w:pPr>
      <w:r w:rsidRPr="00FE4710">
        <w:rPr>
          <w:sz w:val="32"/>
          <w:szCs w:val="32"/>
        </w:rPr>
        <w:t xml:space="preserve">Продолжает укрепляться кадровый персонал. </w:t>
      </w:r>
      <w:proofErr w:type="gramStart"/>
      <w:r w:rsidRPr="00FE4710">
        <w:rPr>
          <w:sz w:val="32"/>
          <w:szCs w:val="32"/>
        </w:rPr>
        <w:t>Общая численность работников библиотек</w:t>
      </w:r>
      <w:r w:rsidR="006C7492" w:rsidRPr="00FE4710">
        <w:rPr>
          <w:sz w:val="32"/>
          <w:szCs w:val="32"/>
        </w:rPr>
        <w:t xml:space="preserve"> увеличилась на 30 чел.</w:t>
      </w:r>
      <w:r w:rsidR="0063789C" w:rsidRPr="00FE4710">
        <w:rPr>
          <w:sz w:val="32"/>
          <w:szCs w:val="32"/>
        </w:rPr>
        <w:t xml:space="preserve"> и составила на конец года 893 чел., в том числе библиотечных работников </w:t>
      </w:r>
      <w:r w:rsidR="005666DF" w:rsidRPr="00FE4710">
        <w:rPr>
          <w:sz w:val="32"/>
          <w:szCs w:val="32"/>
        </w:rPr>
        <w:t xml:space="preserve">– 654 чел., их численность увеличилась на 18 чел.; </w:t>
      </w:r>
      <w:r w:rsidR="0063789C" w:rsidRPr="00FE4710">
        <w:rPr>
          <w:sz w:val="32"/>
          <w:szCs w:val="32"/>
        </w:rPr>
        <w:t>принято в 2016 г. 57 чел., выбыло 37 чел.</w:t>
      </w:r>
      <w:r w:rsidR="005666DF" w:rsidRPr="00FE4710">
        <w:rPr>
          <w:sz w:val="32"/>
          <w:szCs w:val="32"/>
        </w:rPr>
        <w:t xml:space="preserve"> Из обще</w:t>
      </w:r>
      <w:r w:rsidR="00D71BC0" w:rsidRPr="00FE4710">
        <w:rPr>
          <w:sz w:val="32"/>
          <w:szCs w:val="32"/>
        </w:rPr>
        <w:t>го количества</w:t>
      </w:r>
      <w:r w:rsidR="005666DF" w:rsidRPr="00FE4710">
        <w:rPr>
          <w:sz w:val="32"/>
          <w:szCs w:val="32"/>
        </w:rPr>
        <w:t xml:space="preserve"> библиотечных работников</w:t>
      </w:r>
      <w:r w:rsidR="00D71BC0" w:rsidRPr="00FE4710">
        <w:rPr>
          <w:sz w:val="32"/>
          <w:szCs w:val="32"/>
        </w:rPr>
        <w:t xml:space="preserve"> 422 имеют высшее и среднее профессиональное библиотечное образование, что составляет 64,5%, по сравнению с предыдущим годом образовательный уровень</w:t>
      </w:r>
      <w:proofErr w:type="gramEnd"/>
      <w:r w:rsidR="00D71BC0" w:rsidRPr="00FE4710">
        <w:rPr>
          <w:sz w:val="32"/>
          <w:szCs w:val="32"/>
        </w:rPr>
        <w:t xml:space="preserve"> библиотечных работников не повысился, вместе с тем следует отметить, что значительно возросло количество работников, которые изъявили желание получить специальное образование</w:t>
      </w:r>
      <w:r w:rsidR="004C74FE" w:rsidRPr="00FE4710">
        <w:rPr>
          <w:sz w:val="32"/>
          <w:szCs w:val="32"/>
        </w:rPr>
        <w:t xml:space="preserve"> с помощью заочной формы обучения.</w:t>
      </w:r>
      <w:r w:rsidR="008E4B29" w:rsidRPr="00FE4710">
        <w:rPr>
          <w:sz w:val="32"/>
          <w:szCs w:val="32"/>
        </w:rPr>
        <w:t xml:space="preserve"> Наибольшее количество специалистов со специальным библиотечным образованием наход</w:t>
      </w:r>
      <w:r w:rsidR="00B52B55">
        <w:rPr>
          <w:sz w:val="32"/>
          <w:szCs w:val="32"/>
        </w:rPr>
        <w:t>я</w:t>
      </w:r>
      <w:r w:rsidR="008E4B29" w:rsidRPr="00FE4710">
        <w:rPr>
          <w:sz w:val="32"/>
          <w:szCs w:val="32"/>
        </w:rPr>
        <w:t xml:space="preserve">тся в библиотеках гг. Донецка, ЦБС для детей (94,5%), Енакиево (91,7%), Шахтерска (69,5%), </w:t>
      </w:r>
      <w:proofErr w:type="spellStart"/>
      <w:r w:rsidR="008E4B29" w:rsidRPr="00FE4710">
        <w:rPr>
          <w:sz w:val="32"/>
          <w:szCs w:val="32"/>
        </w:rPr>
        <w:t>Старобешевского</w:t>
      </w:r>
      <w:proofErr w:type="spellEnd"/>
      <w:r w:rsidR="008E4B29" w:rsidRPr="00FE4710">
        <w:rPr>
          <w:sz w:val="32"/>
          <w:szCs w:val="32"/>
        </w:rPr>
        <w:t xml:space="preserve"> </w:t>
      </w:r>
      <w:r w:rsidR="00FE4710" w:rsidRPr="00421B2D">
        <w:rPr>
          <w:sz w:val="32"/>
          <w:szCs w:val="32"/>
        </w:rPr>
        <w:t>района</w:t>
      </w:r>
      <w:r w:rsidR="00FE4710" w:rsidRPr="00FE4710">
        <w:rPr>
          <w:sz w:val="32"/>
          <w:szCs w:val="32"/>
        </w:rPr>
        <w:t xml:space="preserve"> </w:t>
      </w:r>
      <w:r w:rsidR="008E4B29" w:rsidRPr="00FE4710">
        <w:rPr>
          <w:sz w:val="32"/>
          <w:szCs w:val="32"/>
        </w:rPr>
        <w:t>(64,3%).</w:t>
      </w:r>
      <w:r w:rsidR="0056408D" w:rsidRPr="00FE4710">
        <w:rPr>
          <w:sz w:val="32"/>
          <w:szCs w:val="32"/>
        </w:rPr>
        <w:t xml:space="preserve"> Низким</w:t>
      </w:r>
      <w:r w:rsidR="001C166D" w:rsidRPr="00FE4710">
        <w:rPr>
          <w:sz w:val="32"/>
          <w:szCs w:val="32"/>
        </w:rPr>
        <w:t xml:space="preserve"> </w:t>
      </w:r>
      <w:r w:rsidR="0056408D" w:rsidRPr="00FE4710">
        <w:rPr>
          <w:sz w:val="32"/>
          <w:szCs w:val="32"/>
        </w:rPr>
        <w:t xml:space="preserve">остается уровень </w:t>
      </w:r>
      <w:r w:rsidR="001C166D" w:rsidRPr="00FE4710">
        <w:rPr>
          <w:sz w:val="32"/>
          <w:szCs w:val="32"/>
        </w:rPr>
        <w:t xml:space="preserve">специалистов в библиотеках гг. Дебальцево (58,3%), Докучаевска (57,1%), Ждановки (28,6%), </w:t>
      </w:r>
      <w:r w:rsidR="00263DCB" w:rsidRPr="00FE4710">
        <w:rPr>
          <w:sz w:val="32"/>
          <w:szCs w:val="32"/>
        </w:rPr>
        <w:t>Тореза (55,2%), Яс</w:t>
      </w:r>
      <w:r w:rsidR="00214D62" w:rsidRPr="00FE4710">
        <w:rPr>
          <w:sz w:val="32"/>
          <w:szCs w:val="32"/>
        </w:rPr>
        <w:t>иноватой (</w:t>
      </w:r>
      <w:r w:rsidR="0056408D" w:rsidRPr="00FE4710">
        <w:rPr>
          <w:sz w:val="32"/>
          <w:szCs w:val="32"/>
        </w:rPr>
        <w:t xml:space="preserve">54,5%), </w:t>
      </w:r>
      <w:proofErr w:type="spellStart"/>
      <w:r w:rsidR="0056408D" w:rsidRPr="00FE4710">
        <w:rPr>
          <w:sz w:val="32"/>
          <w:szCs w:val="32"/>
        </w:rPr>
        <w:t>Амвросиевского</w:t>
      </w:r>
      <w:proofErr w:type="spellEnd"/>
      <w:r w:rsidR="0056408D" w:rsidRPr="00FE4710">
        <w:rPr>
          <w:sz w:val="32"/>
          <w:szCs w:val="32"/>
        </w:rPr>
        <w:t xml:space="preserve"> (44,4%), </w:t>
      </w:r>
      <w:proofErr w:type="spellStart"/>
      <w:r w:rsidR="0056408D" w:rsidRPr="00FE4710">
        <w:rPr>
          <w:sz w:val="32"/>
          <w:szCs w:val="32"/>
        </w:rPr>
        <w:t>Новоазовского</w:t>
      </w:r>
      <w:proofErr w:type="spellEnd"/>
      <w:r w:rsidR="0056408D" w:rsidRPr="00FE4710">
        <w:rPr>
          <w:sz w:val="32"/>
          <w:szCs w:val="32"/>
        </w:rPr>
        <w:t xml:space="preserve"> (32,1%) районов.</w:t>
      </w:r>
    </w:p>
    <w:p w:rsidR="00856387" w:rsidRPr="00FE4710" w:rsidRDefault="0051460E" w:rsidP="00FE4710">
      <w:pPr>
        <w:spacing w:line="228" w:lineRule="auto"/>
        <w:ind w:firstLine="567"/>
        <w:jc w:val="both"/>
        <w:rPr>
          <w:sz w:val="32"/>
          <w:szCs w:val="32"/>
        </w:rPr>
      </w:pPr>
      <w:r w:rsidRPr="00FE4710">
        <w:rPr>
          <w:sz w:val="32"/>
          <w:szCs w:val="32"/>
        </w:rPr>
        <w:t>Из общего количества библиотечных работников 107 чел.</w:t>
      </w:r>
      <w:r w:rsidR="0027720A" w:rsidRPr="00FE4710">
        <w:rPr>
          <w:sz w:val="32"/>
          <w:szCs w:val="32"/>
        </w:rPr>
        <w:t xml:space="preserve"> (16,4%)</w:t>
      </w:r>
      <w:r w:rsidRPr="00FE4710">
        <w:rPr>
          <w:sz w:val="32"/>
          <w:szCs w:val="32"/>
        </w:rPr>
        <w:t xml:space="preserve"> имеют стаж работы до 3 лет</w:t>
      </w:r>
      <w:r w:rsidR="00A33C5E" w:rsidRPr="00FE4710">
        <w:rPr>
          <w:sz w:val="32"/>
          <w:szCs w:val="32"/>
        </w:rPr>
        <w:t>;</w:t>
      </w:r>
      <w:r w:rsidRPr="00FE4710">
        <w:rPr>
          <w:sz w:val="32"/>
          <w:szCs w:val="32"/>
        </w:rPr>
        <w:t xml:space="preserve"> 81 чел. </w:t>
      </w:r>
      <w:r w:rsidR="0027720A" w:rsidRPr="00FE4710">
        <w:rPr>
          <w:sz w:val="32"/>
          <w:szCs w:val="32"/>
        </w:rPr>
        <w:t xml:space="preserve">(12,4%) </w:t>
      </w:r>
      <w:r w:rsidRPr="00FE4710">
        <w:rPr>
          <w:sz w:val="32"/>
          <w:szCs w:val="32"/>
        </w:rPr>
        <w:t>– от 3 до 9</w:t>
      </w:r>
      <w:r w:rsidR="0027720A" w:rsidRPr="00FE4710">
        <w:rPr>
          <w:sz w:val="32"/>
          <w:szCs w:val="32"/>
        </w:rPr>
        <w:t xml:space="preserve"> лет</w:t>
      </w:r>
      <w:r w:rsidR="00A33C5E" w:rsidRPr="00FE4710">
        <w:rPr>
          <w:sz w:val="32"/>
          <w:szCs w:val="32"/>
        </w:rPr>
        <w:t xml:space="preserve">; </w:t>
      </w:r>
      <w:r w:rsidR="0027720A" w:rsidRPr="00FE4710">
        <w:rPr>
          <w:sz w:val="32"/>
          <w:szCs w:val="32"/>
        </w:rPr>
        <w:t>118 чел. (18,0%) – от 10 до 20 лет</w:t>
      </w:r>
      <w:r w:rsidR="00A33C5E" w:rsidRPr="00FE4710">
        <w:rPr>
          <w:sz w:val="32"/>
          <w:szCs w:val="32"/>
        </w:rPr>
        <w:t>;</w:t>
      </w:r>
      <w:r w:rsidR="0027720A" w:rsidRPr="00FE4710">
        <w:rPr>
          <w:sz w:val="32"/>
          <w:szCs w:val="32"/>
        </w:rPr>
        <w:t xml:space="preserve"> 348 чел. (53,2%) – свыше 20 лет.</w:t>
      </w:r>
      <w:r w:rsidR="00CB4302" w:rsidRPr="00FE4710">
        <w:rPr>
          <w:sz w:val="32"/>
          <w:szCs w:val="32"/>
        </w:rPr>
        <w:t xml:space="preserve"> По </w:t>
      </w:r>
      <w:proofErr w:type="gramStart"/>
      <w:r w:rsidR="00CB4302" w:rsidRPr="00FE4710">
        <w:rPr>
          <w:sz w:val="32"/>
          <w:szCs w:val="32"/>
        </w:rPr>
        <w:lastRenderedPageBreak/>
        <w:t>возрасту</w:t>
      </w:r>
      <w:proofErr w:type="gramEnd"/>
      <w:r w:rsidR="00CB4302" w:rsidRPr="00FE4710">
        <w:rPr>
          <w:sz w:val="32"/>
          <w:szCs w:val="32"/>
        </w:rPr>
        <w:t xml:space="preserve"> </w:t>
      </w:r>
      <w:r w:rsidR="005246C4" w:rsidRPr="00FE4710">
        <w:rPr>
          <w:sz w:val="32"/>
          <w:szCs w:val="32"/>
        </w:rPr>
        <w:t>библиотекари распределяются таким образом: до 30 лет – 55 чел. (8,4</w:t>
      </w:r>
      <w:r w:rsidR="00A33C5E" w:rsidRPr="00FE4710">
        <w:rPr>
          <w:sz w:val="32"/>
          <w:szCs w:val="32"/>
        </w:rPr>
        <w:t>%);</w:t>
      </w:r>
      <w:r w:rsidR="005246C4" w:rsidRPr="00FE4710">
        <w:rPr>
          <w:sz w:val="32"/>
          <w:szCs w:val="32"/>
        </w:rPr>
        <w:t xml:space="preserve"> от 30 до 55 лет – 379 чел. (58</w:t>
      </w:r>
      <w:r w:rsidR="00A33C5E" w:rsidRPr="00FE4710">
        <w:rPr>
          <w:sz w:val="32"/>
          <w:szCs w:val="32"/>
        </w:rPr>
        <w:t>,0%);</w:t>
      </w:r>
      <w:r w:rsidR="005246C4" w:rsidRPr="00FE4710">
        <w:rPr>
          <w:sz w:val="32"/>
          <w:szCs w:val="32"/>
        </w:rPr>
        <w:t xml:space="preserve"> старше 55 лет – 220 чел. (33,6%).</w:t>
      </w:r>
      <w:r w:rsidR="00A33C5E" w:rsidRPr="00FE4710">
        <w:rPr>
          <w:sz w:val="32"/>
          <w:szCs w:val="32"/>
        </w:rPr>
        <w:t xml:space="preserve"> </w:t>
      </w:r>
      <w:r w:rsidR="00856387" w:rsidRPr="00FE4710">
        <w:rPr>
          <w:sz w:val="32"/>
          <w:szCs w:val="32"/>
        </w:rPr>
        <w:t>Ситуация с притоком молодых кадров в библиотеки к лучшему в отчетном году не изменилась.</w:t>
      </w:r>
      <w:r w:rsidR="00856387" w:rsidRPr="00FE4710">
        <w:rPr>
          <w:color w:val="FF0000"/>
          <w:sz w:val="32"/>
          <w:szCs w:val="32"/>
        </w:rPr>
        <w:t xml:space="preserve"> </w:t>
      </w:r>
      <w:proofErr w:type="gramStart"/>
      <w:r w:rsidR="00856387" w:rsidRPr="00FE4710">
        <w:rPr>
          <w:sz w:val="32"/>
          <w:szCs w:val="32"/>
        </w:rPr>
        <w:t>Полный рабочий день заняты 593</w:t>
      </w:r>
      <w:r w:rsidR="00FE4710" w:rsidRPr="00FE4710">
        <w:rPr>
          <w:sz w:val="32"/>
          <w:szCs w:val="32"/>
        </w:rPr>
        <w:t xml:space="preserve"> (90,7%) библиотечных работник</w:t>
      </w:r>
      <w:r w:rsidR="00FE4710" w:rsidRPr="00421B2D">
        <w:rPr>
          <w:sz w:val="32"/>
          <w:szCs w:val="32"/>
        </w:rPr>
        <w:t>а</w:t>
      </w:r>
      <w:r w:rsidR="00856387" w:rsidRPr="00FE4710">
        <w:rPr>
          <w:sz w:val="32"/>
          <w:szCs w:val="32"/>
        </w:rPr>
        <w:t>, неполный рабочий день – 61 (9,3%), из них на 0,75 ставки – 19 (2,9%</w:t>
      </w:r>
      <w:r w:rsidR="00FE4710" w:rsidRPr="00421B2D">
        <w:rPr>
          <w:sz w:val="32"/>
          <w:szCs w:val="32"/>
        </w:rPr>
        <w:t>)</w:t>
      </w:r>
      <w:r w:rsidR="00856387" w:rsidRPr="00FE4710">
        <w:rPr>
          <w:sz w:val="32"/>
          <w:szCs w:val="32"/>
        </w:rPr>
        <w:t xml:space="preserve"> от общего числа библиотечных работников), на 0,5 ставки – 39 (6,0 %), на 0,25 ставки – 3 (0,5%).</w:t>
      </w:r>
      <w:proofErr w:type="gramEnd"/>
      <w:r w:rsidR="00856387" w:rsidRPr="00FE4710">
        <w:rPr>
          <w:sz w:val="32"/>
          <w:szCs w:val="32"/>
        </w:rPr>
        <w:t xml:space="preserve"> В 2016 г. уменьшилось количество работников, занятых неполный рабочий день</w:t>
      </w:r>
      <w:r w:rsidR="00771E45" w:rsidRPr="00FE4710">
        <w:rPr>
          <w:sz w:val="32"/>
          <w:szCs w:val="32"/>
        </w:rPr>
        <w:t>. В отделах, которые непосредственно заняты обслуживанием пользователей, числится 544 чел</w:t>
      </w:r>
      <w:r w:rsidR="00FE4710" w:rsidRPr="00421B2D">
        <w:rPr>
          <w:sz w:val="32"/>
          <w:szCs w:val="32"/>
        </w:rPr>
        <w:t>.</w:t>
      </w:r>
      <w:r w:rsidR="00771E45" w:rsidRPr="00FE4710">
        <w:rPr>
          <w:sz w:val="32"/>
          <w:szCs w:val="32"/>
        </w:rPr>
        <w:t>, технический персонал составляет 239 чел.</w:t>
      </w:r>
      <w:r w:rsidR="004E0B6A" w:rsidRPr="00FE4710">
        <w:rPr>
          <w:sz w:val="32"/>
          <w:szCs w:val="32"/>
        </w:rPr>
        <w:t xml:space="preserve"> </w:t>
      </w:r>
      <w:r w:rsidR="00985A9A" w:rsidRPr="00FE4710">
        <w:rPr>
          <w:sz w:val="32"/>
          <w:szCs w:val="32"/>
        </w:rPr>
        <w:t xml:space="preserve">По информации центральных библиотек 544 или 83,2% библиотечных работников владеют современными информационно-компьютерными технологиями. </w:t>
      </w:r>
      <w:r w:rsidR="004E0B6A" w:rsidRPr="00FE4710">
        <w:rPr>
          <w:sz w:val="32"/>
          <w:szCs w:val="32"/>
        </w:rPr>
        <w:t xml:space="preserve">ЦБС гг. Горловки, Донецка, Енакиево, Макеевки, </w:t>
      </w:r>
      <w:proofErr w:type="spellStart"/>
      <w:r w:rsidR="004E0B6A" w:rsidRPr="00FE4710">
        <w:rPr>
          <w:sz w:val="32"/>
          <w:szCs w:val="32"/>
        </w:rPr>
        <w:t>Тельмановского</w:t>
      </w:r>
      <w:proofErr w:type="spellEnd"/>
      <w:r w:rsidR="004E0B6A" w:rsidRPr="00FE4710">
        <w:rPr>
          <w:sz w:val="32"/>
          <w:szCs w:val="32"/>
        </w:rPr>
        <w:t xml:space="preserve"> района провели полную или частичную аттестацию </w:t>
      </w:r>
      <w:r w:rsidR="00307782" w:rsidRPr="00FE4710">
        <w:rPr>
          <w:sz w:val="32"/>
          <w:szCs w:val="32"/>
        </w:rPr>
        <w:t xml:space="preserve">библиотечных работников, всего </w:t>
      </w:r>
      <w:r w:rsidR="006F06D4" w:rsidRPr="00FE4710">
        <w:rPr>
          <w:sz w:val="32"/>
          <w:szCs w:val="32"/>
        </w:rPr>
        <w:t xml:space="preserve">аттестовалось </w:t>
      </w:r>
      <w:r w:rsidR="00307782" w:rsidRPr="00FE4710">
        <w:rPr>
          <w:sz w:val="32"/>
          <w:szCs w:val="32"/>
        </w:rPr>
        <w:t>308 работников (47,1% от общего количества).</w:t>
      </w:r>
    </w:p>
    <w:p w:rsidR="009E031E" w:rsidRPr="00FE4710" w:rsidRDefault="00AD2A15" w:rsidP="00FE4710">
      <w:pPr>
        <w:spacing w:line="228" w:lineRule="auto"/>
        <w:ind w:firstLine="567"/>
        <w:jc w:val="both"/>
        <w:rPr>
          <w:bCs/>
          <w:spacing w:val="-8"/>
          <w:sz w:val="32"/>
          <w:szCs w:val="32"/>
        </w:rPr>
      </w:pPr>
      <w:r w:rsidRPr="00FE4710">
        <w:rPr>
          <w:sz w:val="32"/>
          <w:szCs w:val="32"/>
        </w:rPr>
        <w:t xml:space="preserve">Значительно активизировалась организационно-методическая деятельность. </w:t>
      </w:r>
      <w:r w:rsidR="006F06D4" w:rsidRPr="00FE4710">
        <w:rPr>
          <w:sz w:val="32"/>
          <w:szCs w:val="32"/>
        </w:rPr>
        <w:t>Работа методических служб была направлена на формирование нормативно-правовой базы библиотечной отрасли,</w:t>
      </w:r>
      <w:r w:rsidR="002D1717" w:rsidRPr="00FE4710">
        <w:rPr>
          <w:sz w:val="32"/>
          <w:szCs w:val="32"/>
        </w:rPr>
        <w:t xml:space="preserve"> </w:t>
      </w:r>
      <w:r w:rsidR="006F06D4" w:rsidRPr="00FE4710">
        <w:rPr>
          <w:spacing w:val="-6"/>
          <w:sz w:val="32"/>
          <w:szCs w:val="32"/>
        </w:rPr>
        <w:t>постоянный мониторинг деятельности общедоступных (публичных) библиотек путем проведения социологических и маркетинговых библиотечных исследований; методическое обеспечение приоритетных направлений деятельности библиотек: формирование информационных ресурсов, внедрение современных компьютерных технологий, расширение информационных услуг и сервисов в библиотеках, библиотечное краеведение, продвижение книги и чтения; повышение профессионального уровня библиотечных работников,</w:t>
      </w:r>
      <w:r w:rsidR="006F06D4" w:rsidRPr="00FE4710">
        <w:rPr>
          <w:bCs/>
          <w:spacing w:val="-8"/>
          <w:sz w:val="32"/>
          <w:szCs w:val="32"/>
        </w:rPr>
        <w:t xml:space="preserve"> оказание консультационной, методической и практической помощи библиотекам по всем направлениям деятельности.</w:t>
      </w:r>
    </w:p>
    <w:p w:rsidR="00D83F41" w:rsidRPr="00FE4710" w:rsidRDefault="006F06D4" w:rsidP="00FE4710">
      <w:pPr>
        <w:spacing w:line="228" w:lineRule="auto"/>
        <w:ind w:firstLine="567"/>
        <w:jc w:val="both"/>
        <w:rPr>
          <w:sz w:val="32"/>
          <w:szCs w:val="32"/>
        </w:rPr>
      </w:pPr>
      <w:proofErr w:type="gramStart"/>
      <w:r w:rsidRPr="00FE4710">
        <w:rPr>
          <w:sz w:val="32"/>
          <w:szCs w:val="32"/>
        </w:rPr>
        <w:t xml:space="preserve">В 2016 г. </w:t>
      </w:r>
      <w:r w:rsidR="009E031E" w:rsidRPr="00FE4710">
        <w:rPr>
          <w:sz w:val="32"/>
          <w:szCs w:val="32"/>
        </w:rPr>
        <w:t xml:space="preserve">Постановлением Народного Совета № 135 от 03.06.2016 г. </w:t>
      </w:r>
      <w:r w:rsidRPr="00FE4710">
        <w:rPr>
          <w:sz w:val="32"/>
          <w:szCs w:val="32"/>
        </w:rPr>
        <w:t>принят основной отраслевой Закон Донецкой Народной Республики «О библиотеках и библиотечном деле»</w:t>
      </w:r>
      <w:r w:rsidR="009E031E" w:rsidRPr="00FE4710">
        <w:rPr>
          <w:sz w:val="32"/>
          <w:szCs w:val="32"/>
        </w:rPr>
        <w:t>, который</w:t>
      </w:r>
      <w:r w:rsidRPr="00FE4710">
        <w:rPr>
          <w:sz w:val="32"/>
          <w:szCs w:val="32"/>
        </w:rPr>
        <w:t xml:space="preserve"> определяет правовые, экономические, социальные и организационные основы деятельности библиотек в Донецкой Народной Республике, регулирует общие вопросы взаимоотношений между органами государственной власти, органами местного самоуправления, учреждениями и организациями, гражданами в сфере библиотечного дела.</w:t>
      </w:r>
      <w:proofErr w:type="gramEnd"/>
      <w:r w:rsidRPr="00FE4710">
        <w:rPr>
          <w:sz w:val="32"/>
          <w:szCs w:val="32"/>
        </w:rPr>
        <w:t xml:space="preserve"> Закон определяет принципы и нормы деятельности библиотек, гарантирующие право на свободный доступ к информации, духовному наследию, ценностям национальной и мировой культуры, науки и образования.</w:t>
      </w:r>
      <w:r w:rsidR="00EF2700" w:rsidRPr="00FE4710">
        <w:rPr>
          <w:sz w:val="32"/>
          <w:szCs w:val="32"/>
        </w:rPr>
        <w:t xml:space="preserve"> </w:t>
      </w:r>
      <w:r w:rsidR="00D83F41" w:rsidRPr="00FE4710">
        <w:rPr>
          <w:sz w:val="32"/>
          <w:szCs w:val="32"/>
        </w:rPr>
        <w:t>Также подготовлен</w:t>
      </w:r>
      <w:r w:rsidR="009F025E" w:rsidRPr="00FE4710">
        <w:rPr>
          <w:sz w:val="32"/>
          <w:szCs w:val="32"/>
        </w:rPr>
        <w:t>ы</w:t>
      </w:r>
      <w:r w:rsidR="00D83F41" w:rsidRPr="00FE4710">
        <w:rPr>
          <w:sz w:val="32"/>
          <w:szCs w:val="32"/>
        </w:rPr>
        <w:t xml:space="preserve"> проект Постановления Совета </w:t>
      </w:r>
      <w:r w:rsidR="00234A31" w:rsidRPr="00FE4710">
        <w:rPr>
          <w:sz w:val="32"/>
          <w:szCs w:val="32"/>
        </w:rPr>
        <w:t>м</w:t>
      </w:r>
      <w:r w:rsidR="00D83F41" w:rsidRPr="00FE4710">
        <w:rPr>
          <w:sz w:val="32"/>
          <w:szCs w:val="32"/>
        </w:rPr>
        <w:t>инистров Д</w:t>
      </w:r>
      <w:r w:rsidR="00F66623" w:rsidRPr="00FE4710">
        <w:rPr>
          <w:sz w:val="32"/>
          <w:szCs w:val="32"/>
        </w:rPr>
        <w:t>НР</w:t>
      </w:r>
      <w:r w:rsidR="00D83F41" w:rsidRPr="00FE4710">
        <w:rPr>
          <w:sz w:val="32"/>
          <w:szCs w:val="32"/>
        </w:rPr>
        <w:t xml:space="preserve"> «О </w:t>
      </w:r>
      <w:r w:rsidR="00D83F41" w:rsidRPr="00FE4710">
        <w:rPr>
          <w:sz w:val="32"/>
          <w:szCs w:val="32"/>
        </w:rPr>
        <w:lastRenderedPageBreak/>
        <w:t xml:space="preserve">минимальных социальных нормативах обеспечения населения общедоступными (публичными) библиотеками в Донецкой Народной Республике», проект приказа Министерства культуры «Об утверждении примерной структуры и примерных типовых штатов централизованных библиотечных систем и библиотек, не входящих в централизованные библиотечные системы». </w:t>
      </w:r>
    </w:p>
    <w:p w:rsidR="00854828" w:rsidRPr="00FE4710" w:rsidRDefault="00EF2700" w:rsidP="00FE4710">
      <w:pPr>
        <w:spacing w:line="228" w:lineRule="auto"/>
        <w:ind w:firstLine="709"/>
        <w:jc w:val="both"/>
        <w:rPr>
          <w:sz w:val="32"/>
          <w:szCs w:val="32"/>
        </w:rPr>
      </w:pPr>
      <w:proofErr w:type="gramStart"/>
      <w:r w:rsidRPr="00FE4710">
        <w:rPr>
          <w:sz w:val="32"/>
          <w:szCs w:val="32"/>
        </w:rPr>
        <w:t>Для библиотечных специалистов</w:t>
      </w:r>
      <w:r w:rsidR="00030AF6" w:rsidRPr="00FE4710">
        <w:rPr>
          <w:sz w:val="32"/>
          <w:szCs w:val="32"/>
        </w:rPr>
        <w:t xml:space="preserve"> проведено 24</w:t>
      </w:r>
      <w:r w:rsidRPr="00FE4710">
        <w:rPr>
          <w:sz w:val="32"/>
          <w:szCs w:val="32"/>
        </w:rPr>
        <w:t xml:space="preserve"> </w:t>
      </w:r>
      <w:r w:rsidR="00030AF6" w:rsidRPr="00FE4710">
        <w:rPr>
          <w:sz w:val="32"/>
          <w:szCs w:val="32"/>
        </w:rPr>
        <w:t xml:space="preserve">республиканских </w:t>
      </w:r>
      <w:r w:rsidR="00421F6B">
        <w:rPr>
          <w:sz w:val="32"/>
          <w:szCs w:val="32"/>
        </w:rPr>
        <w:t>мероприяти</w:t>
      </w:r>
      <w:r w:rsidR="00421F6B" w:rsidRPr="00D907FA">
        <w:rPr>
          <w:sz w:val="32"/>
          <w:szCs w:val="32"/>
        </w:rPr>
        <w:t>я</w:t>
      </w:r>
      <w:r w:rsidRPr="00FE4710">
        <w:rPr>
          <w:sz w:val="32"/>
          <w:szCs w:val="32"/>
        </w:rPr>
        <w:t xml:space="preserve"> по повышению профессионального уровн</w:t>
      </w:r>
      <w:r w:rsidR="00030AF6" w:rsidRPr="00FE4710">
        <w:rPr>
          <w:sz w:val="32"/>
          <w:szCs w:val="32"/>
        </w:rPr>
        <w:t>я, в которых приняли участие 1632</w:t>
      </w:r>
      <w:r w:rsidRPr="00FE4710">
        <w:rPr>
          <w:sz w:val="32"/>
          <w:szCs w:val="32"/>
        </w:rPr>
        <w:t xml:space="preserve"> чел.</w:t>
      </w:r>
      <w:r w:rsidR="006F5EC4" w:rsidRPr="00FE4710">
        <w:rPr>
          <w:sz w:val="32"/>
          <w:szCs w:val="32"/>
        </w:rPr>
        <w:t xml:space="preserve">, в том числе на базе Республиканского </w:t>
      </w:r>
      <w:proofErr w:type="spellStart"/>
      <w:r w:rsidR="006F5EC4" w:rsidRPr="00FE4710">
        <w:rPr>
          <w:sz w:val="32"/>
          <w:szCs w:val="32"/>
        </w:rPr>
        <w:t>тренингового</w:t>
      </w:r>
      <w:proofErr w:type="spellEnd"/>
      <w:r w:rsidR="006F5EC4" w:rsidRPr="00FE4710">
        <w:rPr>
          <w:sz w:val="32"/>
          <w:szCs w:val="32"/>
        </w:rPr>
        <w:t xml:space="preserve"> центра проведено 4 </w:t>
      </w:r>
      <w:proofErr w:type="spellStart"/>
      <w:r w:rsidR="006F5EC4" w:rsidRPr="00FE4710">
        <w:rPr>
          <w:sz w:val="32"/>
          <w:szCs w:val="32"/>
        </w:rPr>
        <w:t>вебинара</w:t>
      </w:r>
      <w:proofErr w:type="spellEnd"/>
      <w:r w:rsidR="006F5EC4" w:rsidRPr="00FE4710">
        <w:rPr>
          <w:sz w:val="32"/>
          <w:szCs w:val="32"/>
        </w:rPr>
        <w:t>, 11 тренингов</w:t>
      </w:r>
      <w:r w:rsidR="001948C7" w:rsidRPr="00FE4710">
        <w:rPr>
          <w:sz w:val="32"/>
          <w:szCs w:val="32"/>
        </w:rPr>
        <w:t xml:space="preserve"> </w:t>
      </w:r>
      <w:r w:rsidR="00C40586" w:rsidRPr="00FE4710">
        <w:rPr>
          <w:sz w:val="32"/>
          <w:szCs w:val="32"/>
        </w:rPr>
        <w:t>(293 чел.)</w:t>
      </w:r>
      <w:r w:rsidR="006F5EC4" w:rsidRPr="00FE4710">
        <w:rPr>
          <w:sz w:val="32"/>
          <w:szCs w:val="32"/>
        </w:rPr>
        <w:t xml:space="preserve"> по темам «Этика виртуального общения», «Методика проведения тренингов», «Создание эффективных презентаций», «Библиотека в социальных сетях», «Ресурсы Интернет для библиотекарей», «Методика создания </w:t>
      </w:r>
      <w:proofErr w:type="spellStart"/>
      <w:r w:rsidR="006F5EC4" w:rsidRPr="00FE4710">
        <w:rPr>
          <w:sz w:val="32"/>
          <w:szCs w:val="32"/>
        </w:rPr>
        <w:t>буктрейлеров</w:t>
      </w:r>
      <w:proofErr w:type="spellEnd"/>
      <w:r w:rsidR="006F5EC4" w:rsidRPr="00FE4710">
        <w:rPr>
          <w:sz w:val="32"/>
          <w:szCs w:val="32"/>
        </w:rPr>
        <w:t>», «</w:t>
      </w:r>
      <w:r w:rsidR="006F5EC4" w:rsidRPr="00FE4710">
        <w:rPr>
          <w:sz w:val="32"/>
          <w:szCs w:val="32"/>
          <w:lang w:val="en-US"/>
        </w:rPr>
        <w:t>Google</w:t>
      </w:r>
      <w:r w:rsidR="006F5EC4" w:rsidRPr="00FE4710">
        <w:rPr>
          <w:sz w:val="32"/>
          <w:szCs w:val="32"/>
        </w:rPr>
        <w:t>-сервисы», «</w:t>
      </w:r>
      <w:r w:rsidR="006F5EC4" w:rsidRPr="00D907FA">
        <w:rPr>
          <w:sz w:val="32"/>
          <w:szCs w:val="32"/>
          <w:lang w:val="en-US"/>
        </w:rPr>
        <w:t>Excel</w:t>
      </w:r>
      <w:r w:rsidR="006F5EC4" w:rsidRPr="00D907FA">
        <w:rPr>
          <w:sz w:val="32"/>
          <w:szCs w:val="32"/>
        </w:rPr>
        <w:t xml:space="preserve"> </w:t>
      </w:r>
      <w:r w:rsidR="003F2E32" w:rsidRPr="00D907FA">
        <w:rPr>
          <w:sz w:val="32"/>
          <w:szCs w:val="32"/>
        </w:rPr>
        <w:t xml:space="preserve">для </w:t>
      </w:r>
      <w:r w:rsidR="006F5EC4" w:rsidRPr="00D907FA">
        <w:rPr>
          <w:sz w:val="32"/>
          <w:szCs w:val="32"/>
        </w:rPr>
        <w:t>библиотекарей».</w:t>
      </w:r>
      <w:proofErr w:type="gramEnd"/>
      <w:r w:rsidRPr="00D907FA">
        <w:rPr>
          <w:sz w:val="32"/>
          <w:szCs w:val="32"/>
        </w:rPr>
        <w:t xml:space="preserve"> Центральные библиотеки городов и районов ДНР про</w:t>
      </w:r>
      <w:r w:rsidR="00FD1C46" w:rsidRPr="00D907FA">
        <w:rPr>
          <w:sz w:val="32"/>
          <w:szCs w:val="32"/>
        </w:rPr>
        <w:t>вели в течение отчетного года 204</w:t>
      </w:r>
      <w:r w:rsidRPr="00D907FA">
        <w:rPr>
          <w:sz w:val="32"/>
          <w:szCs w:val="32"/>
        </w:rPr>
        <w:t xml:space="preserve"> мероп</w:t>
      </w:r>
      <w:r w:rsidR="00FD1C46" w:rsidRPr="00D907FA">
        <w:rPr>
          <w:sz w:val="32"/>
          <w:szCs w:val="32"/>
        </w:rPr>
        <w:t>рияти</w:t>
      </w:r>
      <w:r w:rsidR="003F2E32" w:rsidRPr="00D907FA">
        <w:rPr>
          <w:sz w:val="32"/>
          <w:szCs w:val="32"/>
        </w:rPr>
        <w:t>я</w:t>
      </w:r>
      <w:r w:rsidR="00FD1C46" w:rsidRPr="00D907FA">
        <w:rPr>
          <w:sz w:val="32"/>
          <w:szCs w:val="32"/>
        </w:rPr>
        <w:t>,</w:t>
      </w:r>
      <w:r w:rsidR="00FD1C46" w:rsidRPr="00FE4710">
        <w:rPr>
          <w:sz w:val="32"/>
          <w:szCs w:val="32"/>
        </w:rPr>
        <w:t xml:space="preserve"> в т. ч. 39 семинаров, 23 тренинга</w:t>
      </w:r>
      <w:r w:rsidRPr="00FE4710">
        <w:rPr>
          <w:sz w:val="32"/>
          <w:szCs w:val="32"/>
        </w:rPr>
        <w:t>.</w:t>
      </w:r>
      <w:r w:rsidR="00A41A22" w:rsidRPr="00FE4710">
        <w:rPr>
          <w:sz w:val="32"/>
          <w:szCs w:val="32"/>
        </w:rPr>
        <w:t xml:space="preserve"> </w:t>
      </w:r>
    </w:p>
    <w:p w:rsidR="00854828" w:rsidRPr="00FE4710" w:rsidRDefault="00854828" w:rsidP="00FE4710">
      <w:pPr>
        <w:pStyle w:val="af1"/>
        <w:spacing w:after="0" w:line="228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FE4710">
        <w:rPr>
          <w:rFonts w:ascii="Times New Roman" w:hAnsi="Times New Roman"/>
          <w:sz w:val="32"/>
          <w:szCs w:val="32"/>
        </w:rPr>
        <w:t>Большая часть организационно-методических меропр</w:t>
      </w:r>
      <w:r w:rsidR="00D57337" w:rsidRPr="00FE4710">
        <w:rPr>
          <w:rFonts w:ascii="Times New Roman" w:hAnsi="Times New Roman"/>
          <w:sz w:val="32"/>
          <w:szCs w:val="32"/>
        </w:rPr>
        <w:t xml:space="preserve">иятий была направлена на обеспечение проведения в республике Года чтения, среди них </w:t>
      </w:r>
      <w:r w:rsidR="00D57337" w:rsidRPr="00FE4710">
        <w:rPr>
          <w:rStyle w:val="ae"/>
          <w:rFonts w:ascii="Times New Roman" w:hAnsi="Times New Roman"/>
          <w:i w:val="0"/>
          <w:sz w:val="32"/>
          <w:szCs w:val="32"/>
        </w:rPr>
        <w:t xml:space="preserve">виртуальный круглый стол «Книга. Чтение. Библиотека», в </w:t>
      </w:r>
      <w:proofErr w:type="gramStart"/>
      <w:r w:rsidR="00D57337" w:rsidRPr="00FE4710">
        <w:rPr>
          <w:rStyle w:val="ae"/>
          <w:rFonts w:ascii="Times New Roman" w:hAnsi="Times New Roman"/>
          <w:i w:val="0"/>
          <w:sz w:val="32"/>
          <w:szCs w:val="32"/>
        </w:rPr>
        <w:t>котором</w:t>
      </w:r>
      <w:proofErr w:type="gramEnd"/>
      <w:r w:rsidR="00D57337" w:rsidRPr="00FE4710">
        <w:rPr>
          <w:rStyle w:val="ae"/>
          <w:rFonts w:ascii="Times New Roman" w:hAnsi="Times New Roman"/>
          <w:i w:val="0"/>
          <w:sz w:val="32"/>
          <w:szCs w:val="32"/>
        </w:rPr>
        <w:t xml:space="preserve"> приняли участие библиотекари 14 ЦБС. </w:t>
      </w:r>
      <w:proofErr w:type="gramStart"/>
      <w:r w:rsidR="00D57337" w:rsidRPr="00FE4710">
        <w:rPr>
          <w:rStyle w:val="ae"/>
          <w:rFonts w:ascii="Times New Roman" w:hAnsi="Times New Roman"/>
          <w:i w:val="0"/>
          <w:sz w:val="32"/>
          <w:szCs w:val="32"/>
        </w:rPr>
        <w:t>На обсуждение</w:t>
      </w:r>
      <w:r w:rsidR="00D57337" w:rsidRPr="00FE4710">
        <w:rPr>
          <w:rStyle w:val="ae"/>
          <w:rFonts w:ascii="Times New Roman" w:hAnsi="Times New Roman"/>
          <w:sz w:val="32"/>
          <w:szCs w:val="32"/>
        </w:rPr>
        <w:t xml:space="preserve"> </w:t>
      </w:r>
      <w:r w:rsidR="00D57337" w:rsidRPr="00FE4710">
        <w:rPr>
          <w:rFonts w:ascii="Times New Roman" w:hAnsi="Times New Roman"/>
          <w:sz w:val="32"/>
          <w:szCs w:val="32"/>
        </w:rPr>
        <w:t>были вынесены актуальные вопросы, среди</w:t>
      </w:r>
      <w:r w:rsidR="002D1717" w:rsidRPr="00FE4710">
        <w:rPr>
          <w:rFonts w:ascii="Times New Roman" w:hAnsi="Times New Roman"/>
          <w:sz w:val="32"/>
          <w:szCs w:val="32"/>
        </w:rPr>
        <w:t xml:space="preserve"> </w:t>
      </w:r>
      <w:r w:rsidR="00D57337" w:rsidRPr="00FE4710">
        <w:rPr>
          <w:rFonts w:ascii="Times New Roman" w:hAnsi="Times New Roman"/>
          <w:sz w:val="32"/>
          <w:szCs w:val="32"/>
        </w:rPr>
        <w:t>которых: взаимодействие библиотекаря и читателя в процессе продвижения книги</w:t>
      </w:r>
      <w:r w:rsidR="00D57337" w:rsidRPr="00FE4710">
        <w:rPr>
          <w:rFonts w:ascii="Times New Roman" w:hAnsi="Times New Roman"/>
          <w:i/>
          <w:sz w:val="32"/>
          <w:szCs w:val="32"/>
        </w:rPr>
        <w:t>,</w:t>
      </w:r>
      <w:r w:rsidR="00D57337" w:rsidRPr="00FE4710">
        <w:rPr>
          <w:rFonts w:ascii="Times New Roman" w:eastAsia="Times New Roman" w:hAnsi="Times New Roman"/>
          <w:i/>
          <w:color w:val="000000"/>
          <w:sz w:val="32"/>
          <w:szCs w:val="32"/>
        </w:rPr>
        <w:t xml:space="preserve"> </w:t>
      </w:r>
      <w:r w:rsidR="00D57337" w:rsidRPr="00FE4710">
        <w:rPr>
          <w:rStyle w:val="ae"/>
          <w:rFonts w:ascii="Times New Roman" w:hAnsi="Times New Roman"/>
          <w:i w:val="0"/>
          <w:sz w:val="32"/>
          <w:szCs w:val="32"/>
        </w:rPr>
        <w:t>привлечение читателей</w:t>
      </w:r>
      <w:r w:rsidR="00D57337" w:rsidRPr="00FE4710">
        <w:rPr>
          <w:rStyle w:val="ae"/>
          <w:rFonts w:ascii="Times New Roman" w:hAnsi="Times New Roman"/>
          <w:sz w:val="32"/>
          <w:szCs w:val="32"/>
        </w:rPr>
        <w:t xml:space="preserve"> </w:t>
      </w:r>
      <w:r w:rsidR="00D57337" w:rsidRPr="00FE4710">
        <w:rPr>
          <w:rStyle w:val="ae"/>
          <w:rFonts w:ascii="Times New Roman" w:hAnsi="Times New Roman"/>
          <w:i w:val="0"/>
          <w:sz w:val="32"/>
          <w:szCs w:val="32"/>
        </w:rPr>
        <w:t>к систематическому чтению, возрождение традиций семейного чтения</w:t>
      </w:r>
      <w:r w:rsidR="00D57337" w:rsidRPr="00FE4710">
        <w:rPr>
          <w:rStyle w:val="ae"/>
          <w:rFonts w:ascii="Times New Roman" w:hAnsi="Times New Roman"/>
          <w:sz w:val="32"/>
          <w:szCs w:val="32"/>
        </w:rPr>
        <w:t xml:space="preserve">, </w:t>
      </w:r>
      <w:r w:rsidR="00D57337" w:rsidRPr="00FE4710">
        <w:rPr>
          <w:rFonts w:ascii="Times New Roman" w:hAnsi="Times New Roman"/>
          <w:sz w:val="32"/>
          <w:szCs w:val="32"/>
        </w:rPr>
        <w:t>привлечение</w:t>
      </w:r>
      <w:r w:rsidR="002D1717" w:rsidRPr="00FE4710">
        <w:rPr>
          <w:rFonts w:ascii="Times New Roman" w:hAnsi="Times New Roman"/>
          <w:sz w:val="32"/>
          <w:szCs w:val="32"/>
        </w:rPr>
        <w:t xml:space="preserve"> </w:t>
      </w:r>
      <w:r w:rsidR="00D57337" w:rsidRPr="00FE4710">
        <w:rPr>
          <w:rFonts w:ascii="Times New Roman" w:hAnsi="Times New Roman"/>
          <w:sz w:val="32"/>
          <w:szCs w:val="32"/>
        </w:rPr>
        <w:t xml:space="preserve">к чтению в библиотеке людей с особыми потребностями, </w:t>
      </w:r>
      <w:r w:rsidR="00D57337" w:rsidRPr="00FE4710">
        <w:rPr>
          <w:rFonts w:ascii="Times New Roman" w:eastAsia="Times New Roman" w:hAnsi="Times New Roman"/>
          <w:sz w:val="32"/>
          <w:szCs w:val="32"/>
        </w:rPr>
        <w:t xml:space="preserve">роль библиотекаря в приобщении к чтению и др. В рамках </w:t>
      </w:r>
      <w:proofErr w:type="spellStart"/>
      <w:r w:rsidR="00D57337" w:rsidRPr="00FE4710">
        <w:rPr>
          <w:rFonts w:ascii="Times New Roman" w:eastAsia="Times New Roman" w:hAnsi="Times New Roman"/>
          <w:sz w:val="32"/>
          <w:szCs w:val="32"/>
        </w:rPr>
        <w:t>б</w:t>
      </w:r>
      <w:r w:rsidR="00D57337" w:rsidRPr="00FE4710">
        <w:rPr>
          <w:rStyle w:val="ae"/>
          <w:rFonts w:ascii="Times New Roman" w:hAnsi="Times New Roman"/>
          <w:i w:val="0"/>
          <w:sz w:val="32"/>
          <w:szCs w:val="32"/>
        </w:rPr>
        <w:t>иблиокешинга</w:t>
      </w:r>
      <w:proofErr w:type="spellEnd"/>
      <w:r w:rsidR="00D57337" w:rsidRPr="00FE4710">
        <w:rPr>
          <w:rStyle w:val="ae"/>
          <w:rFonts w:ascii="Times New Roman" w:hAnsi="Times New Roman"/>
          <w:i w:val="0"/>
          <w:color w:val="FF0000"/>
          <w:sz w:val="32"/>
          <w:szCs w:val="32"/>
        </w:rPr>
        <w:t xml:space="preserve"> </w:t>
      </w:r>
      <w:r w:rsidRPr="00FE4710">
        <w:rPr>
          <w:rFonts w:ascii="Times New Roman" w:hAnsi="Times New Roman"/>
          <w:sz w:val="32"/>
          <w:szCs w:val="32"/>
        </w:rPr>
        <w:t>«Профессиональные тайны коллег</w:t>
      </w:r>
      <w:r w:rsidR="00D57337" w:rsidRPr="00FE4710">
        <w:rPr>
          <w:rFonts w:ascii="Times New Roman" w:hAnsi="Times New Roman"/>
          <w:sz w:val="32"/>
          <w:szCs w:val="32"/>
        </w:rPr>
        <w:t>» специалисты со всех библиотек республики имели возможность посетить все функциональные и отраслевые</w:t>
      </w:r>
      <w:proofErr w:type="gramEnd"/>
      <w:r w:rsidR="00D57337" w:rsidRPr="00FE4710">
        <w:rPr>
          <w:rFonts w:ascii="Times New Roman" w:hAnsi="Times New Roman"/>
          <w:sz w:val="32"/>
          <w:szCs w:val="32"/>
        </w:rPr>
        <w:t xml:space="preserve"> отделы республиканской универсальной научной библиотеки им. Н.К. Крупской</w:t>
      </w:r>
      <w:r w:rsidR="00EB7308" w:rsidRPr="00FE4710">
        <w:rPr>
          <w:rFonts w:ascii="Times New Roman" w:hAnsi="Times New Roman"/>
          <w:sz w:val="32"/>
          <w:szCs w:val="32"/>
        </w:rPr>
        <w:t>, пообщаться со своими коллегами, изучить опыт и подели</w:t>
      </w:r>
      <w:r w:rsidR="00EB7308" w:rsidRPr="00D907FA">
        <w:rPr>
          <w:rFonts w:ascii="Times New Roman" w:hAnsi="Times New Roman"/>
          <w:sz w:val="32"/>
          <w:szCs w:val="32"/>
        </w:rPr>
        <w:t>т</w:t>
      </w:r>
      <w:r w:rsidR="00015BB4" w:rsidRPr="00D907FA">
        <w:rPr>
          <w:rFonts w:ascii="Times New Roman" w:hAnsi="Times New Roman"/>
          <w:sz w:val="32"/>
          <w:szCs w:val="32"/>
        </w:rPr>
        <w:t>ь</w:t>
      </w:r>
      <w:r w:rsidR="00EB7308" w:rsidRPr="00D907FA">
        <w:rPr>
          <w:rFonts w:ascii="Times New Roman" w:hAnsi="Times New Roman"/>
          <w:sz w:val="32"/>
          <w:szCs w:val="32"/>
        </w:rPr>
        <w:t>ся</w:t>
      </w:r>
      <w:r w:rsidR="00EB7308" w:rsidRPr="00FE4710">
        <w:rPr>
          <w:rFonts w:ascii="Times New Roman" w:hAnsi="Times New Roman"/>
          <w:sz w:val="32"/>
          <w:szCs w:val="32"/>
        </w:rPr>
        <w:t xml:space="preserve"> своими достижениями (приняло участие 148 чел.)</w:t>
      </w:r>
      <w:r w:rsidRPr="00FE4710">
        <w:rPr>
          <w:rFonts w:ascii="Times New Roman" w:hAnsi="Times New Roman"/>
          <w:sz w:val="32"/>
          <w:szCs w:val="32"/>
        </w:rPr>
        <w:t xml:space="preserve">. </w:t>
      </w:r>
      <w:r w:rsidR="000125D3" w:rsidRPr="00FE4710">
        <w:rPr>
          <w:rFonts w:ascii="Times New Roman" w:hAnsi="Times New Roman"/>
          <w:sz w:val="32"/>
          <w:szCs w:val="32"/>
        </w:rPr>
        <w:t xml:space="preserve">На базе библиотек </w:t>
      </w:r>
      <w:proofErr w:type="gramStart"/>
      <w:r w:rsidR="000125D3" w:rsidRPr="00FE4710">
        <w:rPr>
          <w:rFonts w:ascii="Times New Roman" w:hAnsi="Times New Roman"/>
          <w:sz w:val="32"/>
          <w:szCs w:val="32"/>
        </w:rPr>
        <w:t>г</w:t>
      </w:r>
      <w:proofErr w:type="gramEnd"/>
      <w:r w:rsidR="000125D3" w:rsidRPr="00FE4710">
        <w:rPr>
          <w:rFonts w:ascii="Times New Roman" w:hAnsi="Times New Roman"/>
          <w:sz w:val="32"/>
          <w:szCs w:val="32"/>
        </w:rPr>
        <w:t xml:space="preserve">. Макеевки для заведующих отделами обслуживания городских и районных ЦБС, самостоятельных библиотек прошла творческая лаборатория «Выставочная работа библиотек: от традиций к </w:t>
      </w:r>
      <w:proofErr w:type="spellStart"/>
      <w:r w:rsidR="000125D3" w:rsidRPr="00FE4710">
        <w:rPr>
          <w:rFonts w:ascii="Times New Roman" w:hAnsi="Times New Roman"/>
          <w:sz w:val="32"/>
          <w:szCs w:val="32"/>
        </w:rPr>
        <w:t>креативу</w:t>
      </w:r>
      <w:proofErr w:type="spellEnd"/>
      <w:r w:rsidR="000125D3" w:rsidRPr="00FE4710">
        <w:rPr>
          <w:rFonts w:ascii="Times New Roman" w:hAnsi="Times New Roman"/>
          <w:sz w:val="32"/>
          <w:szCs w:val="32"/>
        </w:rPr>
        <w:t>»</w:t>
      </w:r>
      <w:r w:rsidR="00C96465" w:rsidRPr="00FE4710">
        <w:rPr>
          <w:rFonts w:ascii="Times New Roman" w:hAnsi="Times New Roman"/>
          <w:sz w:val="32"/>
          <w:szCs w:val="32"/>
        </w:rPr>
        <w:t xml:space="preserve">, приняло участие 28 библиотечных работников. </w:t>
      </w:r>
      <w:r w:rsidR="00EB7308" w:rsidRPr="00FE4710">
        <w:rPr>
          <w:rFonts w:ascii="Times New Roman" w:hAnsi="Times New Roman"/>
          <w:sz w:val="32"/>
          <w:szCs w:val="32"/>
        </w:rPr>
        <w:t xml:space="preserve">Целью круглых столов «С книгой в будущее», которые прошли во всех городах и районах, </w:t>
      </w:r>
      <w:r w:rsidRPr="00FE4710">
        <w:rPr>
          <w:rFonts w:ascii="Times New Roman" w:hAnsi="Times New Roman"/>
          <w:sz w:val="32"/>
          <w:szCs w:val="32"/>
        </w:rPr>
        <w:t>было рассмотрение современной ситуации с чтением, обсуждение имеющихся проблем в этой сфере, определение основных приоритетов, направленных на повышение общественно-значимого статуса к</w:t>
      </w:r>
      <w:r w:rsidR="00EB7308" w:rsidRPr="00FE4710">
        <w:rPr>
          <w:rFonts w:ascii="Times New Roman" w:hAnsi="Times New Roman"/>
          <w:sz w:val="32"/>
          <w:szCs w:val="32"/>
        </w:rPr>
        <w:t xml:space="preserve">ниги, поддержку чтения жителей </w:t>
      </w:r>
      <w:r w:rsidR="00EB7308" w:rsidRPr="00FE4710">
        <w:rPr>
          <w:rFonts w:ascii="Times New Roman" w:hAnsi="Times New Roman"/>
          <w:sz w:val="32"/>
          <w:szCs w:val="32"/>
        </w:rPr>
        <w:lastRenderedPageBreak/>
        <w:t>р</w:t>
      </w:r>
      <w:r w:rsidRPr="00FE4710">
        <w:rPr>
          <w:rFonts w:ascii="Times New Roman" w:hAnsi="Times New Roman"/>
          <w:sz w:val="32"/>
          <w:szCs w:val="32"/>
        </w:rPr>
        <w:t xml:space="preserve">еспублики. </w:t>
      </w:r>
      <w:r w:rsidR="00EB7308" w:rsidRPr="00FE4710">
        <w:rPr>
          <w:rFonts w:ascii="Times New Roman" w:hAnsi="Times New Roman"/>
          <w:sz w:val="32"/>
          <w:szCs w:val="32"/>
        </w:rPr>
        <w:t>В</w:t>
      </w:r>
      <w:r w:rsidRPr="00FE4710">
        <w:rPr>
          <w:rFonts w:ascii="Times New Roman" w:hAnsi="Times New Roman"/>
          <w:sz w:val="32"/>
          <w:szCs w:val="32"/>
        </w:rPr>
        <w:t xml:space="preserve"> работе круглых столов, наряду с библиотекарями разных систем и ведомств, приняли участие представители органов местной власти, общественных организаций, педагоги, родители, работники культуры, творческая интеллигенция, пользователи библиотек, представители СМИ. </w:t>
      </w:r>
      <w:r w:rsidR="00403A0A" w:rsidRPr="00FE4710">
        <w:rPr>
          <w:rFonts w:ascii="Times New Roman" w:hAnsi="Times New Roman"/>
          <w:sz w:val="32"/>
          <w:szCs w:val="32"/>
        </w:rPr>
        <w:t>По итогам работы круглых столов принято обращение к орга</w:t>
      </w:r>
      <w:r w:rsidR="00EF53D0" w:rsidRPr="00FE4710">
        <w:rPr>
          <w:rFonts w:ascii="Times New Roman" w:hAnsi="Times New Roman"/>
          <w:sz w:val="32"/>
          <w:szCs w:val="32"/>
        </w:rPr>
        <w:t>на</w:t>
      </w:r>
      <w:r w:rsidR="00403A0A" w:rsidRPr="00FE4710">
        <w:rPr>
          <w:rFonts w:ascii="Times New Roman" w:hAnsi="Times New Roman"/>
          <w:sz w:val="32"/>
          <w:szCs w:val="32"/>
        </w:rPr>
        <w:t xml:space="preserve">м власти, общественности. </w:t>
      </w:r>
      <w:r w:rsidR="00EB7308" w:rsidRPr="00FE4710">
        <w:rPr>
          <w:rFonts w:ascii="Times New Roman" w:hAnsi="Times New Roman"/>
          <w:sz w:val="32"/>
          <w:szCs w:val="32"/>
        </w:rPr>
        <w:t>Самым ярким событием Года чтения и самой крупной акцией стал фестиваль книги и чтения «Библиотечный дворик приглашает», получивший большой</w:t>
      </w:r>
      <w:r w:rsidR="00EB7308" w:rsidRPr="00FE4710">
        <w:rPr>
          <w:rFonts w:ascii="Times New Roman" w:hAnsi="Times New Roman"/>
          <w:color w:val="FF0000"/>
          <w:sz w:val="32"/>
          <w:szCs w:val="32"/>
        </w:rPr>
        <w:t xml:space="preserve"> </w:t>
      </w:r>
      <w:r w:rsidR="00EB7308" w:rsidRPr="00FE4710">
        <w:rPr>
          <w:rFonts w:ascii="Times New Roman" w:hAnsi="Times New Roman"/>
          <w:sz w:val="32"/>
          <w:szCs w:val="32"/>
        </w:rPr>
        <w:t>общественный резонанс. Библиотеки продемонстрировали, на</w:t>
      </w:r>
      <w:r w:rsidR="00EF53D0" w:rsidRPr="00FE4710">
        <w:rPr>
          <w:rFonts w:ascii="Times New Roman" w:hAnsi="Times New Roman"/>
          <w:sz w:val="32"/>
          <w:szCs w:val="32"/>
        </w:rPr>
        <w:t>сколько творчески и многогранно</w:t>
      </w:r>
      <w:r w:rsidR="00EB7308" w:rsidRPr="00FE4710">
        <w:rPr>
          <w:rFonts w:ascii="Times New Roman" w:hAnsi="Times New Roman"/>
          <w:sz w:val="32"/>
          <w:szCs w:val="32"/>
        </w:rPr>
        <w:t xml:space="preserve"> они работают. </w:t>
      </w:r>
    </w:p>
    <w:p w:rsidR="004B6615" w:rsidRPr="00FE4710" w:rsidRDefault="00595F70" w:rsidP="00FE4710">
      <w:pPr>
        <w:pStyle w:val="af1"/>
        <w:spacing w:after="0" w:line="228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proofErr w:type="gramStart"/>
      <w:r w:rsidRPr="00FE4710">
        <w:rPr>
          <w:rFonts w:ascii="Times New Roman" w:hAnsi="Times New Roman"/>
          <w:sz w:val="32"/>
          <w:szCs w:val="32"/>
        </w:rPr>
        <w:t xml:space="preserve">К 90-летию </w:t>
      </w:r>
      <w:r w:rsidR="00FE4710" w:rsidRPr="00617426">
        <w:rPr>
          <w:rFonts w:ascii="Times New Roman" w:hAnsi="Times New Roman"/>
          <w:sz w:val="32"/>
          <w:szCs w:val="32"/>
        </w:rPr>
        <w:t>со дня</w:t>
      </w:r>
      <w:r w:rsidR="00FE4710" w:rsidRPr="00FE4710">
        <w:rPr>
          <w:rFonts w:ascii="Times New Roman" w:hAnsi="Times New Roman"/>
          <w:sz w:val="32"/>
          <w:szCs w:val="32"/>
        </w:rPr>
        <w:t xml:space="preserve"> </w:t>
      </w:r>
      <w:r w:rsidRPr="00FE4710">
        <w:rPr>
          <w:rFonts w:ascii="Times New Roman" w:hAnsi="Times New Roman"/>
          <w:sz w:val="32"/>
          <w:szCs w:val="32"/>
        </w:rPr>
        <w:t>основания Донецкой</w:t>
      </w:r>
      <w:r w:rsidR="008B0091" w:rsidRPr="00FE4710">
        <w:rPr>
          <w:rFonts w:ascii="Times New Roman" w:hAnsi="Times New Roman"/>
          <w:sz w:val="32"/>
          <w:szCs w:val="32"/>
        </w:rPr>
        <w:t xml:space="preserve"> республиканской универсальной научной библиотеки </w:t>
      </w:r>
      <w:r w:rsidR="009E5460" w:rsidRPr="00FE4710">
        <w:rPr>
          <w:rFonts w:ascii="Times New Roman" w:hAnsi="Times New Roman"/>
          <w:sz w:val="32"/>
          <w:szCs w:val="32"/>
        </w:rPr>
        <w:br/>
      </w:r>
      <w:r w:rsidR="008B0091" w:rsidRPr="00FE4710">
        <w:rPr>
          <w:rFonts w:ascii="Times New Roman" w:hAnsi="Times New Roman"/>
          <w:sz w:val="32"/>
          <w:szCs w:val="32"/>
        </w:rPr>
        <w:t>им. Н.К. Крупской проведена юбилейная международная научно-практическая конференция, в которой приняли участие библиотечные работники разных систем и ведомств республики, зарубежных стран, работники учреждений культуры, представители органов власти, писатели, поэты, читатели</w:t>
      </w:r>
      <w:r w:rsidR="009E5460" w:rsidRPr="00FE4710">
        <w:rPr>
          <w:rFonts w:ascii="Times New Roman" w:hAnsi="Times New Roman"/>
          <w:sz w:val="32"/>
          <w:szCs w:val="32"/>
        </w:rPr>
        <w:t xml:space="preserve"> (300 чел.)</w:t>
      </w:r>
      <w:r w:rsidR="008B0091" w:rsidRPr="00FE4710">
        <w:rPr>
          <w:rFonts w:ascii="Times New Roman" w:hAnsi="Times New Roman"/>
          <w:sz w:val="32"/>
          <w:szCs w:val="32"/>
        </w:rPr>
        <w:t xml:space="preserve">, которые на пленарном заседании и секциях </w:t>
      </w:r>
      <w:r w:rsidR="009E5460" w:rsidRPr="00FE4710">
        <w:rPr>
          <w:rFonts w:ascii="Times New Roman" w:hAnsi="Times New Roman"/>
          <w:sz w:val="32"/>
          <w:szCs w:val="32"/>
        </w:rPr>
        <w:t>обсуждали</w:t>
      </w:r>
      <w:r w:rsidR="008B0091" w:rsidRPr="00FE4710">
        <w:rPr>
          <w:rFonts w:ascii="Times New Roman" w:hAnsi="Times New Roman"/>
          <w:sz w:val="32"/>
          <w:szCs w:val="32"/>
        </w:rPr>
        <w:t xml:space="preserve"> актуальные вопросы роли библиотек в образовательном процессе, формирования и использования</w:t>
      </w:r>
      <w:proofErr w:type="gramEnd"/>
      <w:r w:rsidR="008B0091" w:rsidRPr="00FE4710">
        <w:rPr>
          <w:rFonts w:ascii="Times New Roman" w:hAnsi="Times New Roman"/>
          <w:sz w:val="32"/>
          <w:szCs w:val="32"/>
        </w:rPr>
        <w:t xml:space="preserve"> библиотечных ресурсов, применения информационных и коммуникационных технологий в деятельности библиотек, привлечения пользователей и продвижения чтения, состояния и перспективы методической службы.</w:t>
      </w:r>
    </w:p>
    <w:p w:rsidR="00EB7308" w:rsidRPr="00FE4710" w:rsidRDefault="00EB7308" w:rsidP="00FE4710">
      <w:pPr>
        <w:pStyle w:val="af1"/>
        <w:spacing w:after="0" w:line="228" w:lineRule="auto"/>
        <w:ind w:left="0" w:firstLine="709"/>
        <w:jc w:val="both"/>
        <w:rPr>
          <w:sz w:val="32"/>
          <w:szCs w:val="32"/>
        </w:rPr>
      </w:pPr>
      <w:r w:rsidRPr="00FE4710">
        <w:rPr>
          <w:rFonts w:ascii="Times New Roman" w:hAnsi="Times New Roman"/>
          <w:sz w:val="32"/>
          <w:szCs w:val="32"/>
        </w:rPr>
        <w:t>Проведен ежегодный республиканский конкурс «</w:t>
      </w:r>
      <w:proofErr w:type="gramStart"/>
      <w:r w:rsidRPr="00FE4710">
        <w:rPr>
          <w:rFonts w:ascii="Times New Roman" w:hAnsi="Times New Roman"/>
          <w:sz w:val="32"/>
          <w:szCs w:val="32"/>
        </w:rPr>
        <w:t>Лучшая</w:t>
      </w:r>
      <w:proofErr w:type="gramEnd"/>
      <w:r w:rsidRPr="00FE4710">
        <w:rPr>
          <w:rFonts w:ascii="Times New Roman" w:hAnsi="Times New Roman"/>
          <w:sz w:val="32"/>
          <w:szCs w:val="32"/>
        </w:rPr>
        <w:t xml:space="preserve"> библиотека года – 2016», в котором приняли участие проекты, направленные на популяризацию библиотеки и чтения. Его итоги были подведены на фестивале книги и чтени</w:t>
      </w:r>
      <w:r w:rsidR="008F36F8" w:rsidRPr="00FE4710">
        <w:rPr>
          <w:rFonts w:ascii="Times New Roman" w:hAnsi="Times New Roman"/>
          <w:sz w:val="32"/>
          <w:szCs w:val="32"/>
        </w:rPr>
        <w:t>я</w:t>
      </w:r>
      <w:r w:rsidRPr="00FE4710">
        <w:rPr>
          <w:rFonts w:ascii="Times New Roman" w:hAnsi="Times New Roman"/>
          <w:sz w:val="32"/>
          <w:szCs w:val="32"/>
        </w:rPr>
        <w:t xml:space="preserve">. </w:t>
      </w:r>
      <w:r w:rsidR="00C40586" w:rsidRPr="00FE4710">
        <w:rPr>
          <w:rFonts w:ascii="Times New Roman" w:hAnsi="Times New Roman"/>
          <w:sz w:val="32"/>
          <w:szCs w:val="32"/>
        </w:rPr>
        <w:t xml:space="preserve">Всего отмечено 12 библиотек. </w:t>
      </w:r>
    </w:p>
    <w:p w:rsidR="00AC1521" w:rsidRPr="00FE4710" w:rsidRDefault="00A41A22" w:rsidP="00FE4710">
      <w:pPr>
        <w:spacing w:line="228" w:lineRule="auto"/>
        <w:ind w:firstLine="709"/>
        <w:jc w:val="both"/>
        <w:rPr>
          <w:sz w:val="32"/>
          <w:szCs w:val="32"/>
        </w:rPr>
      </w:pPr>
      <w:r w:rsidRPr="00FE4710">
        <w:rPr>
          <w:sz w:val="32"/>
          <w:szCs w:val="32"/>
        </w:rPr>
        <w:t>С целью оказания консультационной, методической и практической помощи осуществлено</w:t>
      </w:r>
      <w:r w:rsidR="00C40586" w:rsidRPr="00FE4710">
        <w:rPr>
          <w:color w:val="FF0000"/>
          <w:sz w:val="32"/>
          <w:szCs w:val="32"/>
        </w:rPr>
        <w:t xml:space="preserve"> </w:t>
      </w:r>
      <w:r w:rsidR="00C40586" w:rsidRPr="00FE4710">
        <w:rPr>
          <w:sz w:val="32"/>
          <w:szCs w:val="32"/>
        </w:rPr>
        <w:t>46</w:t>
      </w:r>
      <w:r w:rsidRPr="00FE4710">
        <w:rPr>
          <w:sz w:val="32"/>
          <w:szCs w:val="32"/>
        </w:rPr>
        <w:t xml:space="preserve"> выезд</w:t>
      </w:r>
      <w:r w:rsidR="00B52B55">
        <w:rPr>
          <w:sz w:val="32"/>
          <w:szCs w:val="32"/>
        </w:rPr>
        <w:t>ов</w:t>
      </w:r>
      <w:r w:rsidRPr="00FE4710">
        <w:rPr>
          <w:sz w:val="32"/>
          <w:szCs w:val="32"/>
        </w:rPr>
        <w:t xml:space="preserve"> в библиотеки республики, посещено</w:t>
      </w:r>
      <w:r w:rsidR="00C40586" w:rsidRPr="00FE4710">
        <w:rPr>
          <w:sz w:val="32"/>
          <w:szCs w:val="32"/>
        </w:rPr>
        <w:t xml:space="preserve"> 158</w:t>
      </w:r>
      <w:r w:rsidRPr="00FE4710">
        <w:rPr>
          <w:sz w:val="32"/>
          <w:szCs w:val="32"/>
        </w:rPr>
        <w:t xml:space="preserve"> библиотек.</w:t>
      </w:r>
      <w:r w:rsidR="00854828" w:rsidRPr="00FE4710">
        <w:rPr>
          <w:sz w:val="32"/>
          <w:szCs w:val="32"/>
        </w:rPr>
        <w:t xml:space="preserve"> </w:t>
      </w:r>
      <w:r w:rsidR="00AC1521" w:rsidRPr="00FE4710">
        <w:rPr>
          <w:sz w:val="32"/>
          <w:szCs w:val="32"/>
        </w:rPr>
        <w:t xml:space="preserve">С целью комплексного обследования деятельности библиотек проведены выезды в гг. Ясиноватую, Докучаевск, </w:t>
      </w:r>
      <w:proofErr w:type="spellStart"/>
      <w:r w:rsidR="00AC1521" w:rsidRPr="00FE4710">
        <w:rPr>
          <w:sz w:val="32"/>
          <w:szCs w:val="32"/>
        </w:rPr>
        <w:t>Амвросиевский</w:t>
      </w:r>
      <w:proofErr w:type="spellEnd"/>
      <w:r w:rsidR="00AC1521" w:rsidRPr="00FE4710">
        <w:rPr>
          <w:sz w:val="32"/>
          <w:szCs w:val="32"/>
        </w:rPr>
        <w:t xml:space="preserve"> и </w:t>
      </w:r>
      <w:proofErr w:type="spellStart"/>
      <w:r w:rsidR="00AC1521" w:rsidRPr="00FE4710">
        <w:rPr>
          <w:sz w:val="32"/>
          <w:szCs w:val="32"/>
        </w:rPr>
        <w:t>Новоазовский</w:t>
      </w:r>
      <w:proofErr w:type="spellEnd"/>
      <w:r w:rsidR="00AC1521" w:rsidRPr="00FE4710">
        <w:rPr>
          <w:sz w:val="32"/>
          <w:szCs w:val="32"/>
        </w:rPr>
        <w:t xml:space="preserve"> районы. </w:t>
      </w:r>
      <w:r w:rsidR="00AD2A15" w:rsidRPr="00FE4710">
        <w:rPr>
          <w:sz w:val="32"/>
          <w:szCs w:val="32"/>
        </w:rPr>
        <w:t>Центральные библиотеки городов и районов посетили подведомственные библиотеки 346 раз, из них 46 с целью комплексного обследования.</w:t>
      </w:r>
      <w:r w:rsidR="00C40586" w:rsidRPr="00FE4710">
        <w:rPr>
          <w:sz w:val="32"/>
          <w:szCs w:val="32"/>
        </w:rPr>
        <w:t xml:space="preserve"> Для библиотечных работников подготовлено 14 методико-библиографических, аналитических материалов, обобщено 2 опыта работы.</w:t>
      </w:r>
    </w:p>
    <w:p w:rsidR="00991606" w:rsidRPr="00FE4710" w:rsidRDefault="00AD2A15" w:rsidP="00FE4710">
      <w:pPr>
        <w:spacing w:line="228" w:lineRule="auto"/>
        <w:ind w:firstLine="567"/>
        <w:jc w:val="both"/>
        <w:rPr>
          <w:sz w:val="32"/>
          <w:szCs w:val="32"/>
        </w:rPr>
      </w:pPr>
      <w:r w:rsidRPr="00FE4710">
        <w:rPr>
          <w:sz w:val="32"/>
          <w:szCs w:val="32"/>
        </w:rPr>
        <w:t>Расходы н</w:t>
      </w:r>
      <w:r w:rsidR="00991606" w:rsidRPr="00FE4710">
        <w:rPr>
          <w:sz w:val="32"/>
          <w:szCs w:val="32"/>
        </w:rPr>
        <w:t>а содержание общедоступ</w:t>
      </w:r>
      <w:r w:rsidRPr="00FE4710">
        <w:rPr>
          <w:sz w:val="32"/>
          <w:szCs w:val="32"/>
        </w:rPr>
        <w:t>ных (публичных) библиотек в 2016 г.</w:t>
      </w:r>
      <w:r w:rsidR="00991606" w:rsidRPr="00FE4710">
        <w:rPr>
          <w:sz w:val="32"/>
          <w:szCs w:val="32"/>
        </w:rPr>
        <w:t xml:space="preserve"> </w:t>
      </w:r>
      <w:r w:rsidRPr="00FE4710">
        <w:rPr>
          <w:sz w:val="32"/>
          <w:szCs w:val="32"/>
        </w:rPr>
        <w:t>составили 113536,5</w:t>
      </w:r>
      <w:r w:rsidR="00991606" w:rsidRPr="00FE4710">
        <w:rPr>
          <w:sz w:val="32"/>
          <w:szCs w:val="32"/>
        </w:rPr>
        <w:t xml:space="preserve"> тыс. </w:t>
      </w:r>
      <w:r w:rsidR="000D075E" w:rsidRPr="00FE4710">
        <w:rPr>
          <w:sz w:val="32"/>
          <w:szCs w:val="32"/>
        </w:rPr>
        <w:t>рос</w:t>
      </w:r>
      <w:proofErr w:type="gramStart"/>
      <w:r w:rsidR="000D075E" w:rsidRPr="00FE4710">
        <w:rPr>
          <w:sz w:val="32"/>
          <w:szCs w:val="32"/>
        </w:rPr>
        <w:t>.</w:t>
      </w:r>
      <w:proofErr w:type="gramEnd"/>
      <w:r w:rsidR="000D075E" w:rsidRPr="00FE4710">
        <w:rPr>
          <w:sz w:val="32"/>
          <w:szCs w:val="32"/>
        </w:rPr>
        <w:t xml:space="preserve"> </w:t>
      </w:r>
      <w:proofErr w:type="gramStart"/>
      <w:r w:rsidR="00991606" w:rsidRPr="00FE4710">
        <w:rPr>
          <w:sz w:val="32"/>
          <w:szCs w:val="32"/>
        </w:rPr>
        <w:t>р</w:t>
      </w:r>
      <w:proofErr w:type="gramEnd"/>
      <w:r w:rsidR="00991606" w:rsidRPr="00FE4710">
        <w:rPr>
          <w:sz w:val="32"/>
          <w:szCs w:val="32"/>
        </w:rPr>
        <w:t>уб. (в 201</w:t>
      </w:r>
      <w:r w:rsidRPr="00FE4710">
        <w:rPr>
          <w:sz w:val="32"/>
          <w:szCs w:val="32"/>
        </w:rPr>
        <w:t>5</w:t>
      </w:r>
      <w:r w:rsidR="00991606" w:rsidRPr="00FE4710">
        <w:rPr>
          <w:sz w:val="32"/>
          <w:szCs w:val="32"/>
        </w:rPr>
        <w:t xml:space="preserve"> г</w:t>
      </w:r>
      <w:r w:rsidRPr="00FE4710">
        <w:rPr>
          <w:sz w:val="32"/>
          <w:szCs w:val="32"/>
        </w:rPr>
        <w:t>. – 48342,5</w:t>
      </w:r>
      <w:r w:rsidR="00991606" w:rsidRPr="00FE4710">
        <w:rPr>
          <w:sz w:val="32"/>
          <w:szCs w:val="32"/>
        </w:rPr>
        <w:t xml:space="preserve"> тыс. </w:t>
      </w:r>
      <w:r w:rsidR="000D075E" w:rsidRPr="00FE4710">
        <w:rPr>
          <w:sz w:val="32"/>
          <w:szCs w:val="32"/>
        </w:rPr>
        <w:t xml:space="preserve">рос. </w:t>
      </w:r>
      <w:r w:rsidR="00991606" w:rsidRPr="00FE4710">
        <w:rPr>
          <w:sz w:val="32"/>
          <w:szCs w:val="32"/>
        </w:rPr>
        <w:t>руб.</w:t>
      </w:r>
      <w:r w:rsidR="008127BF" w:rsidRPr="00FE4710">
        <w:rPr>
          <w:sz w:val="32"/>
          <w:szCs w:val="32"/>
        </w:rPr>
        <w:t>)</w:t>
      </w:r>
      <w:r w:rsidR="00991606" w:rsidRPr="00FE4710">
        <w:rPr>
          <w:sz w:val="32"/>
          <w:szCs w:val="32"/>
        </w:rPr>
        <w:t>, в том числе на оплату труда –</w:t>
      </w:r>
      <w:r w:rsidRPr="00FE4710">
        <w:rPr>
          <w:sz w:val="32"/>
          <w:szCs w:val="32"/>
        </w:rPr>
        <w:t xml:space="preserve"> 97968,9 </w:t>
      </w:r>
      <w:r w:rsidR="00991606" w:rsidRPr="00FE4710">
        <w:rPr>
          <w:sz w:val="32"/>
          <w:szCs w:val="32"/>
        </w:rPr>
        <w:t xml:space="preserve">тыс. </w:t>
      </w:r>
      <w:r w:rsidR="000D075E" w:rsidRPr="00FE4710">
        <w:rPr>
          <w:sz w:val="32"/>
          <w:szCs w:val="32"/>
        </w:rPr>
        <w:t xml:space="preserve">рос. </w:t>
      </w:r>
      <w:r w:rsidR="00991606" w:rsidRPr="00FE4710">
        <w:rPr>
          <w:sz w:val="32"/>
          <w:szCs w:val="32"/>
        </w:rPr>
        <w:t>руб., на комплект</w:t>
      </w:r>
      <w:r w:rsidRPr="00FE4710">
        <w:rPr>
          <w:sz w:val="32"/>
          <w:szCs w:val="32"/>
        </w:rPr>
        <w:t>ование библиотечного фонда – 3,9</w:t>
      </w:r>
      <w:r w:rsidR="00991606" w:rsidRPr="00FE4710">
        <w:rPr>
          <w:sz w:val="32"/>
          <w:szCs w:val="32"/>
        </w:rPr>
        <w:t xml:space="preserve"> тыс. </w:t>
      </w:r>
      <w:r w:rsidR="000D075E" w:rsidRPr="00FE4710">
        <w:rPr>
          <w:sz w:val="32"/>
          <w:szCs w:val="32"/>
        </w:rPr>
        <w:t xml:space="preserve">рос. </w:t>
      </w:r>
      <w:r w:rsidR="00991606" w:rsidRPr="00FE4710">
        <w:rPr>
          <w:sz w:val="32"/>
          <w:szCs w:val="32"/>
        </w:rPr>
        <w:t xml:space="preserve">руб., на текущие </w:t>
      </w:r>
      <w:r w:rsidRPr="00FE4710">
        <w:rPr>
          <w:sz w:val="32"/>
          <w:szCs w:val="32"/>
        </w:rPr>
        <w:t>и капитальные ремонты – 878,1</w:t>
      </w:r>
      <w:r w:rsidR="00991606" w:rsidRPr="00FE4710">
        <w:rPr>
          <w:sz w:val="32"/>
          <w:szCs w:val="32"/>
        </w:rPr>
        <w:t xml:space="preserve"> </w:t>
      </w:r>
      <w:r w:rsidR="00991606" w:rsidRPr="00FE4710">
        <w:rPr>
          <w:sz w:val="32"/>
          <w:szCs w:val="32"/>
        </w:rPr>
        <w:lastRenderedPageBreak/>
        <w:t xml:space="preserve">тыс. </w:t>
      </w:r>
      <w:r w:rsidR="000D075E" w:rsidRPr="00FE4710">
        <w:rPr>
          <w:sz w:val="32"/>
          <w:szCs w:val="32"/>
        </w:rPr>
        <w:t xml:space="preserve">рос. </w:t>
      </w:r>
      <w:r w:rsidR="00991606" w:rsidRPr="00FE4710">
        <w:rPr>
          <w:sz w:val="32"/>
          <w:szCs w:val="32"/>
        </w:rPr>
        <w:t>руб., на п</w:t>
      </w:r>
      <w:r w:rsidRPr="00FE4710">
        <w:rPr>
          <w:sz w:val="32"/>
          <w:szCs w:val="32"/>
        </w:rPr>
        <w:t>риобретение основных средств – 266,9 тыс. рос. руб.</w:t>
      </w:r>
      <w:r w:rsidR="00991606" w:rsidRPr="00FE4710">
        <w:rPr>
          <w:sz w:val="32"/>
          <w:szCs w:val="32"/>
        </w:rPr>
        <w:t xml:space="preserve"> На счета специального фонда поступил</w:t>
      </w:r>
      <w:r w:rsidR="00066A82" w:rsidRPr="00FE4710">
        <w:rPr>
          <w:sz w:val="32"/>
          <w:szCs w:val="32"/>
        </w:rPr>
        <w:t>о</w:t>
      </w:r>
      <w:r w:rsidRPr="00FE4710">
        <w:rPr>
          <w:sz w:val="32"/>
          <w:szCs w:val="32"/>
        </w:rPr>
        <w:t xml:space="preserve"> </w:t>
      </w:r>
      <w:r w:rsidR="000B68DA" w:rsidRPr="00FE4710">
        <w:rPr>
          <w:sz w:val="32"/>
          <w:szCs w:val="32"/>
        </w:rPr>
        <w:t>286,2</w:t>
      </w:r>
      <w:r w:rsidR="00991606" w:rsidRPr="00FE4710">
        <w:rPr>
          <w:sz w:val="32"/>
          <w:szCs w:val="32"/>
        </w:rPr>
        <w:t xml:space="preserve"> тыс.</w:t>
      </w:r>
      <w:r w:rsidR="000D075E" w:rsidRPr="00FE4710">
        <w:rPr>
          <w:sz w:val="32"/>
          <w:szCs w:val="32"/>
        </w:rPr>
        <w:t xml:space="preserve"> рос</w:t>
      </w:r>
      <w:proofErr w:type="gramStart"/>
      <w:r w:rsidR="000D075E" w:rsidRPr="00FE4710">
        <w:rPr>
          <w:sz w:val="32"/>
          <w:szCs w:val="32"/>
        </w:rPr>
        <w:t>.</w:t>
      </w:r>
      <w:proofErr w:type="gramEnd"/>
      <w:r w:rsidR="00991606" w:rsidRPr="00FE4710">
        <w:rPr>
          <w:sz w:val="32"/>
          <w:szCs w:val="32"/>
        </w:rPr>
        <w:t xml:space="preserve"> </w:t>
      </w:r>
      <w:proofErr w:type="gramStart"/>
      <w:r w:rsidR="00991606" w:rsidRPr="00FE4710">
        <w:rPr>
          <w:sz w:val="32"/>
          <w:szCs w:val="32"/>
        </w:rPr>
        <w:t>р</w:t>
      </w:r>
      <w:proofErr w:type="gramEnd"/>
      <w:r w:rsidR="00991606" w:rsidRPr="00FE4710">
        <w:rPr>
          <w:sz w:val="32"/>
          <w:szCs w:val="32"/>
        </w:rPr>
        <w:t>уб., в том числе от п</w:t>
      </w:r>
      <w:r w:rsidR="007567FD" w:rsidRPr="00FE4710">
        <w:rPr>
          <w:sz w:val="32"/>
          <w:szCs w:val="32"/>
        </w:rPr>
        <w:t>редоставления платных услуг 30,5</w:t>
      </w:r>
      <w:r w:rsidR="00991606" w:rsidRPr="00FE4710">
        <w:rPr>
          <w:sz w:val="32"/>
          <w:szCs w:val="32"/>
        </w:rPr>
        <w:t xml:space="preserve"> тыс. </w:t>
      </w:r>
      <w:r w:rsidR="000D075E" w:rsidRPr="00FE4710">
        <w:rPr>
          <w:sz w:val="32"/>
          <w:szCs w:val="32"/>
        </w:rPr>
        <w:t xml:space="preserve">рос. </w:t>
      </w:r>
      <w:r w:rsidR="00991606" w:rsidRPr="00FE4710">
        <w:rPr>
          <w:sz w:val="32"/>
          <w:szCs w:val="32"/>
        </w:rPr>
        <w:t xml:space="preserve">руб., от благотворительных и спонсорских взносов – </w:t>
      </w:r>
      <w:r w:rsidR="007567FD" w:rsidRPr="00FE4710">
        <w:rPr>
          <w:sz w:val="32"/>
          <w:szCs w:val="32"/>
        </w:rPr>
        <w:t>1,0, из других источников – 254,7</w:t>
      </w:r>
      <w:r w:rsidR="00991606" w:rsidRPr="00FE4710">
        <w:rPr>
          <w:sz w:val="32"/>
          <w:szCs w:val="32"/>
        </w:rPr>
        <w:t xml:space="preserve"> тыс. </w:t>
      </w:r>
      <w:r w:rsidR="000D075E" w:rsidRPr="00FE4710">
        <w:rPr>
          <w:sz w:val="32"/>
          <w:szCs w:val="32"/>
        </w:rPr>
        <w:t xml:space="preserve">рос. </w:t>
      </w:r>
      <w:r w:rsidR="00991606" w:rsidRPr="00FE4710">
        <w:rPr>
          <w:sz w:val="32"/>
          <w:szCs w:val="32"/>
        </w:rPr>
        <w:t xml:space="preserve">руб. Из бюджета средства были выделены </w:t>
      </w:r>
      <w:r w:rsidR="00A56CCD" w:rsidRPr="00FE4710">
        <w:rPr>
          <w:sz w:val="32"/>
          <w:szCs w:val="32"/>
        </w:rPr>
        <w:t xml:space="preserve">только </w:t>
      </w:r>
      <w:r w:rsidR="00991606" w:rsidRPr="00FE4710">
        <w:rPr>
          <w:sz w:val="32"/>
          <w:szCs w:val="32"/>
        </w:rPr>
        <w:t>на оплату труда библиотечных работников и коммунальны</w:t>
      </w:r>
      <w:r w:rsidR="00066A82" w:rsidRPr="00FE4710">
        <w:rPr>
          <w:sz w:val="32"/>
          <w:szCs w:val="32"/>
        </w:rPr>
        <w:t>е</w:t>
      </w:r>
      <w:r w:rsidR="00991606" w:rsidRPr="00FE4710">
        <w:rPr>
          <w:sz w:val="32"/>
          <w:szCs w:val="32"/>
        </w:rPr>
        <w:t xml:space="preserve"> услуг</w:t>
      </w:r>
      <w:r w:rsidR="00066A82" w:rsidRPr="00FE4710">
        <w:rPr>
          <w:sz w:val="32"/>
          <w:szCs w:val="32"/>
        </w:rPr>
        <w:t>и</w:t>
      </w:r>
      <w:r w:rsidR="00991606" w:rsidRPr="00FE4710">
        <w:rPr>
          <w:sz w:val="32"/>
          <w:szCs w:val="32"/>
        </w:rPr>
        <w:t xml:space="preserve">. Дополнительные платные услуги оказывали </w:t>
      </w:r>
      <w:r w:rsidR="00A56CCD" w:rsidRPr="00FE4710">
        <w:rPr>
          <w:sz w:val="32"/>
          <w:szCs w:val="32"/>
        </w:rPr>
        <w:t xml:space="preserve">в минимальном объеме только </w:t>
      </w:r>
      <w:r w:rsidR="00991606" w:rsidRPr="00FE4710">
        <w:rPr>
          <w:sz w:val="32"/>
          <w:szCs w:val="32"/>
        </w:rPr>
        <w:t xml:space="preserve">библиотеки </w:t>
      </w:r>
      <w:r w:rsidR="00A56CCD" w:rsidRPr="00FE4710">
        <w:rPr>
          <w:sz w:val="32"/>
          <w:szCs w:val="32"/>
        </w:rPr>
        <w:t xml:space="preserve">Енакиево, Тореза, </w:t>
      </w:r>
      <w:proofErr w:type="spellStart"/>
      <w:r w:rsidR="00A56CCD" w:rsidRPr="00FE4710">
        <w:rPr>
          <w:sz w:val="32"/>
          <w:szCs w:val="32"/>
        </w:rPr>
        <w:t>Харцызска</w:t>
      </w:r>
      <w:proofErr w:type="spellEnd"/>
      <w:r w:rsidR="00A56CCD" w:rsidRPr="00FE4710">
        <w:rPr>
          <w:sz w:val="32"/>
          <w:szCs w:val="32"/>
        </w:rPr>
        <w:t xml:space="preserve">. </w:t>
      </w:r>
      <w:r w:rsidR="00991606" w:rsidRPr="00FE4710">
        <w:rPr>
          <w:sz w:val="32"/>
          <w:szCs w:val="32"/>
        </w:rPr>
        <w:t>В</w:t>
      </w:r>
      <w:r w:rsidR="00D73B22" w:rsidRPr="00FE4710">
        <w:rPr>
          <w:sz w:val="32"/>
          <w:szCs w:val="32"/>
        </w:rPr>
        <w:t xml:space="preserve"> </w:t>
      </w:r>
      <w:r w:rsidR="00991606" w:rsidRPr="00FE4710">
        <w:rPr>
          <w:sz w:val="32"/>
          <w:szCs w:val="32"/>
        </w:rPr>
        <w:t>среднем</w:t>
      </w:r>
      <w:r w:rsidR="00D73B22" w:rsidRPr="00FE4710">
        <w:rPr>
          <w:sz w:val="32"/>
          <w:szCs w:val="32"/>
        </w:rPr>
        <w:t xml:space="preserve"> </w:t>
      </w:r>
      <w:r w:rsidR="00991606" w:rsidRPr="00FE4710">
        <w:rPr>
          <w:sz w:val="32"/>
          <w:szCs w:val="32"/>
        </w:rPr>
        <w:t>на 1 пользователя в отчетном г</w:t>
      </w:r>
      <w:r w:rsidR="009839C0" w:rsidRPr="00FE4710">
        <w:rPr>
          <w:sz w:val="32"/>
          <w:szCs w:val="32"/>
        </w:rPr>
        <w:t>оду было израсходовано 323,1</w:t>
      </w:r>
      <w:r w:rsidR="00BC6E2B" w:rsidRPr="00FE4710">
        <w:rPr>
          <w:sz w:val="32"/>
          <w:szCs w:val="32"/>
        </w:rPr>
        <w:t xml:space="preserve"> рос</w:t>
      </w:r>
      <w:proofErr w:type="gramStart"/>
      <w:r w:rsidR="00BC6E2B" w:rsidRPr="00FE4710">
        <w:rPr>
          <w:sz w:val="32"/>
          <w:szCs w:val="32"/>
        </w:rPr>
        <w:t>.</w:t>
      </w:r>
      <w:proofErr w:type="gramEnd"/>
      <w:r w:rsidR="00991606" w:rsidRPr="00FE4710">
        <w:rPr>
          <w:sz w:val="32"/>
          <w:szCs w:val="32"/>
        </w:rPr>
        <w:t xml:space="preserve"> </w:t>
      </w:r>
      <w:proofErr w:type="gramStart"/>
      <w:r w:rsidR="00991606" w:rsidRPr="00FE4710">
        <w:rPr>
          <w:sz w:val="32"/>
          <w:szCs w:val="32"/>
        </w:rPr>
        <w:t>р</w:t>
      </w:r>
      <w:proofErr w:type="gramEnd"/>
      <w:r w:rsidR="00991606" w:rsidRPr="00FE4710">
        <w:rPr>
          <w:sz w:val="32"/>
          <w:szCs w:val="32"/>
        </w:rPr>
        <w:t xml:space="preserve">уб. Средняя стоимость </w:t>
      </w:r>
      <w:r w:rsidR="009839C0" w:rsidRPr="00FE4710">
        <w:rPr>
          <w:sz w:val="32"/>
          <w:szCs w:val="32"/>
        </w:rPr>
        <w:t>1 посещения составила 41,0</w:t>
      </w:r>
      <w:r w:rsidR="00991606" w:rsidRPr="00FE4710">
        <w:rPr>
          <w:sz w:val="32"/>
          <w:szCs w:val="32"/>
        </w:rPr>
        <w:t xml:space="preserve"> </w:t>
      </w:r>
      <w:r w:rsidR="00BC6E2B" w:rsidRPr="00FE4710">
        <w:rPr>
          <w:sz w:val="32"/>
          <w:szCs w:val="32"/>
        </w:rPr>
        <w:t xml:space="preserve">рос. </w:t>
      </w:r>
      <w:r w:rsidR="009839C0" w:rsidRPr="00FE4710">
        <w:rPr>
          <w:sz w:val="32"/>
          <w:szCs w:val="32"/>
        </w:rPr>
        <w:t>руб., 1 книговыдачи – 16,0</w:t>
      </w:r>
      <w:r w:rsidR="00991606" w:rsidRPr="00FE4710">
        <w:rPr>
          <w:sz w:val="32"/>
          <w:szCs w:val="32"/>
        </w:rPr>
        <w:t xml:space="preserve"> </w:t>
      </w:r>
      <w:r w:rsidR="00BC6E2B" w:rsidRPr="00FE4710">
        <w:rPr>
          <w:sz w:val="32"/>
          <w:szCs w:val="32"/>
        </w:rPr>
        <w:t xml:space="preserve">рос. </w:t>
      </w:r>
      <w:r w:rsidR="00991606" w:rsidRPr="00FE4710">
        <w:rPr>
          <w:sz w:val="32"/>
          <w:szCs w:val="32"/>
        </w:rPr>
        <w:t>руб.</w:t>
      </w:r>
    </w:p>
    <w:p w:rsidR="008F36F8" w:rsidRPr="00FE4710" w:rsidRDefault="00497A2C" w:rsidP="00C65B6D">
      <w:pPr>
        <w:spacing w:line="228" w:lineRule="auto"/>
        <w:ind w:firstLine="567"/>
        <w:jc w:val="both"/>
        <w:rPr>
          <w:sz w:val="32"/>
          <w:szCs w:val="32"/>
        </w:rPr>
      </w:pPr>
      <w:proofErr w:type="gramStart"/>
      <w:r w:rsidRPr="00FE4710">
        <w:rPr>
          <w:sz w:val="32"/>
          <w:szCs w:val="32"/>
        </w:rPr>
        <w:t xml:space="preserve">По источникам финансирования </w:t>
      </w:r>
      <w:r w:rsidR="00991606" w:rsidRPr="00FE4710">
        <w:rPr>
          <w:sz w:val="32"/>
          <w:szCs w:val="32"/>
        </w:rPr>
        <w:t>общедоступны</w:t>
      </w:r>
      <w:r w:rsidRPr="00FE4710">
        <w:rPr>
          <w:sz w:val="32"/>
          <w:szCs w:val="32"/>
        </w:rPr>
        <w:t>е</w:t>
      </w:r>
      <w:r w:rsidR="00991606" w:rsidRPr="00FE4710">
        <w:rPr>
          <w:sz w:val="32"/>
          <w:szCs w:val="32"/>
        </w:rPr>
        <w:t xml:space="preserve"> (публичны</w:t>
      </w:r>
      <w:r w:rsidRPr="00FE4710">
        <w:rPr>
          <w:sz w:val="32"/>
          <w:szCs w:val="32"/>
        </w:rPr>
        <w:t>е</w:t>
      </w:r>
      <w:r w:rsidR="00991606" w:rsidRPr="00FE4710">
        <w:rPr>
          <w:sz w:val="32"/>
          <w:szCs w:val="32"/>
        </w:rPr>
        <w:t>) библиотек</w:t>
      </w:r>
      <w:r w:rsidRPr="00FE4710">
        <w:rPr>
          <w:sz w:val="32"/>
          <w:szCs w:val="32"/>
        </w:rPr>
        <w:t xml:space="preserve">и распределяются таким образом: </w:t>
      </w:r>
      <w:r w:rsidR="00066A82" w:rsidRPr="00FE4710">
        <w:rPr>
          <w:sz w:val="32"/>
          <w:szCs w:val="32"/>
        </w:rPr>
        <w:t>финансирование из</w:t>
      </w:r>
      <w:r w:rsidR="00991606" w:rsidRPr="00FE4710">
        <w:rPr>
          <w:sz w:val="32"/>
          <w:szCs w:val="32"/>
        </w:rPr>
        <w:t xml:space="preserve"> городских</w:t>
      </w:r>
      <w:r w:rsidRPr="00FE4710">
        <w:rPr>
          <w:sz w:val="32"/>
          <w:szCs w:val="32"/>
        </w:rPr>
        <w:t xml:space="preserve"> бюджето</w:t>
      </w:r>
      <w:r w:rsidR="00876E7D" w:rsidRPr="00FE4710">
        <w:rPr>
          <w:sz w:val="32"/>
          <w:szCs w:val="32"/>
        </w:rPr>
        <w:t>в получ</w:t>
      </w:r>
      <w:r w:rsidR="00876E7D" w:rsidRPr="00D907FA">
        <w:rPr>
          <w:sz w:val="32"/>
          <w:szCs w:val="32"/>
        </w:rPr>
        <w:t>ал</w:t>
      </w:r>
      <w:r w:rsidR="003F2E32" w:rsidRPr="00D907FA">
        <w:rPr>
          <w:sz w:val="32"/>
          <w:szCs w:val="32"/>
        </w:rPr>
        <w:t>а</w:t>
      </w:r>
      <w:r w:rsidRPr="00FE4710">
        <w:rPr>
          <w:sz w:val="32"/>
          <w:szCs w:val="32"/>
        </w:rPr>
        <w:t xml:space="preserve"> 161 библиотека, из районных – 44, из </w:t>
      </w:r>
      <w:r w:rsidR="00991606" w:rsidRPr="00FE4710">
        <w:rPr>
          <w:sz w:val="32"/>
          <w:szCs w:val="32"/>
        </w:rPr>
        <w:t xml:space="preserve">сельских </w:t>
      </w:r>
      <w:r w:rsidR="00C65B6D">
        <w:rPr>
          <w:sz w:val="32"/>
          <w:szCs w:val="32"/>
        </w:rPr>
        <w:t>–</w:t>
      </w:r>
      <w:r w:rsidRPr="00FE4710">
        <w:rPr>
          <w:sz w:val="32"/>
          <w:szCs w:val="32"/>
        </w:rPr>
        <w:t xml:space="preserve"> 30</w:t>
      </w:r>
      <w:r w:rsidR="00991606" w:rsidRPr="00FE4710">
        <w:rPr>
          <w:sz w:val="32"/>
          <w:szCs w:val="32"/>
        </w:rPr>
        <w:t>.</w:t>
      </w:r>
      <w:proofErr w:type="gramEnd"/>
      <w:r w:rsidR="00991606" w:rsidRPr="00FE4710">
        <w:rPr>
          <w:sz w:val="32"/>
          <w:szCs w:val="32"/>
        </w:rPr>
        <w:t xml:space="preserve"> По группам оплат</w:t>
      </w:r>
      <w:r w:rsidR="003E3623" w:rsidRPr="00FE4710">
        <w:rPr>
          <w:sz w:val="32"/>
          <w:szCs w:val="32"/>
        </w:rPr>
        <w:t>ы</w:t>
      </w:r>
      <w:r w:rsidR="00991606" w:rsidRPr="00FE4710">
        <w:rPr>
          <w:sz w:val="32"/>
          <w:szCs w:val="32"/>
        </w:rPr>
        <w:t xml:space="preserve"> труда библиотеки распредел</w:t>
      </w:r>
      <w:r w:rsidR="00066A82" w:rsidRPr="00FE4710">
        <w:rPr>
          <w:sz w:val="32"/>
          <w:szCs w:val="32"/>
        </w:rPr>
        <w:t>ены</w:t>
      </w:r>
      <w:r w:rsidR="00876E7D" w:rsidRPr="00FE4710">
        <w:rPr>
          <w:sz w:val="32"/>
          <w:szCs w:val="32"/>
        </w:rPr>
        <w:t xml:space="preserve"> следующим образом: I группа – 16 библиотек, II группа – 61 библиотека, III группа – 77</w:t>
      </w:r>
      <w:r w:rsidR="00991606" w:rsidRPr="00FE4710">
        <w:rPr>
          <w:sz w:val="32"/>
          <w:szCs w:val="32"/>
        </w:rPr>
        <w:t xml:space="preserve"> библиотек, IV – </w:t>
      </w:r>
      <w:r w:rsidR="00876E7D" w:rsidRPr="00FE4710">
        <w:rPr>
          <w:sz w:val="32"/>
          <w:szCs w:val="32"/>
        </w:rPr>
        <w:t>47</w:t>
      </w:r>
      <w:r w:rsidR="00991606" w:rsidRPr="00FE4710">
        <w:rPr>
          <w:sz w:val="32"/>
          <w:szCs w:val="32"/>
        </w:rPr>
        <w:t xml:space="preserve"> библиотек, вне группы – 3</w:t>
      </w:r>
      <w:r w:rsidR="00876E7D" w:rsidRPr="00FE4710">
        <w:rPr>
          <w:sz w:val="32"/>
          <w:szCs w:val="32"/>
        </w:rPr>
        <w:t>4</w:t>
      </w:r>
      <w:r w:rsidR="00991606" w:rsidRPr="00FE4710">
        <w:rPr>
          <w:sz w:val="32"/>
          <w:szCs w:val="32"/>
        </w:rPr>
        <w:t xml:space="preserve"> библиотек</w:t>
      </w:r>
      <w:r w:rsidR="00FE4710" w:rsidRPr="003F2E32">
        <w:rPr>
          <w:sz w:val="32"/>
          <w:szCs w:val="32"/>
        </w:rPr>
        <w:t>и</w:t>
      </w:r>
      <w:r w:rsidR="00991606" w:rsidRPr="00FE4710">
        <w:rPr>
          <w:sz w:val="32"/>
          <w:szCs w:val="32"/>
        </w:rPr>
        <w:t>.</w:t>
      </w:r>
      <w:r w:rsidR="00876E7D" w:rsidRPr="00FE4710">
        <w:rPr>
          <w:sz w:val="32"/>
          <w:szCs w:val="32"/>
        </w:rPr>
        <w:t xml:space="preserve"> </w:t>
      </w:r>
      <w:r w:rsidR="007651FB" w:rsidRPr="00FE4710">
        <w:rPr>
          <w:sz w:val="32"/>
          <w:szCs w:val="32"/>
        </w:rPr>
        <w:t>Согласно</w:t>
      </w:r>
      <w:r w:rsidR="002D1717" w:rsidRPr="00FE4710">
        <w:rPr>
          <w:sz w:val="32"/>
          <w:szCs w:val="32"/>
        </w:rPr>
        <w:t xml:space="preserve"> </w:t>
      </w:r>
      <w:r w:rsidR="007651FB" w:rsidRPr="00FE4710">
        <w:rPr>
          <w:sz w:val="32"/>
          <w:szCs w:val="32"/>
        </w:rPr>
        <w:t>приказу Министерства культуры Донецкой Народной Республики №</w:t>
      </w:r>
      <w:r w:rsidR="00FE4710" w:rsidRPr="00FE4710">
        <w:rPr>
          <w:sz w:val="32"/>
          <w:szCs w:val="32"/>
        </w:rPr>
        <w:t xml:space="preserve"> </w:t>
      </w:r>
      <w:r w:rsidR="007651FB" w:rsidRPr="00FE4710">
        <w:rPr>
          <w:sz w:val="32"/>
          <w:szCs w:val="32"/>
        </w:rPr>
        <w:t>70-ОД от 13.11.2015 г. (Приложение №</w:t>
      </w:r>
      <w:r w:rsidR="00FE4710" w:rsidRPr="00FE4710">
        <w:rPr>
          <w:sz w:val="32"/>
          <w:szCs w:val="32"/>
        </w:rPr>
        <w:t xml:space="preserve"> </w:t>
      </w:r>
      <w:r w:rsidR="007651FB" w:rsidRPr="00FE4710">
        <w:rPr>
          <w:sz w:val="32"/>
          <w:szCs w:val="32"/>
        </w:rPr>
        <w:t>6) часть библиотек повысил</w:t>
      </w:r>
      <w:r w:rsidR="003215C5" w:rsidRPr="00FE4710">
        <w:rPr>
          <w:sz w:val="32"/>
          <w:szCs w:val="32"/>
        </w:rPr>
        <w:t>и</w:t>
      </w:r>
      <w:r w:rsidR="007651FB" w:rsidRPr="00FE4710">
        <w:rPr>
          <w:sz w:val="32"/>
          <w:szCs w:val="32"/>
        </w:rPr>
        <w:t xml:space="preserve"> группу по оплате труда руководящих работников на один уровень.</w:t>
      </w:r>
      <w:r w:rsidR="008F36F8" w:rsidRPr="00FE4710">
        <w:rPr>
          <w:sz w:val="32"/>
          <w:szCs w:val="32"/>
        </w:rPr>
        <w:br w:type="page"/>
      </w:r>
    </w:p>
    <w:p w:rsidR="00030095" w:rsidRPr="00122878" w:rsidRDefault="00030095" w:rsidP="00030095">
      <w:pPr>
        <w:ind w:right="-598" w:firstLine="13608"/>
        <w:rPr>
          <w:b/>
          <w:bCs/>
          <w:sz w:val="22"/>
          <w:szCs w:val="22"/>
        </w:rPr>
      </w:pPr>
      <w:r w:rsidRPr="00122878">
        <w:rPr>
          <w:b/>
          <w:bCs/>
          <w:sz w:val="22"/>
          <w:szCs w:val="22"/>
        </w:rPr>
        <w:lastRenderedPageBreak/>
        <w:t>Таблица 1</w:t>
      </w:r>
    </w:p>
    <w:p w:rsidR="00030095" w:rsidRPr="00772515" w:rsidRDefault="00030095" w:rsidP="00030095">
      <w:pPr>
        <w:pStyle w:val="1"/>
      </w:pPr>
      <w:r w:rsidRPr="00772515">
        <w:t xml:space="preserve">ПОКАЗАТЕЛИ РАБОТЫ </w:t>
      </w:r>
      <w:proofErr w:type="gramStart"/>
      <w:r w:rsidRPr="00772515">
        <w:t>ГОРОДСКИХ</w:t>
      </w:r>
      <w:proofErr w:type="gramEnd"/>
      <w:r w:rsidRPr="00772515">
        <w:t xml:space="preserve"> И РАЙОННЫХ ЦБС</w:t>
      </w:r>
    </w:p>
    <w:p w:rsidR="00030095" w:rsidRPr="00E97E4C" w:rsidRDefault="00030095" w:rsidP="00030095">
      <w:pPr>
        <w:jc w:val="center"/>
        <w:rPr>
          <w:b/>
          <w:bCs/>
          <w:sz w:val="20"/>
          <w:szCs w:val="20"/>
        </w:rPr>
      </w:pPr>
    </w:p>
    <w:tbl>
      <w:tblPr>
        <w:tblW w:w="1505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85"/>
        <w:gridCol w:w="961"/>
        <w:gridCol w:w="1089"/>
        <w:gridCol w:w="566"/>
        <w:gridCol w:w="571"/>
        <w:gridCol w:w="709"/>
        <w:gridCol w:w="709"/>
        <w:gridCol w:w="567"/>
        <w:gridCol w:w="708"/>
        <w:gridCol w:w="1134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30095" w:rsidRPr="00122878" w:rsidTr="00030095">
        <w:trPr>
          <w:trHeight w:val="214"/>
        </w:trPr>
        <w:tc>
          <w:tcPr>
            <w:tcW w:w="3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F709A0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F709A0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709A0">
              <w:rPr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F709A0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F709A0">
              <w:rPr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0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053753">
              <w:rPr>
                <w:b/>
                <w:bCs/>
                <w:sz w:val="20"/>
                <w:szCs w:val="20"/>
              </w:rPr>
              <w:t xml:space="preserve">Название </w:t>
            </w:r>
          </w:p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053753">
              <w:rPr>
                <w:b/>
                <w:bCs/>
                <w:sz w:val="20"/>
                <w:szCs w:val="20"/>
              </w:rPr>
              <w:t>города (района)</w:t>
            </w:r>
          </w:p>
        </w:tc>
        <w:tc>
          <w:tcPr>
            <w:tcW w:w="12619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053753">
              <w:rPr>
                <w:b/>
                <w:bCs/>
                <w:sz w:val="20"/>
                <w:szCs w:val="20"/>
              </w:rPr>
              <w:t>Сеть библиотек и их материально-техническая база</w:t>
            </w:r>
          </w:p>
        </w:tc>
      </w:tr>
      <w:tr w:rsidR="00030095" w:rsidRPr="00122878" w:rsidTr="00030095">
        <w:trPr>
          <w:trHeight w:val="20"/>
        </w:trPr>
        <w:tc>
          <w:tcPr>
            <w:tcW w:w="3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F709A0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053753">
              <w:rPr>
                <w:b/>
                <w:bCs/>
                <w:sz w:val="20"/>
                <w:szCs w:val="20"/>
              </w:rPr>
              <w:t>Количество библиотек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053753">
              <w:rPr>
                <w:b/>
                <w:bCs/>
                <w:sz w:val="20"/>
                <w:szCs w:val="20"/>
              </w:rPr>
              <w:t xml:space="preserve">количество </w:t>
            </w:r>
            <w:r w:rsidRPr="00541850">
              <w:rPr>
                <w:b/>
                <w:bCs/>
                <w:spacing w:val="-10"/>
                <w:sz w:val="20"/>
                <w:szCs w:val="20"/>
              </w:rPr>
              <w:t xml:space="preserve">библиотечных </w:t>
            </w:r>
            <w:r w:rsidRPr="00053753">
              <w:rPr>
                <w:b/>
                <w:bCs/>
                <w:sz w:val="20"/>
                <w:szCs w:val="20"/>
              </w:rPr>
              <w:t>пунктов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pacing w:val="-6"/>
                <w:sz w:val="20"/>
                <w:szCs w:val="20"/>
              </w:rPr>
            </w:pPr>
            <w:r w:rsidRPr="00053753">
              <w:rPr>
                <w:b/>
                <w:bCs/>
                <w:spacing w:val="-6"/>
                <w:sz w:val="20"/>
                <w:szCs w:val="20"/>
              </w:rPr>
              <w:t>количество читальных залов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053753">
              <w:rPr>
                <w:b/>
                <w:bCs/>
                <w:sz w:val="20"/>
                <w:szCs w:val="20"/>
              </w:rPr>
              <w:t xml:space="preserve">мест </w:t>
            </w:r>
          </w:p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053753">
              <w:rPr>
                <w:b/>
                <w:bCs/>
                <w:sz w:val="20"/>
                <w:szCs w:val="20"/>
              </w:rPr>
              <w:t xml:space="preserve">для </w:t>
            </w:r>
            <w:proofErr w:type="spellStart"/>
            <w:proofErr w:type="gramStart"/>
            <w:r w:rsidRPr="00053753">
              <w:rPr>
                <w:b/>
                <w:bCs/>
                <w:sz w:val="20"/>
                <w:szCs w:val="20"/>
              </w:rPr>
              <w:t>пользо-вателей</w:t>
            </w:r>
            <w:proofErr w:type="spellEnd"/>
            <w:proofErr w:type="gramEnd"/>
            <w:r w:rsidRPr="0005375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053753">
              <w:rPr>
                <w:b/>
                <w:bCs/>
                <w:sz w:val="20"/>
                <w:szCs w:val="20"/>
              </w:rPr>
              <w:t>Техническая характеристика помещений</w:t>
            </w:r>
          </w:p>
        </w:tc>
      </w:tr>
      <w:tr w:rsidR="00030095" w:rsidRPr="00122878" w:rsidTr="00030095">
        <w:trPr>
          <w:trHeight w:val="1111"/>
        </w:trPr>
        <w:tc>
          <w:tcPr>
            <w:tcW w:w="3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F709A0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053753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053753">
              <w:rPr>
                <w:b/>
                <w:bCs/>
                <w:sz w:val="20"/>
                <w:szCs w:val="20"/>
              </w:rPr>
              <w:t xml:space="preserve">в </w:t>
            </w:r>
            <w:r w:rsidRPr="00066A82">
              <w:rPr>
                <w:b/>
                <w:bCs/>
                <w:spacing w:val="-20"/>
                <w:sz w:val="20"/>
                <w:szCs w:val="20"/>
              </w:rPr>
              <w:t>составе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053753">
              <w:rPr>
                <w:b/>
                <w:bCs/>
                <w:sz w:val="20"/>
                <w:szCs w:val="20"/>
              </w:rPr>
              <w:t>ЦБС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Default="00030095" w:rsidP="00030095">
            <w:pPr>
              <w:spacing w:line="228" w:lineRule="auto"/>
              <w:jc w:val="center"/>
              <w:rPr>
                <w:b/>
                <w:bCs/>
                <w:spacing w:val="-6"/>
                <w:sz w:val="20"/>
                <w:szCs w:val="20"/>
              </w:rPr>
            </w:pPr>
            <w:r w:rsidRPr="00053753">
              <w:rPr>
                <w:b/>
                <w:bCs/>
                <w:spacing w:val="-6"/>
                <w:sz w:val="20"/>
                <w:szCs w:val="20"/>
              </w:rPr>
              <w:t>не входят</w:t>
            </w:r>
          </w:p>
          <w:p w:rsidR="00030095" w:rsidRDefault="00030095" w:rsidP="00030095">
            <w:pPr>
              <w:spacing w:line="228" w:lineRule="auto"/>
              <w:jc w:val="center"/>
              <w:rPr>
                <w:b/>
                <w:bCs/>
                <w:spacing w:val="-6"/>
                <w:sz w:val="20"/>
                <w:szCs w:val="20"/>
              </w:rPr>
            </w:pPr>
            <w:r w:rsidRPr="00053753">
              <w:rPr>
                <w:b/>
                <w:bCs/>
                <w:spacing w:val="-6"/>
                <w:sz w:val="20"/>
                <w:szCs w:val="20"/>
              </w:rPr>
              <w:t xml:space="preserve"> в </w:t>
            </w:r>
          </w:p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pacing w:val="-6"/>
                <w:sz w:val="20"/>
                <w:szCs w:val="20"/>
              </w:rPr>
            </w:pPr>
            <w:r w:rsidRPr="00053753">
              <w:rPr>
                <w:b/>
                <w:bCs/>
                <w:spacing w:val="-6"/>
                <w:sz w:val="20"/>
                <w:szCs w:val="20"/>
              </w:rPr>
              <w:t>состав ЦБС</w:t>
            </w:r>
          </w:p>
        </w:tc>
        <w:tc>
          <w:tcPr>
            <w:tcW w:w="127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053753">
              <w:rPr>
                <w:b/>
                <w:bCs/>
                <w:sz w:val="20"/>
                <w:szCs w:val="20"/>
              </w:rPr>
              <w:t>удовлетво-рительное</w:t>
            </w:r>
            <w:proofErr w:type="spellEnd"/>
            <w:proofErr w:type="gramEnd"/>
            <w:r w:rsidRPr="00053753">
              <w:rPr>
                <w:b/>
                <w:bCs/>
                <w:sz w:val="20"/>
                <w:szCs w:val="20"/>
              </w:rPr>
              <w:t xml:space="preserve"> состояние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Default="00030095" w:rsidP="00030095">
            <w:pPr>
              <w:spacing w:line="228" w:lineRule="auto"/>
              <w:jc w:val="center"/>
              <w:rPr>
                <w:b/>
                <w:bCs/>
                <w:spacing w:val="-20"/>
                <w:sz w:val="20"/>
                <w:szCs w:val="20"/>
              </w:rPr>
            </w:pPr>
            <w:r w:rsidRPr="00053753">
              <w:rPr>
                <w:b/>
                <w:bCs/>
                <w:sz w:val="20"/>
                <w:szCs w:val="20"/>
              </w:rPr>
              <w:t xml:space="preserve">требует </w:t>
            </w:r>
            <w:r w:rsidRPr="00066A82">
              <w:rPr>
                <w:b/>
                <w:bCs/>
                <w:spacing w:val="-20"/>
                <w:sz w:val="20"/>
                <w:szCs w:val="20"/>
              </w:rPr>
              <w:t>кап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итального </w:t>
            </w:r>
          </w:p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066A82">
              <w:rPr>
                <w:b/>
                <w:bCs/>
                <w:spacing w:val="-20"/>
                <w:sz w:val="20"/>
                <w:szCs w:val="20"/>
              </w:rPr>
              <w:t>ремонта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</w:t>
            </w:r>
            <w:r w:rsidRPr="00053753">
              <w:rPr>
                <w:b/>
                <w:bCs/>
                <w:sz w:val="20"/>
                <w:szCs w:val="20"/>
              </w:rPr>
              <w:t>варийное состояние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053753">
              <w:rPr>
                <w:b/>
                <w:bCs/>
                <w:sz w:val="20"/>
                <w:szCs w:val="20"/>
              </w:rPr>
              <w:t xml:space="preserve">имеет удобный доступ </w:t>
            </w:r>
          </w:p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053753">
              <w:rPr>
                <w:b/>
                <w:bCs/>
                <w:sz w:val="20"/>
                <w:szCs w:val="20"/>
              </w:rPr>
              <w:t>для инвалидов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 имеют</w:t>
            </w:r>
            <w:r w:rsidRPr="00053753">
              <w:rPr>
                <w:b/>
                <w:bCs/>
                <w:sz w:val="20"/>
                <w:szCs w:val="20"/>
              </w:rPr>
              <w:t xml:space="preserve"> </w:t>
            </w:r>
          </w:p>
          <w:p w:rsidR="00030095" w:rsidRPr="00541850" w:rsidRDefault="00030095" w:rsidP="00030095">
            <w:pPr>
              <w:spacing w:line="228" w:lineRule="auto"/>
              <w:jc w:val="center"/>
              <w:rPr>
                <w:b/>
                <w:bCs/>
                <w:spacing w:val="-6"/>
                <w:sz w:val="20"/>
                <w:szCs w:val="20"/>
              </w:rPr>
            </w:pPr>
            <w:r w:rsidRPr="00541850">
              <w:rPr>
                <w:b/>
                <w:bCs/>
                <w:spacing w:val="-6"/>
                <w:sz w:val="20"/>
                <w:szCs w:val="20"/>
              </w:rPr>
              <w:t>отопления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не имеют </w:t>
            </w:r>
            <w:r w:rsidRPr="00541850">
              <w:rPr>
                <w:b/>
                <w:bCs/>
                <w:spacing w:val="-12"/>
                <w:sz w:val="20"/>
                <w:szCs w:val="20"/>
              </w:rPr>
              <w:t>освещения</w:t>
            </w:r>
          </w:p>
        </w:tc>
      </w:tr>
      <w:tr w:rsidR="00030095" w:rsidRPr="00122878" w:rsidTr="00030095">
        <w:trPr>
          <w:trHeight w:val="20"/>
        </w:trPr>
        <w:tc>
          <w:tcPr>
            <w:tcW w:w="3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122878" w:rsidRDefault="00030095" w:rsidP="00030095">
            <w:pPr>
              <w:spacing w:line="228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0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122878" w:rsidRDefault="00030095" w:rsidP="00030095">
            <w:pPr>
              <w:spacing w:line="228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EE5B53" w:rsidRDefault="00030095" w:rsidP="00030095">
            <w:pPr>
              <w:jc w:val="center"/>
              <w:rPr>
                <w:color w:val="000000"/>
                <w:sz w:val="19"/>
                <w:szCs w:val="19"/>
              </w:rPr>
            </w:pPr>
            <w:r w:rsidRPr="00EE5B53">
              <w:rPr>
                <w:color w:val="000000"/>
                <w:sz w:val="19"/>
                <w:szCs w:val="19"/>
              </w:rPr>
              <w:t>2016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EE5B53" w:rsidRDefault="00030095" w:rsidP="00030095">
            <w:pPr>
              <w:jc w:val="center"/>
              <w:rPr>
                <w:color w:val="000000"/>
                <w:sz w:val="19"/>
                <w:szCs w:val="19"/>
              </w:rPr>
            </w:pPr>
            <w:r w:rsidRPr="00EE5B53">
              <w:rPr>
                <w:color w:val="000000"/>
                <w:sz w:val="19"/>
                <w:szCs w:val="19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EE5B53" w:rsidRDefault="00030095" w:rsidP="00030095">
            <w:pPr>
              <w:jc w:val="center"/>
              <w:rPr>
                <w:color w:val="000000"/>
                <w:sz w:val="19"/>
                <w:szCs w:val="19"/>
              </w:rPr>
            </w:pPr>
            <w:r w:rsidRPr="00EE5B53">
              <w:rPr>
                <w:color w:val="000000"/>
                <w:sz w:val="19"/>
                <w:szCs w:val="19"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EE5B53" w:rsidRDefault="00030095" w:rsidP="00030095">
            <w:pPr>
              <w:jc w:val="center"/>
              <w:rPr>
                <w:color w:val="000000"/>
                <w:sz w:val="19"/>
                <w:szCs w:val="19"/>
              </w:rPr>
            </w:pPr>
            <w:r w:rsidRPr="00EE5B53">
              <w:rPr>
                <w:color w:val="000000"/>
                <w:sz w:val="19"/>
                <w:szCs w:val="19"/>
              </w:rPr>
              <w:t>2016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EE5B53" w:rsidRDefault="00030095" w:rsidP="00030095">
            <w:pPr>
              <w:jc w:val="center"/>
              <w:rPr>
                <w:color w:val="000000"/>
                <w:sz w:val="19"/>
                <w:szCs w:val="19"/>
              </w:rPr>
            </w:pPr>
            <w:r w:rsidRPr="00EE5B53">
              <w:rPr>
                <w:color w:val="000000"/>
                <w:sz w:val="19"/>
                <w:szCs w:val="19"/>
              </w:rPr>
              <w:t>2016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EE5B53" w:rsidRDefault="00030095" w:rsidP="00030095">
            <w:pPr>
              <w:jc w:val="center"/>
              <w:rPr>
                <w:color w:val="000000"/>
                <w:sz w:val="19"/>
                <w:szCs w:val="19"/>
              </w:rPr>
            </w:pPr>
            <w:r w:rsidRPr="00EE5B53">
              <w:rPr>
                <w:color w:val="000000"/>
                <w:sz w:val="19"/>
                <w:szCs w:val="19"/>
              </w:rPr>
              <w:t>2105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EE5B53" w:rsidRDefault="00030095" w:rsidP="00030095">
            <w:pPr>
              <w:jc w:val="center"/>
              <w:rPr>
                <w:color w:val="000000"/>
                <w:sz w:val="19"/>
                <w:szCs w:val="19"/>
              </w:rPr>
            </w:pPr>
            <w:r w:rsidRPr="00EE5B53">
              <w:rPr>
                <w:color w:val="000000"/>
                <w:sz w:val="19"/>
                <w:szCs w:val="19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EE5B53" w:rsidRDefault="00030095" w:rsidP="00030095">
            <w:pPr>
              <w:jc w:val="center"/>
              <w:rPr>
                <w:color w:val="000000"/>
                <w:sz w:val="19"/>
                <w:szCs w:val="19"/>
              </w:rPr>
            </w:pPr>
            <w:r w:rsidRPr="00EE5B53">
              <w:rPr>
                <w:color w:val="000000"/>
                <w:sz w:val="19"/>
                <w:szCs w:val="19"/>
              </w:rPr>
              <w:t>2016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EE5B53" w:rsidRDefault="00030095" w:rsidP="00030095">
            <w:pPr>
              <w:jc w:val="center"/>
              <w:rPr>
                <w:color w:val="000000"/>
                <w:sz w:val="19"/>
                <w:szCs w:val="19"/>
              </w:rPr>
            </w:pPr>
            <w:r w:rsidRPr="00EE5B53">
              <w:rPr>
                <w:color w:val="000000"/>
                <w:sz w:val="19"/>
                <w:szCs w:val="19"/>
              </w:rPr>
              <w:t>2016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EE5B53" w:rsidRDefault="00030095" w:rsidP="00030095">
            <w:pPr>
              <w:jc w:val="center"/>
              <w:rPr>
                <w:color w:val="000000"/>
                <w:sz w:val="19"/>
                <w:szCs w:val="19"/>
              </w:rPr>
            </w:pPr>
            <w:r w:rsidRPr="00EE5B53">
              <w:rPr>
                <w:color w:val="000000"/>
                <w:sz w:val="19"/>
                <w:szCs w:val="19"/>
              </w:rPr>
              <w:t>2015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EE5B53" w:rsidRDefault="00030095" w:rsidP="00030095">
            <w:pPr>
              <w:jc w:val="center"/>
              <w:rPr>
                <w:color w:val="000000"/>
                <w:sz w:val="19"/>
                <w:szCs w:val="19"/>
              </w:rPr>
            </w:pPr>
            <w:r w:rsidRPr="00EE5B53">
              <w:rPr>
                <w:color w:val="000000"/>
                <w:sz w:val="19"/>
                <w:szCs w:val="19"/>
              </w:rPr>
              <w:t>2016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EE5B53" w:rsidRDefault="00030095" w:rsidP="00030095">
            <w:pPr>
              <w:jc w:val="center"/>
              <w:rPr>
                <w:color w:val="000000"/>
                <w:sz w:val="19"/>
                <w:szCs w:val="19"/>
              </w:rPr>
            </w:pPr>
            <w:r w:rsidRPr="00EE5B53">
              <w:rPr>
                <w:color w:val="000000"/>
                <w:sz w:val="19"/>
                <w:szCs w:val="19"/>
              </w:rPr>
              <w:t>2015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EE5B53" w:rsidRDefault="00030095" w:rsidP="00030095">
            <w:pPr>
              <w:jc w:val="center"/>
              <w:rPr>
                <w:color w:val="000000"/>
                <w:sz w:val="19"/>
                <w:szCs w:val="19"/>
              </w:rPr>
            </w:pPr>
            <w:r w:rsidRPr="00EE5B53">
              <w:rPr>
                <w:color w:val="000000"/>
                <w:sz w:val="19"/>
                <w:szCs w:val="19"/>
              </w:rPr>
              <w:t>2016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EE5B53" w:rsidRDefault="00030095" w:rsidP="00030095">
            <w:pPr>
              <w:jc w:val="center"/>
              <w:rPr>
                <w:color w:val="000000"/>
                <w:sz w:val="19"/>
                <w:szCs w:val="19"/>
              </w:rPr>
            </w:pPr>
            <w:r w:rsidRPr="00EE5B53">
              <w:rPr>
                <w:color w:val="000000"/>
                <w:sz w:val="19"/>
                <w:szCs w:val="19"/>
              </w:rPr>
              <w:t>2015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EE5B53" w:rsidRDefault="00030095" w:rsidP="00030095">
            <w:pPr>
              <w:jc w:val="center"/>
              <w:rPr>
                <w:color w:val="000000"/>
                <w:sz w:val="19"/>
                <w:szCs w:val="19"/>
              </w:rPr>
            </w:pPr>
            <w:r w:rsidRPr="00EE5B53">
              <w:rPr>
                <w:color w:val="000000"/>
                <w:sz w:val="19"/>
                <w:szCs w:val="19"/>
              </w:rPr>
              <w:t>2016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EE5B53" w:rsidRDefault="00030095" w:rsidP="00030095">
            <w:pPr>
              <w:jc w:val="center"/>
              <w:rPr>
                <w:color w:val="000000"/>
                <w:sz w:val="19"/>
                <w:szCs w:val="19"/>
              </w:rPr>
            </w:pPr>
            <w:r w:rsidRPr="00EE5B53">
              <w:rPr>
                <w:color w:val="000000"/>
                <w:sz w:val="19"/>
                <w:szCs w:val="19"/>
              </w:rPr>
              <w:t>2015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EE5B53" w:rsidRDefault="00030095" w:rsidP="00030095">
            <w:pPr>
              <w:jc w:val="center"/>
              <w:rPr>
                <w:color w:val="000000"/>
                <w:sz w:val="19"/>
                <w:szCs w:val="19"/>
              </w:rPr>
            </w:pPr>
            <w:r w:rsidRPr="00EE5B53">
              <w:rPr>
                <w:color w:val="000000"/>
                <w:sz w:val="19"/>
                <w:szCs w:val="19"/>
              </w:rPr>
              <w:t>2016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EE5B53" w:rsidRDefault="00030095" w:rsidP="00030095">
            <w:pPr>
              <w:jc w:val="center"/>
              <w:rPr>
                <w:color w:val="000000"/>
                <w:sz w:val="19"/>
                <w:szCs w:val="19"/>
              </w:rPr>
            </w:pPr>
            <w:r w:rsidRPr="00EE5B53">
              <w:rPr>
                <w:color w:val="000000"/>
                <w:sz w:val="19"/>
                <w:szCs w:val="19"/>
              </w:rPr>
              <w:t>2015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EE5B53" w:rsidRDefault="00030095" w:rsidP="00030095">
            <w:pPr>
              <w:jc w:val="center"/>
              <w:rPr>
                <w:color w:val="000000"/>
                <w:sz w:val="19"/>
                <w:szCs w:val="19"/>
              </w:rPr>
            </w:pPr>
            <w:r w:rsidRPr="00EE5B53">
              <w:rPr>
                <w:color w:val="000000"/>
                <w:sz w:val="19"/>
                <w:szCs w:val="19"/>
              </w:rPr>
              <w:t>2016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EE5B53" w:rsidRDefault="00030095" w:rsidP="00030095">
            <w:pPr>
              <w:jc w:val="center"/>
              <w:rPr>
                <w:color w:val="000000"/>
                <w:sz w:val="19"/>
                <w:szCs w:val="19"/>
              </w:rPr>
            </w:pPr>
            <w:r w:rsidRPr="00EE5B53">
              <w:rPr>
                <w:color w:val="000000"/>
                <w:sz w:val="19"/>
                <w:szCs w:val="19"/>
              </w:rPr>
              <w:t>2015</w:t>
            </w:r>
          </w:p>
        </w:tc>
      </w:tr>
      <w:tr w:rsidR="00030095" w:rsidRPr="00122878" w:rsidTr="00030095">
        <w:trPr>
          <w:trHeight w:val="284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</w:pPr>
            <w:r w:rsidRPr="00053753">
              <w:t>1.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</w:pPr>
            <w:r w:rsidRPr="00053753">
              <w:t>Горловка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</w:pPr>
            <w:r w:rsidRPr="00801680"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423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</w:tr>
      <w:tr w:rsidR="00030095" w:rsidRPr="00122878" w:rsidTr="00030095">
        <w:trPr>
          <w:trHeight w:val="284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</w:pPr>
            <w:r w:rsidRPr="00053753">
              <w:t>2.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</w:pPr>
            <w:r w:rsidRPr="00053753">
              <w:t>Дебальцево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</w:pPr>
            <w:r w:rsidRPr="00801680"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</w:tr>
      <w:tr w:rsidR="00030095" w:rsidRPr="00122878" w:rsidTr="00030095">
        <w:trPr>
          <w:trHeight w:val="284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</w:pPr>
            <w:r w:rsidRPr="00053753">
              <w:t>3.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</w:pPr>
            <w:r w:rsidRPr="00053753">
              <w:t>Докучаевск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</w:pPr>
            <w:r w:rsidRPr="00801680"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</w:tr>
      <w:tr w:rsidR="00030095" w:rsidRPr="00122878" w:rsidTr="00030095">
        <w:trPr>
          <w:trHeight w:val="284"/>
        </w:trPr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</w:pPr>
            <w:r w:rsidRPr="00053753">
              <w:t>4.</w:t>
            </w:r>
          </w:p>
        </w:tc>
        <w:tc>
          <w:tcPr>
            <w:tcW w:w="961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</w:pPr>
            <w:r w:rsidRPr="00053753">
              <w:t xml:space="preserve">Донецк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</w:pPr>
            <w:r w:rsidRPr="00053753">
              <w:t>ЦБС для взрослых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</w:pPr>
            <w:r w:rsidRPr="00801680"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413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</w:tr>
      <w:tr w:rsidR="00030095" w:rsidRPr="00122878" w:rsidTr="00030095">
        <w:trPr>
          <w:trHeight w:val="284"/>
        </w:trPr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</w:pPr>
          </w:p>
        </w:tc>
        <w:tc>
          <w:tcPr>
            <w:tcW w:w="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</w:pPr>
            <w:r w:rsidRPr="00053753">
              <w:t>ЦБС для детей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</w:pPr>
            <w:r w:rsidRPr="00801680"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475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 </w:t>
            </w:r>
          </w:p>
        </w:tc>
      </w:tr>
      <w:tr w:rsidR="00030095" w:rsidRPr="00122878" w:rsidTr="00030095">
        <w:trPr>
          <w:trHeight w:val="284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</w:pPr>
            <w:r w:rsidRPr="00053753">
              <w:t>5.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</w:pPr>
            <w:r w:rsidRPr="00053753">
              <w:t>Енакиево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</w:pPr>
            <w:r w:rsidRPr="00801680"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</w:tr>
      <w:tr w:rsidR="00030095" w:rsidRPr="00122878" w:rsidTr="00030095">
        <w:trPr>
          <w:trHeight w:val="284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</w:pPr>
            <w:r w:rsidRPr="00053753">
              <w:t>6.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</w:pPr>
            <w:r w:rsidRPr="00053753">
              <w:t>Ждановка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</w:pPr>
            <w:r w:rsidRPr="00801680"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</w:tr>
      <w:tr w:rsidR="00030095" w:rsidRPr="00122878" w:rsidTr="00030095">
        <w:trPr>
          <w:trHeight w:val="284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</w:pPr>
            <w:r w:rsidRPr="00053753">
              <w:t>7.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</w:pPr>
            <w:r w:rsidRPr="00053753">
              <w:t>Кировское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</w:pPr>
            <w:r w:rsidRPr="00801680"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</w:tr>
      <w:tr w:rsidR="00030095" w:rsidRPr="00122878" w:rsidTr="00030095">
        <w:trPr>
          <w:trHeight w:val="284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</w:pPr>
            <w:r w:rsidRPr="00053753">
              <w:t>8.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</w:pPr>
            <w:r w:rsidRPr="00053753">
              <w:t>Макеевка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</w:pPr>
            <w:r w:rsidRPr="00801680"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306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</w:tr>
      <w:tr w:rsidR="00030095" w:rsidRPr="00122878" w:rsidTr="00030095">
        <w:trPr>
          <w:trHeight w:val="284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</w:pPr>
            <w:r w:rsidRPr="00053753">
              <w:t>9.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</w:pPr>
            <w:r w:rsidRPr="00053753">
              <w:t>Снежное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</w:pPr>
            <w:r w:rsidRPr="00801680"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</w:tr>
      <w:tr w:rsidR="00030095" w:rsidRPr="00122878" w:rsidTr="00030095">
        <w:trPr>
          <w:trHeight w:val="284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</w:pPr>
            <w:r w:rsidRPr="00053753">
              <w:t>10.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</w:pPr>
            <w:r w:rsidRPr="00053753">
              <w:t>Торез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</w:pPr>
            <w:r w:rsidRPr="00801680"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</w:tr>
      <w:tr w:rsidR="00030095" w:rsidRPr="00122878" w:rsidTr="00030095">
        <w:trPr>
          <w:trHeight w:val="284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</w:pPr>
            <w:r w:rsidRPr="00053753">
              <w:t>11.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</w:pPr>
            <w:proofErr w:type="spellStart"/>
            <w:r w:rsidRPr="00053753">
              <w:t>Харцызск</w:t>
            </w:r>
            <w:proofErr w:type="spellEnd"/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</w:pPr>
            <w:r w:rsidRPr="00801680"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351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</w:tr>
      <w:tr w:rsidR="00030095" w:rsidRPr="00122878" w:rsidTr="00030095">
        <w:trPr>
          <w:trHeight w:val="284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</w:pPr>
            <w:r w:rsidRPr="00053753">
              <w:t>12.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</w:pPr>
            <w:r w:rsidRPr="00053753">
              <w:t>Шахтерск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</w:pPr>
            <w:r w:rsidRPr="00801680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</w:tr>
      <w:tr w:rsidR="00030095" w:rsidRPr="00122878" w:rsidTr="00030095">
        <w:trPr>
          <w:trHeight w:val="284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</w:pPr>
            <w:r w:rsidRPr="00053753">
              <w:t>13.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</w:pPr>
            <w:r w:rsidRPr="00053753">
              <w:t>Ясиноватая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</w:pPr>
            <w:r w:rsidRPr="00801680"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</w:tr>
      <w:tr w:rsidR="00030095" w:rsidRPr="00122878" w:rsidTr="00030095">
        <w:trPr>
          <w:trHeight w:val="284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</w:pPr>
          </w:p>
        </w:tc>
        <w:tc>
          <w:tcPr>
            <w:tcW w:w="2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rPr>
                <w:b/>
                <w:bCs/>
              </w:rPr>
            </w:pPr>
            <w:r w:rsidRPr="00053753">
              <w:rPr>
                <w:b/>
                <w:bCs/>
              </w:rPr>
              <w:t xml:space="preserve">Всего по городам 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155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155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148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114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</w:rPr>
            </w:pPr>
            <w:r w:rsidRPr="00801680">
              <w:rPr>
                <w:b/>
                <w:bCs/>
              </w:rPr>
              <w:t>139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2975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0</w:t>
            </w:r>
          </w:p>
        </w:tc>
      </w:tr>
      <w:tr w:rsidR="00030095" w:rsidRPr="00122878" w:rsidTr="00030095">
        <w:trPr>
          <w:trHeight w:val="284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ind w:left="-28"/>
              <w:jc w:val="center"/>
            </w:pPr>
            <w:r w:rsidRPr="00053753">
              <w:t>1.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30095" w:rsidRPr="00053753" w:rsidRDefault="00030095" w:rsidP="00030095">
            <w:proofErr w:type="spellStart"/>
            <w:r w:rsidRPr="00053753">
              <w:t>Амвросиевский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24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</w:pPr>
            <w:r w:rsidRPr="00801680"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178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</w:t>
            </w:r>
          </w:p>
        </w:tc>
      </w:tr>
      <w:tr w:rsidR="00030095" w:rsidRPr="00122878" w:rsidTr="00030095">
        <w:trPr>
          <w:trHeight w:val="284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ind w:left="-28"/>
              <w:jc w:val="center"/>
            </w:pPr>
            <w:r w:rsidRPr="00053753">
              <w:t>2.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30095" w:rsidRPr="00053753" w:rsidRDefault="00030095" w:rsidP="00030095">
            <w:proofErr w:type="spellStart"/>
            <w:r w:rsidRPr="00053753">
              <w:t>Новоазовский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19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</w:pPr>
            <w:r w:rsidRPr="00801680"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86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</w:tr>
      <w:tr w:rsidR="00030095" w:rsidRPr="00122878" w:rsidTr="00030095">
        <w:trPr>
          <w:trHeight w:val="284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ind w:left="-28"/>
              <w:jc w:val="center"/>
            </w:pPr>
            <w:r w:rsidRPr="00053753">
              <w:t>3.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30095" w:rsidRPr="00053753" w:rsidRDefault="00030095" w:rsidP="00030095">
            <w:proofErr w:type="spellStart"/>
            <w:r w:rsidRPr="00053753">
              <w:t>Старобешевский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21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</w:pPr>
            <w:r w:rsidRPr="00801680"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</w:tr>
      <w:tr w:rsidR="00030095" w:rsidRPr="00122878" w:rsidTr="00030095">
        <w:trPr>
          <w:trHeight w:val="284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ind w:left="-28"/>
              <w:jc w:val="center"/>
            </w:pPr>
            <w:r w:rsidRPr="00053753">
              <w:t>4.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30095" w:rsidRPr="00053753" w:rsidRDefault="00030095" w:rsidP="00030095">
            <w:proofErr w:type="spellStart"/>
            <w:r w:rsidRPr="00053753">
              <w:t>Тельмановский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16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</w:pPr>
            <w:r w:rsidRPr="00801680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161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color w:val="000000"/>
              </w:rPr>
            </w:pPr>
            <w:r w:rsidRPr="00801680">
              <w:rPr>
                <w:color w:val="000000"/>
              </w:rPr>
              <w:t>1</w:t>
            </w:r>
          </w:p>
        </w:tc>
      </w:tr>
      <w:tr w:rsidR="00030095" w:rsidRPr="00122878" w:rsidTr="00030095">
        <w:trPr>
          <w:trHeight w:val="284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</w:pP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30095" w:rsidRPr="00053753" w:rsidRDefault="00030095" w:rsidP="00030095">
            <w:pPr>
              <w:rPr>
                <w:b/>
                <w:bCs/>
              </w:rPr>
            </w:pPr>
            <w:r w:rsidRPr="00053753">
              <w:rPr>
                <w:b/>
                <w:bCs/>
              </w:rPr>
              <w:t>Всего по районам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80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79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</w:rPr>
            </w:pPr>
            <w:r w:rsidRPr="00801680">
              <w:rPr>
                <w:b/>
                <w:bCs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</w:rPr>
            </w:pPr>
            <w:r w:rsidRPr="00801680">
              <w:rPr>
                <w:b/>
                <w:bCs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497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57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030095" w:rsidRPr="00801680" w:rsidRDefault="00030095" w:rsidP="00030095">
            <w:pPr>
              <w:jc w:val="center"/>
              <w:rPr>
                <w:b/>
                <w:bCs/>
                <w:color w:val="000000"/>
              </w:rPr>
            </w:pPr>
            <w:r w:rsidRPr="00801680">
              <w:rPr>
                <w:b/>
                <w:bCs/>
                <w:color w:val="000000"/>
              </w:rPr>
              <w:t>4</w:t>
            </w:r>
          </w:p>
        </w:tc>
      </w:tr>
      <w:tr w:rsidR="00030095" w:rsidRPr="00122878" w:rsidTr="00030095">
        <w:trPr>
          <w:trHeight w:val="284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053753" w:rsidRDefault="00030095" w:rsidP="00030095">
            <w:pPr>
              <w:spacing w:line="228" w:lineRule="auto"/>
              <w:jc w:val="center"/>
            </w:pP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30095" w:rsidRPr="00053753" w:rsidRDefault="00030095" w:rsidP="00030095">
            <w:pPr>
              <w:rPr>
                <w:b/>
                <w:bCs/>
              </w:rPr>
            </w:pPr>
            <w:r>
              <w:rPr>
                <w:b/>
                <w:bCs/>
              </w:rPr>
              <w:t>Всего по республике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801680" w:rsidRDefault="00030095" w:rsidP="00030095">
            <w:pPr>
              <w:jc w:val="center"/>
              <w:rPr>
                <w:b/>
                <w:bCs/>
              </w:rPr>
            </w:pPr>
            <w:r w:rsidRPr="00801680">
              <w:rPr>
                <w:b/>
                <w:bCs/>
              </w:rPr>
              <w:t>235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801680" w:rsidRDefault="00030095" w:rsidP="00030095">
            <w:pPr>
              <w:jc w:val="center"/>
              <w:rPr>
                <w:b/>
                <w:bCs/>
              </w:rPr>
            </w:pPr>
            <w:r w:rsidRPr="00801680">
              <w:rPr>
                <w:b/>
                <w:bCs/>
              </w:rPr>
              <w:t>234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801680" w:rsidRDefault="00030095" w:rsidP="00030095">
            <w:pPr>
              <w:jc w:val="center"/>
              <w:rPr>
                <w:b/>
                <w:bCs/>
              </w:rPr>
            </w:pPr>
            <w:r w:rsidRPr="00801680">
              <w:rPr>
                <w:b/>
                <w:bCs/>
              </w:rPr>
              <w:t>209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801680" w:rsidRDefault="00030095" w:rsidP="00030095">
            <w:pPr>
              <w:jc w:val="center"/>
              <w:rPr>
                <w:b/>
                <w:bCs/>
              </w:rPr>
            </w:pPr>
            <w:r w:rsidRPr="00801680">
              <w:rPr>
                <w:b/>
                <w:bCs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801680" w:rsidRDefault="00030095" w:rsidP="00030095">
            <w:pPr>
              <w:jc w:val="center"/>
              <w:rPr>
                <w:b/>
                <w:bCs/>
              </w:rPr>
            </w:pPr>
            <w:r w:rsidRPr="00801680">
              <w:rPr>
                <w:b/>
                <w:bCs/>
              </w:rPr>
              <w:t>128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801680" w:rsidRDefault="00030095" w:rsidP="00030095">
            <w:pPr>
              <w:jc w:val="center"/>
              <w:rPr>
                <w:b/>
                <w:bCs/>
              </w:rPr>
            </w:pPr>
            <w:r w:rsidRPr="00801680">
              <w:rPr>
                <w:b/>
                <w:bCs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801680" w:rsidRDefault="00030095" w:rsidP="00030095">
            <w:pPr>
              <w:jc w:val="center"/>
              <w:rPr>
                <w:b/>
                <w:bCs/>
              </w:rPr>
            </w:pPr>
            <w:r w:rsidRPr="00801680">
              <w:rPr>
                <w:b/>
                <w:bCs/>
              </w:rPr>
              <w:t>164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801680" w:rsidRDefault="00030095" w:rsidP="00030095">
            <w:pPr>
              <w:jc w:val="center"/>
              <w:rPr>
                <w:b/>
                <w:bCs/>
              </w:rPr>
            </w:pPr>
            <w:r w:rsidRPr="00801680">
              <w:rPr>
                <w:b/>
                <w:bCs/>
              </w:rPr>
              <w:t>3472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801680" w:rsidRDefault="00030095" w:rsidP="00030095">
            <w:pPr>
              <w:jc w:val="center"/>
              <w:rPr>
                <w:b/>
                <w:bCs/>
              </w:rPr>
            </w:pPr>
            <w:r w:rsidRPr="00801680">
              <w:rPr>
                <w:b/>
                <w:bCs/>
              </w:rPr>
              <w:t>154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801680" w:rsidRDefault="00030095" w:rsidP="00030095">
            <w:pPr>
              <w:jc w:val="center"/>
              <w:rPr>
                <w:b/>
                <w:bCs/>
              </w:rPr>
            </w:pPr>
            <w:r w:rsidRPr="00801680">
              <w:rPr>
                <w:b/>
                <w:bCs/>
              </w:rPr>
              <w:t>148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801680" w:rsidRDefault="00030095" w:rsidP="00030095">
            <w:pPr>
              <w:jc w:val="center"/>
              <w:rPr>
                <w:b/>
                <w:bCs/>
              </w:rPr>
            </w:pPr>
            <w:r w:rsidRPr="00801680">
              <w:rPr>
                <w:b/>
                <w:bCs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801680" w:rsidRDefault="00030095" w:rsidP="00030095">
            <w:pPr>
              <w:jc w:val="center"/>
              <w:rPr>
                <w:b/>
                <w:bCs/>
              </w:rPr>
            </w:pPr>
            <w:r w:rsidRPr="00801680">
              <w:rPr>
                <w:b/>
                <w:bCs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801680" w:rsidRDefault="00030095" w:rsidP="00030095">
            <w:pPr>
              <w:jc w:val="center"/>
              <w:rPr>
                <w:b/>
                <w:bCs/>
              </w:rPr>
            </w:pPr>
            <w:r w:rsidRPr="00801680">
              <w:rPr>
                <w:b/>
                <w:bCs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801680" w:rsidRDefault="00030095" w:rsidP="00030095">
            <w:pPr>
              <w:jc w:val="center"/>
              <w:rPr>
                <w:b/>
                <w:bCs/>
              </w:rPr>
            </w:pPr>
            <w:r w:rsidRPr="00801680">
              <w:rPr>
                <w:b/>
                <w:bCs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801680" w:rsidRDefault="00030095" w:rsidP="00030095">
            <w:pPr>
              <w:jc w:val="center"/>
              <w:rPr>
                <w:b/>
                <w:bCs/>
              </w:rPr>
            </w:pPr>
            <w:r w:rsidRPr="00801680">
              <w:rPr>
                <w:b/>
                <w:bCs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801680" w:rsidRDefault="00030095" w:rsidP="000300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801680" w:rsidRDefault="00030095" w:rsidP="00030095">
            <w:pPr>
              <w:jc w:val="center"/>
              <w:rPr>
                <w:b/>
                <w:bCs/>
              </w:rPr>
            </w:pPr>
            <w:r w:rsidRPr="00801680">
              <w:rPr>
                <w:b/>
                <w:bCs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801680" w:rsidRDefault="00030095" w:rsidP="00030095">
            <w:pPr>
              <w:jc w:val="center"/>
              <w:rPr>
                <w:b/>
                <w:bCs/>
              </w:rPr>
            </w:pPr>
            <w:r w:rsidRPr="00801680">
              <w:rPr>
                <w:b/>
                <w:bCs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801680" w:rsidRDefault="00030095" w:rsidP="00030095">
            <w:pPr>
              <w:jc w:val="center"/>
              <w:rPr>
                <w:b/>
                <w:bCs/>
              </w:rPr>
            </w:pPr>
            <w:r w:rsidRPr="00801680">
              <w:rPr>
                <w:b/>
                <w:bCs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0095" w:rsidRPr="00801680" w:rsidRDefault="00030095" w:rsidP="00030095">
            <w:pPr>
              <w:jc w:val="center"/>
              <w:rPr>
                <w:b/>
                <w:bCs/>
              </w:rPr>
            </w:pPr>
            <w:r w:rsidRPr="00801680">
              <w:rPr>
                <w:b/>
                <w:bCs/>
              </w:rPr>
              <w:t>4</w:t>
            </w:r>
          </w:p>
        </w:tc>
      </w:tr>
    </w:tbl>
    <w:p w:rsidR="00030095" w:rsidRPr="00122878" w:rsidRDefault="00030095" w:rsidP="00030095">
      <w:pPr>
        <w:jc w:val="center"/>
        <w:rPr>
          <w:b/>
          <w:bCs/>
          <w:sz w:val="10"/>
          <w:szCs w:val="10"/>
        </w:rPr>
      </w:pPr>
      <w:r w:rsidRPr="00122878">
        <w:rPr>
          <w:b/>
          <w:bCs/>
          <w:sz w:val="22"/>
          <w:szCs w:val="22"/>
        </w:rPr>
        <w:br w:type="page"/>
      </w:r>
    </w:p>
    <w:p w:rsidR="00030095" w:rsidRDefault="00030095">
      <w:pPr>
        <w:rPr>
          <w:b/>
          <w:bCs/>
          <w:sz w:val="22"/>
          <w:szCs w:val="22"/>
        </w:rPr>
      </w:pPr>
    </w:p>
    <w:p w:rsidR="003928E2" w:rsidRPr="00122878" w:rsidRDefault="007F0957" w:rsidP="00B25B5C">
      <w:pPr>
        <w:tabs>
          <w:tab w:val="left" w:pos="11880"/>
          <w:tab w:val="right" w:pos="14570"/>
        </w:tabs>
        <w:ind w:firstLine="13325"/>
        <w:rPr>
          <w:b/>
          <w:bCs/>
          <w:sz w:val="22"/>
          <w:szCs w:val="22"/>
        </w:rPr>
      </w:pPr>
      <w:r w:rsidRPr="00122878">
        <w:rPr>
          <w:b/>
          <w:bCs/>
          <w:sz w:val="22"/>
          <w:szCs w:val="22"/>
        </w:rPr>
        <w:t>Таблица</w:t>
      </w:r>
      <w:r w:rsidR="003928E2" w:rsidRPr="00122878">
        <w:rPr>
          <w:b/>
          <w:bCs/>
          <w:sz w:val="22"/>
          <w:szCs w:val="22"/>
        </w:rPr>
        <w:t xml:space="preserve"> 2</w:t>
      </w:r>
    </w:p>
    <w:p w:rsidR="003928E2" w:rsidRPr="00E97E4C" w:rsidRDefault="00F77385" w:rsidP="00772515">
      <w:pPr>
        <w:pStyle w:val="1"/>
      </w:pPr>
      <w:bookmarkStart w:id="1" w:name="_Toc447896977"/>
      <w:r w:rsidRPr="00E97E4C">
        <w:t xml:space="preserve">ПОКАЗАТЕЛИ </w:t>
      </w:r>
      <w:r w:rsidR="009E54EA" w:rsidRPr="00E97E4C">
        <w:t>РА</w:t>
      </w:r>
      <w:r w:rsidR="003928E2" w:rsidRPr="00E97E4C">
        <w:t>БОТ</w:t>
      </w:r>
      <w:r w:rsidR="00F53F51">
        <w:t>Ы</w:t>
      </w:r>
      <w:r w:rsidRPr="00E97E4C">
        <w:t xml:space="preserve"> </w:t>
      </w:r>
      <w:proofErr w:type="gramStart"/>
      <w:r w:rsidRPr="00E97E4C">
        <w:t>ГОРОДСКИХ</w:t>
      </w:r>
      <w:proofErr w:type="gramEnd"/>
      <w:r w:rsidRPr="00E97E4C">
        <w:t xml:space="preserve"> </w:t>
      </w:r>
      <w:r w:rsidR="00C80963" w:rsidRPr="00E97E4C">
        <w:t xml:space="preserve">И РАЙОННЫХ </w:t>
      </w:r>
      <w:r w:rsidR="003928E2" w:rsidRPr="00E97E4C">
        <w:t>ЦБС</w:t>
      </w:r>
      <w:bookmarkEnd w:id="1"/>
    </w:p>
    <w:p w:rsidR="00794808" w:rsidRPr="00E97E4C" w:rsidRDefault="00794808" w:rsidP="003928E2">
      <w:pPr>
        <w:jc w:val="center"/>
        <w:rPr>
          <w:b/>
          <w:bCs/>
          <w:sz w:val="20"/>
          <w:szCs w:val="20"/>
        </w:rPr>
      </w:pPr>
    </w:p>
    <w:tbl>
      <w:tblPr>
        <w:tblW w:w="5000" w:type="pct"/>
        <w:tblInd w:w="1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1"/>
        <w:gridCol w:w="856"/>
        <w:gridCol w:w="1456"/>
        <w:gridCol w:w="682"/>
        <w:gridCol w:w="597"/>
        <w:gridCol w:w="594"/>
        <w:gridCol w:w="600"/>
        <w:gridCol w:w="679"/>
        <w:gridCol w:w="594"/>
        <w:gridCol w:w="752"/>
        <w:gridCol w:w="725"/>
        <w:gridCol w:w="869"/>
        <w:gridCol w:w="845"/>
        <w:gridCol w:w="565"/>
        <w:gridCol w:w="471"/>
        <w:gridCol w:w="477"/>
        <w:gridCol w:w="597"/>
        <w:gridCol w:w="600"/>
        <w:gridCol w:w="725"/>
        <w:gridCol w:w="597"/>
        <w:gridCol w:w="617"/>
        <w:gridCol w:w="167"/>
      </w:tblGrid>
      <w:tr w:rsidR="00F77385" w:rsidRPr="00122878" w:rsidTr="00D907FA">
        <w:trPr>
          <w:gridAfter w:val="1"/>
          <w:wAfter w:w="57" w:type="pct"/>
          <w:trHeight w:val="20"/>
        </w:trPr>
        <w:tc>
          <w:tcPr>
            <w:tcW w:w="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7385" w:rsidRPr="007A5631" w:rsidRDefault="00F77385" w:rsidP="00F7738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7A5631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7A5631">
              <w:rPr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7A5631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7A5631">
              <w:rPr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79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0778F" w:rsidRPr="007A5631" w:rsidRDefault="00F77385" w:rsidP="00F7738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7A5631">
              <w:rPr>
                <w:b/>
                <w:bCs/>
                <w:sz w:val="20"/>
                <w:szCs w:val="20"/>
              </w:rPr>
              <w:t xml:space="preserve">Название </w:t>
            </w:r>
          </w:p>
          <w:p w:rsidR="00F77385" w:rsidRPr="007A5631" w:rsidRDefault="00B0778F" w:rsidP="00F77385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7A5631">
              <w:rPr>
                <w:b/>
                <w:bCs/>
                <w:sz w:val="20"/>
                <w:szCs w:val="20"/>
              </w:rPr>
              <w:t>г</w:t>
            </w:r>
            <w:r w:rsidR="00F77385" w:rsidRPr="007A5631">
              <w:rPr>
                <w:b/>
                <w:bCs/>
                <w:sz w:val="20"/>
                <w:szCs w:val="20"/>
              </w:rPr>
              <w:t>орода</w:t>
            </w:r>
            <w:r w:rsidRPr="007A5631">
              <w:rPr>
                <w:b/>
                <w:bCs/>
                <w:sz w:val="20"/>
                <w:szCs w:val="20"/>
              </w:rPr>
              <w:t xml:space="preserve"> </w:t>
            </w:r>
            <w:r w:rsidR="00A56D81" w:rsidRPr="007A5631">
              <w:rPr>
                <w:b/>
                <w:bCs/>
                <w:sz w:val="20"/>
                <w:szCs w:val="20"/>
              </w:rPr>
              <w:t>(</w:t>
            </w:r>
            <w:r w:rsidR="00F77385" w:rsidRPr="007A5631">
              <w:rPr>
                <w:b/>
                <w:bCs/>
                <w:sz w:val="20"/>
                <w:szCs w:val="20"/>
              </w:rPr>
              <w:t>района</w:t>
            </w:r>
            <w:r w:rsidR="00A56D81" w:rsidRPr="007A5631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84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7385" w:rsidRPr="007A5631" w:rsidRDefault="00F77385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7A5631">
              <w:rPr>
                <w:b/>
                <w:bCs/>
                <w:sz w:val="20"/>
                <w:szCs w:val="20"/>
              </w:rPr>
              <w:t>Отремонтировано библиотек</w:t>
            </w:r>
          </w:p>
        </w:tc>
        <w:tc>
          <w:tcPr>
            <w:tcW w:w="3115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7385" w:rsidRPr="007A5631" w:rsidRDefault="00F77385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7A5631">
              <w:rPr>
                <w:b/>
                <w:bCs/>
                <w:sz w:val="20"/>
                <w:szCs w:val="20"/>
              </w:rPr>
              <w:t>Материально-техническая база</w:t>
            </w:r>
          </w:p>
        </w:tc>
      </w:tr>
      <w:tr w:rsidR="003928E2" w:rsidRPr="00122878" w:rsidTr="00D907FA">
        <w:trPr>
          <w:gridAfter w:val="1"/>
          <w:wAfter w:w="57" w:type="pct"/>
          <w:trHeight w:val="20"/>
        </w:trPr>
        <w:tc>
          <w:tcPr>
            <w:tcW w:w="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7A5631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7A5631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5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7A5631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5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7A5631" w:rsidRDefault="001B3C81" w:rsidP="002C636D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Число</w:t>
            </w:r>
            <w:r w:rsidR="00F77385" w:rsidRPr="007A5631">
              <w:rPr>
                <w:b/>
                <w:bCs/>
                <w:sz w:val="20"/>
                <w:szCs w:val="20"/>
              </w:rPr>
              <w:t xml:space="preserve"> библиотек, имеющи</w:t>
            </w:r>
            <w:r w:rsidR="002C636D" w:rsidRPr="00280A64">
              <w:rPr>
                <w:b/>
                <w:bCs/>
                <w:sz w:val="20"/>
                <w:szCs w:val="20"/>
              </w:rPr>
              <w:t>х</w:t>
            </w:r>
            <w:r w:rsidR="00F77385" w:rsidRPr="007A5631">
              <w:rPr>
                <w:b/>
                <w:bCs/>
                <w:sz w:val="20"/>
                <w:szCs w:val="20"/>
              </w:rPr>
              <w:t xml:space="preserve"> технические средства</w:t>
            </w:r>
          </w:p>
        </w:tc>
      </w:tr>
      <w:tr w:rsidR="003928E2" w:rsidRPr="00122878" w:rsidTr="00D907FA">
        <w:trPr>
          <w:gridAfter w:val="1"/>
          <w:wAfter w:w="57" w:type="pct"/>
          <w:trHeight w:val="20"/>
        </w:trPr>
        <w:tc>
          <w:tcPr>
            <w:tcW w:w="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7A5631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7A5631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7A5631" w:rsidRDefault="00F77385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7A5631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4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0778F" w:rsidRPr="007A5631" w:rsidRDefault="00F77385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7A5631">
              <w:rPr>
                <w:b/>
                <w:bCs/>
                <w:sz w:val="20"/>
                <w:szCs w:val="20"/>
              </w:rPr>
              <w:t>в т</w:t>
            </w:r>
            <w:r w:rsidR="0089131B">
              <w:rPr>
                <w:b/>
                <w:bCs/>
                <w:sz w:val="20"/>
                <w:szCs w:val="20"/>
              </w:rPr>
              <w:t>.</w:t>
            </w:r>
            <w:r w:rsidRPr="007A5631">
              <w:rPr>
                <w:b/>
                <w:bCs/>
                <w:sz w:val="20"/>
                <w:szCs w:val="20"/>
              </w:rPr>
              <w:t xml:space="preserve"> ч.</w:t>
            </w:r>
          </w:p>
          <w:p w:rsidR="003928E2" w:rsidRPr="007A5631" w:rsidRDefault="00F77385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7A5631">
              <w:rPr>
                <w:b/>
                <w:bCs/>
                <w:sz w:val="20"/>
                <w:szCs w:val="20"/>
              </w:rPr>
              <w:t>капитально</w:t>
            </w:r>
          </w:p>
        </w:tc>
        <w:tc>
          <w:tcPr>
            <w:tcW w:w="9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7A5631" w:rsidRDefault="00801627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7A5631">
              <w:rPr>
                <w:b/>
                <w:bCs/>
                <w:sz w:val="20"/>
                <w:szCs w:val="20"/>
              </w:rPr>
              <w:t>оргтехнику</w:t>
            </w:r>
          </w:p>
        </w:tc>
        <w:tc>
          <w:tcPr>
            <w:tcW w:w="58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7A5631" w:rsidRDefault="00801627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7A5631">
              <w:rPr>
                <w:b/>
                <w:bCs/>
                <w:sz w:val="20"/>
                <w:szCs w:val="20"/>
              </w:rPr>
              <w:t>мультимедийное</w:t>
            </w:r>
            <w:proofErr w:type="spellEnd"/>
            <w:r w:rsidRPr="007A5631">
              <w:rPr>
                <w:b/>
                <w:bCs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117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7A5631" w:rsidRDefault="00801627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7A5631">
              <w:rPr>
                <w:b/>
                <w:bCs/>
                <w:sz w:val="20"/>
                <w:szCs w:val="20"/>
              </w:rPr>
              <w:t>средства связи</w:t>
            </w:r>
            <w:r w:rsidR="003928E2" w:rsidRPr="007A5631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1627" w:rsidRPr="007A5631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7A5631">
              <w:rPr>
                <w:b/>
                <w:bCs/>
                <w:sz w:val="20"/>
                <w:szCs w:val="20"/>
              </w:rPr>
              <w:t xml:space="preserve">доступ </w:t>
            </w:r>
          </w:p>
          <w:p w:rsidR="003928E2" w:rsidRPr="007A5631" w:rsidRDefault="003D7657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 сети </w:t>
            </w:r>
            <w:r w:rsidRPr="003F2E32">
              <w:rPr>
                <w:b/>
                <w:bCs/>
                <w:sz w:val="20"/>
                <w:szCs w:val="20"/>
              </w:rPr>
              <w:t>И</w:t>
            </w:r>
            <w:r w:rsidR="00801627" w:rsidRPr="007A5631">
              <w:rPr>
                <w:b/>
                <w:bCs/>
                <w:sz w:val="20"/>
                <w:szCs w:val="20"/>
              </w:rPr>
              <w:t>нтернет</w:t>
            </w:r>
          </w:p>
        </w:tc>
      </w:tr>
      <w:tr w:rsidR="003928E2" w:rsidRPr="00122878" w:rsidTr="00D907FA">
        <w:trPr>
          <w:gridAfter w:val="1"/>
          <w:wAfter w:w="57" w:type="pct"/>
          <w:trHeight w:val="20"/>
        </w:trPr>
        <w:tc>
          <w:tcPr>
            <w:tcW w:w="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7A5631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7A5631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7A5631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7A5631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7A5631" w:rsidRDefault="00801627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7A5631">
              <w:rPr>
                <w:b/>
                <w:bCs/>
                <w:sz w:val="20"/>
                <w:szCs w:val="20"/>
              </w:rPr>
              <w:t>компьютеры</w:t>
            </w:r>
          </w:p>
        </w:tc>
        <w:tc>
          <w:tcPr>
            <w:tcW w:w="5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7A5631" w:rsidRDefault="00801627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7A5631">
              <w:rPr>
                <w:b/>
                <w:bCs/>
                <w:sz w:val="20"/>
                <w:szCs w:val="20"/>
              </w:rPr>
              <w:t>копировально-множительную технику</w:t>
            </w:r>
          </w:p>
        </w:tc>
        <w:tc>
          <w:tcPr>
            <w:tcW w:w="58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7A5631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7A5631" w:rsidRDefault="00801627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7A5631">
              <w:rPr>
                <w:b/>
                <w:bCs/>
                <w:sz w:val="20"/>
                <w:szCs w:val="20"/>
              </w:rPr>
              <w:t>телефоны</w:t>
            </w:r>
          </w:p>
        </w:tc>
        <w:tc>
          <w:tcPr>
            <w:tcW w:w="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7A5631" w:rsidRDefault="00801627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7A5631">
              <w:rPr>
                <w:b/>
                <w:bCs/>
                <w:sz w:val="20"/>
                <w:szCs w:val="20"/>
              </w:rPr>
              <w:t>факсы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7A5631" w:rsidRDefault="00801627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7A5631">
              <w:rPr>
                <w:b/>
                <w:bCs/>
                <w:sz w:val="20"/>
                <w:szCs w:val="20"/>
              </w:rPr>
              <w:t>электронную почту</w:t>
            </w:r>
          </w:p>
        </w:tc>
        <w:tc>
          <w:tcPr>
            <w:tcW w:w="41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7A5631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E287B" w:rsidRPr="00122878" w:rsidTr="00D907FA">
        <w:trPr>
          <w:gridAfter w:val="1"/>
          <w:wAfter w:w="57" w:type="pct"/>
          <w:trHeight w:val="20"/>
        </w:trPr>
        <w:tc>
          <w:tcPr>
            <w:tcW w:w="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7A5631" w:rsidRDefault="008E4255" w:rsidP="00455A2F">
            <w:pPr>
              <w:spacing w:line="228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7A5631" w:rsidRDefault="008E4255" w:rsidP="00455A2F">
            <w:pPr>
              <w:spacing w:line="228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  <w:sz w:val="20"/>
                <w:szCs w:val="20"/>
              </w:rPr>
            </w:pPr>
            <w:r w:rsidRPr="0088798A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  <w:sz w:val="20"/>
                <w:szCs w:val="20"/>
              </w:rPr>
            </w:pPr>
            <w:r w:rsidRPr="0088798A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  <w:sz w:val="20"/>
                <w:szCs w:val="20"/>
              </w:rPr>
            </w:pPr>
            <w:r w:rsidRPr="0088798A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  <w:sz w:val="20"/>
                <w:szCs w:val="20"/>
              </w:rPr>
            </w:pPr>
            <w:r w:rsidRPr="0088798A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  <w:sz w:val="20"/>
                <w:szCs w:val="20"/>
              </w:rPr>
            </w:pPr>
            <w:r w:rsidRPr="0088798A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  <w:sz w:val="20"/>
                <w:szCs w:val="20"/>
              </w:rPr>
            </w:pPr>
            <w:r w:rsidRPr="0088798A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  <w:sz w:val="20"/>
                <w:szCs w:val="20"/>
              </w:rPr>
            </w:pPr>
            <w:r w:rsidRPr="0088798A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  <w:sz w:val="20"/>
                <w:szCs w:val="20"/>
              </w:rPr>
            </w:pPr>
            <w:r w:rsidRPr="0088798A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  <w:sz w:val="20"/>
                <w:szCs w:val="20"/>
              </w:rPr>
            </w:pPr>
            <w:r w:rsidRPr="0088798A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  <w:sz w:val="20"/>
                <w:szCs w:val="20"/>
              </w:rPr>
            </w:pPr>
            <w:r w:rsidRPr="0088798A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  <w:sz w:val="20"/>
                <w:szCs w:val="20"/>
              </w:rPr>
            </w:pPr>
            <w:r w:rsidRPr="0088798A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  <w:sz w:val="20"/>
                <w:szCs w:val="20"/>
              </w:rPr>
            </w:pPr>
            <w:r w:rsidRPr="0088798A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  <w:sz w:val="20"/>
                <w:szCs w:val="20"/>
              </w:rPr>
            </w:pPr>
            <w:r w:rsidRPr="0088798A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  <w:sz w:val="20"/>
                <w:szCs w:val="20"/>
              </w:rPr>
            </w:pPr>
            <w:r w:rsidRPr="0088798A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  <w:sz w:val="20"/>
                <w:szCs w:val="20"/>
              </w:rPr>
            </w:pPr>
            <w:r w:rsidRPr="0088798A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  <w:sz w:val="20"/>
                <w:szCs w:val="20"/>
              </w:rPr>
            </w:pPr>
            <w:r w:rsidRPr="0088798A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  <w:sz w:val="20"/>
                <w:szCs w:val="20"/>
              </w:rPr>
            </w:pPr>
            <w:r w:rsidRPr="0088798A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  <w:sz w:val="20"/>
                <w:szCs w:val="20"/>
              </w:rPr>
            </w:pPr>
            <w:r w:rsidRPr="0088798A"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CE287B" w:rsidRPr="00122878" w:rsidTr="00D907FA">
        <w:trPr>
          <w:gridAfter w:val="1"/>
          <w:wAfter w:w="57" w:type="pct"/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  <w:jc w:val="center"/>
            </w:pPr>
            <w:r w:rsidRPr="008F5C28">
              <w:t>1.</w:t>
            </w:r>
          </w:p>
        </w:tc>
        <w:tc>
          <w:tcPr>
            <w:tcW w:w="7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</w:pPr>
            <w:r w:rsidRPr="008F5C28">
              <w:t>Горловка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5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5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5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8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8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5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5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5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5</w:t>
            </w:r>
          </w:p>
        </w:tc>
      </w:tr>
      <w:tr w:rsidR="00CE287B" w:rsidRPr="00122878" w:rsidTr="00D907FA">
        <w:trPr>
          <w:gridAfter w:val="1"/>
          <w:wAfter w:w="57" w:type="pct"/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  <w:jc w:val="center"/>
            </w:pPr>
            <w:r w:rsidRPr="008F5C28">
              <w:t>2.</w:t>
            </w:r>
          </w:p>
        </w:tc>
        <w:tc>
          <w:tcPr>
            <w:tcW w:w="7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</w:pPr>
            <w:r w:rsidRPr="008F5C28">
              <w:t>Дебальцево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</w:tr>
      <w:tr w:rsidR="00CE287B" w:rsidRPr="00122878" w:rsidTr="00D907FA">
        <w:trPr>
          <w:gridAfter w:val="1"/>
          <w:wAfter w:w="57" w:type="pct"/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  <w:jc w:val="center"/>
            </w:pPr>
            <w:r w:rsidRPr="008F5C28">
              <w:t>3.</w:t>
            </w:r>
          </w:p>
        </w:tc>
        <w:tc>
          <w:tcPr>
            <w:tcW w:w="7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</w:pPr>
            <w:r w:rsidRPr="008F5C28">
              <w:t>Докучаевск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</w:tr>
      <w:tr w:rsidR="00CE287B" w:rsidRPr="00122878" w:rsidTr="00D907FA">
        <w:trPr>
          <w:gridAfter w:val="1"/>
          <w:wAfter w:w="57" w:type="pct"/>
          <w:trHeight w:val="284"/>
        </w:trPr>
        <w:tc>
          <w:tcPr>
            <w:tcW w:w="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  <w:jc w:val="center"/>
            </w:pPr>
            <w:bookmarkStart w:id="2" w:name="_Hlk382225502"/>
            <w:r w:rsidRPr="008F5C28">
              <w:t>4.</w:t>
            </w:r>
          </w:p>
        </w:tc>
        <w:tc>
          <w:tcPr>
            <w:tcW w:w="293" w:type="pct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D907FA">
            <w:pPr>
              <w:spacing w:line="228" w:lineRule="auto"/>
              <w:ind w:left="-164" w:right="-175" w:firstLine="164"/>
            </w:pPr>
            <w:r w:rsidRPr="008F5C28">
              <w:t xml:space="preserve">Донецк 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</w:pPr>
            <w:r w:rsidRPr="008F5C28">
              <w:t>ЦБС для взрослых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21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21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20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20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21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22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17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17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3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3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11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7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11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7</w:t>
            </w:r>
          </w:p>
        </w:tc>
      </w:tr>
      <w:tr w:rsidR="00CE287B" w:rsidRPr="00122878" w:rsidTr="00D907FA">
        <w:trPr>
          <w:gridAfter w:val="1"/>
          <w:wAfter w:w="57" w:type="pct"/>
          <w:trHeight w:val="284"/>
        </w:trPr>
        <w:tc>
          <w:tcPr>
            <w:tcW w:w="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455A2F">
            <w:pPr>
              <w:spacing w:line="228" w:lineRule="auto"/>
              <w:jc w:val="center"/>
            </w:pPr>
          </w:p>
        </w:tc>
        <w:tc>
          <w:tcPr>
            <w:tcW w:w="29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455A2F">
            <w:pPr>
              <w:spacing w:line="228" w:lineRule="auto"/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E287B" w:rsidRDefault="008E4255" w:rsidP="00F77385">
            <w:pPr>
              <w:spacing w:line="228" w:lineRule="auto"/>
            </w:pPr>
            <w:r w:rsidRPr="008F5C28">
              <w:t>ЦБС</w:t>
            </w:r>
          </w:p>
          <w:p w:rsidR="008E4255" w:rsidRPr="008F5C28" w:rsidRDefault="008E4255" w:rsidP="00F77385">
            <w:pPr>
              <w:spacing w:line="228" w:lineRule="auto"/>
            </w:pPr>
            <w:r w:rsidRPr="008F5C28">
              <w:t xml:space="preserve"> для детей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16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16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15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16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16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14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14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5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5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8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8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8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8</w:t>
            </w:r>
          </w:p>
        </w:tc>
      </w:tr>
      <w:tr w:rsidR="00CE287B" w:rsidRPr="00122878" w:rsidTr="00D907FA">
        <w:trPr>
          <w:gridAfter w:val="1"/>
          <w:wAfter w:w="57" w:type="pct"/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  <w:jc w:val="center"/>
            </w:pPr>
            <w:r w:rsidRPr="008F5C28">
              <w:t>5.</w:t>
            </w:r>
          </w:p>
        </w:tc>
        <w:tc>
          <w:tcPr>
            <w:tcW w:w="7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</w:pPr>
            <w:r w:rsidRPr="008F5C28">
              <w:t>Енакиево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5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5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7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6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5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5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</w:tr>
      <w:tr w:rsidR="00CE287B" w:rsidRPr="00122878" w:rsidTr="00D907FA">
        <w:trPr>
          <w:gridAfter w:val="1"/>
          <w:wAfter w:w="57" w:type="pct"/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  <w:jc w:val="center"/>
            </w:pPr>
            <w:r w:rsidRPr="008F5C28">
              <w:t>6.</w:t>
            </w:r>
          </w:p>
        </w:tc>
        <w:tc>
          <w:tcPr>
            <w:tcW w:w="7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</w:pPr>
            <w:r w:rsidRPr="008F5C28">
              <w:t>Ждановка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</w:tr>
      <w:tr w:rsidR="00CE287B" w:rsidRPr="00122878" w:rsidTr="00D907FA">
        <w:trPr>
          <w:gridAfter w:val="1"/>
          <w:wAfter w:w="57" w:type="pct"/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  <w:jc w:val="center"/>
            </w:pPr>
            <w:r w:rsidRPr="008F5C28">
              <w:t>7.</w:t>
            </w:r>
          </w:p>
        </w:tc>
        <w:tc>
          <w:tcPr>
            <w:tcW w:w="7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</w:pPr>
            <w:r w:rsidRPr="008F5C28">
              <w:t>Кировское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</w:tr>
      <w:tr w:rsidR="00CE287B" w:rsidRPr="00122878" w:rsidTr="00D907FA">
        <w:trPr>
          <w:gridAfter w:val="1"/>
          <w:wAfter w:w="57" w:type="pct"/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  <w:jc w:val="center"/>
            </w:pPr>
            <w:r w:rsidRPr="008F5C28">
              <w:t>8.</w:t>
            </w:r>
          </w:p>
        </w:tc>
        <w:tc>
          <w:tcPr>
            <w:tcW w:w="7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</w:pPr>
            <w:r w:rsidRPr="008F5C28">
              <w:t>Макеевка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18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19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18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19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17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17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11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11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13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12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13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12</w:t>
            </w:r>
          </w:p>
        </w:tc>
      </w:tr>
      <w:tr w:rsidR="00CE287B" w:rsidRPr="00122878" w:rsidTr="00D907FA">
        <w:trPr>
          <w:gridAfter w:val="1"/>
          <w:wAfter w:w="57" w:type="pct"/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  <w:jc w:val="center"/>
            </w:pPr>
            <w:r w:rsidRPr="008F5C28">
              <w:t>9.</w:t>
            </w:r>
          </w:p>
        </w:tc>
        <w:tc>
          <w:tcPr>
            <w:tcW w:w="7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</w:pPr>
            <w:r w:rsidRPr="008F5C28">
              <w:t>Снежное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</w:tr>
      <w:tr w:rsidR="00CE287B" w:rsidRPr="00122878" w:rsidTr="00D907FA">
        <w:trPr>
          <w:gridAfter w:val="1"/>
          <w:wAfter w:w="57" w:type="pct"/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  <w:jc w:val="center"/>
            </w:pPr>
            <w:r w:rsidRPr="008F5C28">
              <w:t>10.</w:t>
            </w:r>
          </w:p>
        </w:tc>
        <w:tc>
          <w:tcPr>
            <w:tcW w:w="7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</w:pPr>
            <w:r w:rsidRPr="008F5C28">
              <w:t>Торез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3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3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9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8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7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7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5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5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3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3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3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3</w:t>
            </w:r>
          </w:p>
        </w:tc>
      </w:tr>
      <w:tr w:rsidR="00CE287B" w:rsidRPr="00122878" w:rsidTr="00D907FA">
        <w:trPr>
          <w:gridAfter w:val="1"/>
          <w:wAfter w:w="57" w:type="pct"/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  <w:jc w:val="center"/>
            </w:pPr>
            <w:r w:rsidRPr="008F5C28">
              <w:t>11.</w:t>
            </w:r>
          </w:p>
        </w:tc>
        <w:tc>
          <w:tcPr>
            <w:tcW w:w="7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</w:pPr>
            <w:proofErr w:type="spellStart"/>
            <w:r w:rsidRPr="008F5C28">
              <w:t>Харцызск</w:t>
            </w:r>
            <w:proofErr w:type="spellEnd"/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7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7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7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7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6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6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7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7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7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7</w:t>
            </w:r>
          </w:p>
        </w:tc>
      </w:tr>
      <w:tr w:rsidR="00CE287B" w:rsidRPr="00122878" w:rsidTr="00D907FA">
        <w:trPr>
          <w:gridAfter w:val="1"/>
          <w:wAfter w:w="57" w:type="pct"/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  <w:jc w:val="center"/>
            </w:pPr>
            <w:r w:rsidRPr="008F5C28">
              <w:t>12.</w:t>
            </w:r>
          </w:p>
        </w:tc>
        <w:tc>
          <w:tcPr>
            <w:tcW w:w="7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</w:pPr>
            <w:r w:rsidRPr="008F5C28">
              <w:t>Шахтерск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10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10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11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11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10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7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6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9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8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9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8</w:t>
            </w:r>
          </w:p>
        </w:tc>
      </w:tr>
      <w:tr w:rsidR="00CE287B" w:rsidRPr="00122878" w:rsidTr="00D907FA">
        <w:trPr>
          <w:gridAfter w:val="1"/>
          <w:wAfter w:w="57" w:type="pct"/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  <w:jc w:val="center"/>
            </w:pPr>
            <w:r w:rsidRPr="008F5C28">
              <w:t>13.</w:t>
            </w:r>
          </w:p>
        </w:tc>
        <w:tc>
          <w:tcPr>
            <w:tcW w:w="7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</w:pPr>
            <w:r w:rsidRPr="008F5C28">
              <w:t>Ясиноватая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3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3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</w:tr>
      <w:tr w:rsidR="00CE287B" w:rsidRPr="00122878" w:rsidTr="00D907FA">
        <w:trPr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  <w:jc w:val="center"/>
            </w:pPr>
          </w:p>
        </w:tc>
        <w:tc>
          <w:tcPr>
            <w:tcW w:w="7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  <w:rPr>
                <w:b/>
                <w:bCs/>
              </w:rPr>
            </w:pPr>
            <w:r w:rsidRPr="008F5C28">
              <w:rPr>
                <w:b/>
                <w:bCs/>
              </w:rPr>
              <w:t xml:space="preserve">Всего по городам 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b/>
                <w:bCs/>
                <w:color w:val="000000"/>
              </w:rPr>
            </w:pPr>
            <w:r w:rsidRPr="0088798A">
              <w:rPr>
                <w:b/>
                <w:bCs/>
                <w:color w:val="000000"/>
              </w:rPr>
              <w:t>15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b/>
                <w:bCs/>
                <w:color w:val="000000"/>
              </w:rPr>
            </w:pPr>
            <w:r w:rsidRPr="0088798A">
              <w:rPr>
                <w:b/>
                <w:bCs/>
                <w:color w:val="000000"/>
              </w:rPr>
              <w:t>14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b/>
                <w:bCs/>
                <w:color w:val="000000"/>
              </w:rPr>
            </w:pPr>
            <w:r w:rsidRPr="0088798A">
              <w:rPr>
                <w:b/>
                <w:bCs/>
                <w:color w:val="000000"/>
              </w:rPr>
              <w:t>1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b/>
                <w:bCs/>
                <w:color w:val="000000"/>
              </w:rPr>
            </w:pPr>
            <w:r w:rsidRPr="0088798A">
              <w:rPr>
                <w:b/>
                <w:bCs/>
                <w:color w:val="000000"/>
              </w:rPr>
              <w:t>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b/>
                <w:bCs/>
                <w:color w:val="000000"/>
              </w:rPr>
            </w:pPr>
            <w:r w:rsidRPr="0088798A">
              <w:rPr>
                <w:b/>
                <w:bCs/>
                <w:color w:val="000000"/>
              </w:rPr>
              <w:t>96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b/>
                <w:bCs/>
                <w:color w:val="000000"/>
              </w:rPr>
            </w:pPr>
            <w:r w:rsidRPr="0088798A">
              <w:rPr>
                <w:b/>
                <w:bCs/>
                <w:color w:val="000000"/>
              </w:rPr>
              <w:t>97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b/>
                <w:bCs/>
                <w:color w:val="000000"/>
              </w:rPr>
            </w:pPr>
            <w:r w:rsidRPr="0088798A">
              <w:rPr>
                <w:b/>
                <w:bCs/>
                <w:color w:val="000000"/>
              </w:rPr>
              <w:t>101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b/>
                <w:bCs/>
                <w:color w:val="000000"/>
              </w:rPr>
            </w:pPr>
            <w:r w:rsidRPr="0088798A">
              <w:rPr>
                <w:b/>
                <w:bCs/>
                <w:color w:val="000000"/>
              </w:rPr>
              <w:t>100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b/>
                <w:bCs/>
                <w:color w:val="000000"/>
              </w:rPr>
            </w:pPr>
            <w:r w:rsidRPr="0088798A">
              <w:rPr>
                <w:b/>
                <w:bCs/>
                <w:color w:val="000000"/>
              </w:rPr>
              <w:t>85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b/>
                <w:bCs/>
                <w:color w:val="000000"/>
              </w:rPr>
            </w:pPr>
            <w:r w:rsidRPr="0088798A">
              <w:rPr>
                <w:b/>
                <w:bCs/>
                <w:color w:val="000000"/>
              </w:rPr>
              <w:t>84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b/>
                <w:bCs/>
                <w:color w:val="000000"/>
              </w:rPr>
            </w:pPr>
            <w:r w:rsidRPr="0088798A">
              <w:rPr>
                <w:b/>
                <w:bCs/>
                <w:color w:val="000000"/>
              </w:rPr>
              <w:t>77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b/>
                <w:bCs/>
                <w:color w:val="000000"/>
              </w:rPr>
            </w:pPr>
            <w:r w:rsidRPr="0088798A">
              <w:rPr>
                <w:b/>
                <w:bCs/>
                <w:color w:val="000000"/>
              </w:rPr>
              <w:t>77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b/>
                <w:bCs/>
                <w:color w:val="000000"/>
              </w:rPr>
            </w:pPr>
            <w:r w:rsidRPr="0088798A">
              <w:rPr>
                <w:b/>
                <w:bCs/>
                <w:color w:val="000000"/>
              </w:rPr>
              <w:t>8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b/>
                <w:bCs/>
                <w:color w:val="000000"/>
              </w:rPr>
            </w:pPr>
            <w:r w:rsidRPr="0088798A">
              <w:rPr>
                <w:b/>
                <w:bCs/>
                <w:color w:val="000000"/>
              </w:rPr>
              <w:t>8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b/>
                <w:bCs/>
                <w:color w:val="000000"/>
              </w:rPr>
            </w:pPr>
            <w:r w:rsidRPr="0088798A">
              <w:rPr>
                <w:b/>
                <w:bCs/>
                <w:color w:val="000000"/>
              </w:rPr>
              <w:t>69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b/>
                <w:bCs/>
                <w:color w:val="000000"/>
              </w:rPr>
            </w:pPr>
            <w:r w:rsidRPr="0088798A">
              <w:rPr>
                <w:b/>
                <w:bCs/>
                <w:color w:val="000000"/>
              </w:rPr>
              <w:t>64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b/>
                <w:bCs/>
                <w:color w:val="000000"/>
              </w:rPr>
            </w:pPr>
            <w:r w:rsidRPr="0088798A">
              <w:rPr>
                <w:b/>
                <w:bCs/>
                <w:color w:val="000000"/>
              </w:rPr>
              <w:t>69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b/>
                <w:bCs/>
                <w:color w:val="000000"/>
              </w:rPr>
            </w:pPr>
            <w:r w:rsidRPr="0088798A">
              <w:rPr>
                <w:b/>
                <w:bCs/>
                <w:color w:val="000000"/>
              </w:rPr>
              <w:t>64</w:t>
            </w:r>
          </w:p>
        </w:tc>
        <w:tc>
          <w:tcPr>
            <w:tcW w:w="57" w:type="pct"/>
            <w:tcMar>
              <w:left w:w="28" w:type="dxa"/>
              <w:right w:w="28" w:type="dxa"/>
            </w:tcMar>
            <w:vAlign w:val="center"/>
          </w:tcPr>
          <w:p w:rsidR="008E4255" w:rsidRPr="00122878" w:rsidRDefault="008E4255" w:rsidP="00455A2F">
            <w:pPr>
              <w:spacing w:line="228" w:lineRule="auto"/>
              <w:jc w:val="center"/>
              <w:rPr>
                <w:sz w:val="19"/>
                <w:szCs w:val="19"/>
              </w:rPr>
            </w:pPr>
          </w:p>
        </w:tc>
      </w:tr>
      <w:tr w:rsidR="00CE287B" w:rsidRPr="00122878" w:rsidTr="00D907FA">
        <w:trPr>
          <w:trHeight w:val="284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ind w:left="-28"/>
              <w:jc w:val="center"/>
            </w:pPr>
            <w:r w:rsidRPr="008F5C28">
              <w:t>1.</w:t>
            </w:r>
          </w:p>
        </w:tc>
        <w:tc>
          <w:tcPr>
            <w:tcW w:w="7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roofErr w:type="spellStart"/>
            <w:r w:rsidRPr="008F5C28">
              <w:t>Амвросиевский</w:t>
            </w:r>
            <w:proofErr w:type="spellEnd"/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5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5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5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3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3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57" w:type="pct"/>
            <w:tcMar>
              <w:left w:w="28" w:type="dxa"/>
              <w:right w:w="28" w:type="dxa"/>
            </w:tcMar>
            <w:vAlign w:val="center"/>
          </w:tcPr>
          <w:p w:rsidR="008E4255" w:rsidRPr="00122878" w:rsidRDefault="008E4255" w:rsidP="00455A2F">
            <w:pPr>
              <w:spacing w:line="228" w:lineRule="auto"/>
              <w:jc w:val="center"/>
              <w:rPr>
                <w:sz w:val="19"/>
                <w:szCs w:val="19"/>
              </w:rPr>
            </w:pPr>
          </w:p>
        </w:tc>
      </w:tr>
      <w:tr w:rsidR="00CE287B" w:rsidRPr="00122878" w:rsidTr="00D907FA">
        <w:trPr>
          <w:trHeight w:val="284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ind w:left="-28"/>
              <w:jc w:val="center"/>
            </w:pPr>
            <w:r w:rsidRPr="008F5C28">
              <w:t>2.</w:t>
            </w:r>
          </w:p>
        </w:tc>
        <w:tc>
          <w:tcPr>
            <w:tcW w:w="7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roofErr w:type="spellStart"/>
            <w:r w:rsidRPr="008F5C28">
              <w:t>Новоазовский</w:t>
            </w:r>
            <w:proofErr w:type="spellEnd"/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3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6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6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6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5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6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57" w:type="pct"/>
            <w:tcMar>
              <w:left w:w="28" w:type="dxa"/>
              <w:right w:w="28" w:type="dxa"/>
            </w:tcMar>
            <w:vAlign w:val="center"/>
          </w:tcPr>
          <w:p w:rsidR="008E4255" w:rsidRPr="00122878" w:rsidRDefault="008E4255" w:rsidP="00455A2F">
            <w:pPr>
              <w:spacing w:line="228" w:lineRule="auto"/>
              <w:jc w:val="center"/>
              <w:rPr>
                <w:sz w:val="19"/>
                <w:szCs w:val="19"/>
              </w:rPr>
            </w:pPr>
          </w:p>
        </w:tc>
      </w:tr>
      <w:tr w:rsidR="00CE287B" w:rsidRPr="00122878" w:rsidTr="00D907FA">
        <w:trPr>
          <w:trHeight w:val="284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ind w:left="-28"/>
              <w:jc w:val="center"/>
            </w:pPr>
            <w:r w:rsidRPr="008F5C28">
              <w:t>3.</w:t>
            </w:r>
          </w:p>
        </w:tc>
        <w:tc>
          <w:tcPr>
            <w:tcW w:w="7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roofErr w:type="spellStart"/>
            <w:r w:rsidRPr="008F5C28">
              <w:t>Старобешевский</w:t>
            </w:r>
            <w:proofErr w:type="spellEnd"/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1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8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8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6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7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4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5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8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7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6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7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6</w:t>
            </w:r>
          </w:p>
        </w:tc>
        <w:tc>
          <w:tcPr>
            <w:tcW w:w="57" w:type="pct"/>
            <w:tcMar>
              <w:left w:w="28" w:type="dxa"/>
              <w:right w:w="28" w:type="dxa"/>
            </w:tcMar>
            <w:vAlign w:val="center"/>
          </w:tcPr>
          <w:p w:rsidR="008E4255" w:rsidRPr="00122878" w:rsidRDefault="008E4255" w:rsidP="00455A2F">
            <w:pPr>
              <w:spacing w:line="228" w:lineRule="auto"/>
              <w:jc w:val="center"/>
              <w:rPr>
                <w:sz w:val="19"/>
                <w:szCs w:val="19"/>
              </w:rPr>
            </w:pPr>
          </w:p>
        </w:tc>
      </w:tr>
      <w:tr w:rsidR="00CE287B" w:rsidRPr="00122878" w:rsidTr="00D907FA">
        <w:trPr>
          <w:trHeight w:val="284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ind w:left="-28"/>
              <w:jc w:val="center"/>
            </w:pPr>
            <w:r w:rsidRPr="008F5C28">
              <w:t>4.</w:t>
            </w:r>
          </w:p>
        </w:tc>
        <w:tc>
          <w:tcPr>
            <w:tcW w:w="7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roofErr w:type="spellStart"/>
            <w:r w:rsidRPr="008F5C28">
              <w:t>Тельмановский</w:t>
            </w:r>
            <w:proofErr w:type="spellEnd"/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3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88798A" w:rsidRDefault="008E4255">
            <w:pPr>
              <w:jc w:val="center"/>
              <w:rPr>
                <w:color w:val="000000"/>
              </w:rPr>
            </w:pPr>
            <w:r w:rsidRPr="0088798A">
              <w:rPr>
                <w:color w:val="000000"/>
              </w:rPr>
              <w:t>2</w:t>
            </w:r>
          </w:p>
        </w:tc>
        <w:tc>
          <w:tcPr>
            <w:tcW w:w="57" w:type="pct"/>
            <w:tcMar>
              <w:left w:w="28" w:type="dxa"/>
              <w:right w:w="28" w:type="dxa"/>
            </w:tcMar>
            <w:vAlign w:val="center"/>
          </w:tcPr>
          <w:p w:rsidR="008E4255" w:rsidRPr="00122878" w:rsidRDefault="008E4255" w:rsidP="00455A2F">
            <w:pPr>
              <w:spacing w:line="228" w:lineRule="auto"/>
              <w:jc w:val="center"/>
              <w:rPr>
                <w:sz w:val="19"/>
                <w:szCs w:val="19"/>
              </w:rPr>
            </w:pPr>
          </w:p>
        </w:tc>
      </w:tr>
      <w:tr w:rsidR="00CE287B" w:rsidRPr="00122878" w:rsidTr="00D907FA">
        <w:trPr>
          <w:trHeight w:val="284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  <w:jc w:val="center"/>
            </w:pPr>
          </w:p>
        </w:tc>
        <w:tc>
          <w:tcPr>
            <w:tcW w:w="7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rPr>
                <w:b/>
                <w:bCs/>
              </w:rPr>
            </w:pPr>
            <w:r w:rsidRPr="008F5C28">
              <w:rPr>
                <w:b/>
                <w:bCs/>
              </w:rPr>
              <w:t>Всего по районам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717DB0" w:rsidRDefault="008E4255">
            <w:pPr>
              <w:jc w:val="center"/>
              <w:rPr>
                <w:b/>
                <w:color w:val="000000"/>
              </w:rPr>
            </w:pPr>
            <w:r w:rsidRPr="00717DB0">
              <w:rPr>
                <w:b/>
                <w:color w:val="000000"/>
              </w:rPr>
              <w:t>10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717DB0" w:rsidRDefault="008E4255">
            <w:pPr>
              <w:jc w:val="center"/>
              <w:rPr>
                <w:b/>
                <w:color w:val="000000"/>
              </w:rPr>
            </w:pPr>
            <w:r w:rsidRPr="00717DB0">
              <w:rPr>
                <w:b/>
                <w:color w:val="000000"/>
              </w:rPr>
              <w:t>14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717DB0" w:rsidRDefault="008E4255">
            <w:pPr>
              <w:jc w:val="center"/>
              <w:rPr>
                <w:b/>
                <w:color w:val="000000"/>
              </w:rPr>
            </w:pPr>
            <w:r w:rsidRPr="00717DB0">
              <w:rPr>
                <w:b/>
                <w:color w:val="000000"/>
              </w:rPr>
              <w:t>1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717DB0" w:rsidRDefault="008E4255">
            <w:pPr>
              <w:jc w:val="center"/>
              <w:rPr>
                <w:b/>
                <w:color w:val="000000"/>
              </w:rPr>
            </w:pPr>
            <w:r w:rsidRPr="00717DB0">
              <w:rPr>
                <w:b/>
                <w:color w:val="000000"/>
              </w:rPr>
              <w:t>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717DB0" w:rsidRDefault="008E4255">
            <w:pPr>
              <w:jc w:val="center"/>
              <w:rPr>
                <w:b/>
                <w:color w:val="000000"/>
              </w:rPr>
            </w:pPr>
            <w:r w:rsidRPr="00717DB0">
              <w:rPr>
                <w:b/>
                <w:color w:val="000000"/>
              </w:rPr>
              <w:t>18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717DB0" w:rsidRDefault="008E4255">
            <w:pPr>
              <w:jc w:val="center"/>
              <w:rPr>
                <w:b/>
                <w:color w:val="000000"/>
              </w:rPr>
            </w:pPr>
            <w:r w:rsidRPr="00717DB0">
              <w:rPr>
                <w:b/>
                <w:color w:val="000000"/>
              </w:rPr>
              <w:t>18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717DB0" w:rsidRDefault="008E4255">
            <w:pPr>
              <w:jc w:val="center"/>
              <w:rPr>
                <w:b/>
                <w:color w:val="000000"/>
              </w:rPr>
            </w:pPr>
            <w:r w:rsidRPr="00717DB0">
              <w:rPr>
                <w:b/>
                <w:color w:val="000000"/>
              </w:rPr>
              <w:t>17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717DB0" w:rsidRDefault="008E4255">
            <w:pPr>
              <w:jc w:val="center"/>
              <w:rPr>
                <w:b/>
                <w:color w:val="000000"/>
              </w:rPr>
            </w:pPr>
            <w:r w:rsidRPr="00717DB0">
              <w:rPr>
                <w:b/>
                <w:color w:val="000000"/>
              </w:rPr>
              <w:t>18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717DB0" w:rsidRDefault="008E4255">
            <w:pPr>
              <w:jc w:val="center"/>
              <w:rPr>
                <w:b/>
                <w:color w:val="000000"/>
              </w:rPr>
            </w:pPr>
            <w:r w:rsidRPr="00717DB0">
              <w:rPr>
                <w:b/>
                <w:color w:val="000000"/>
              </w:rPr>
              <w:t>12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717DB0" w:rsidRDefault="008E4255">
            <w:pPr>
              <w:jc w:val="center"/>
              <w:rPr>
                <w:b/>
                <w:color w:val="000000"/>
              </w:rPr>
            </w:pPr>
            <w:r w:rsidRPr="00717DB0">
              <w:rPr>
                <w:b/>
                <w:color w:val="000000"/>
              </w:rPr>
              <w:t>13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717DB0" w:rsidRDefault="008E4255">
            <w:pPr>
              <w:jc w:val="center"/>
              <w:rPr>
                <w:b/>
                <w:color w:val="000000"/>
              </w:rPr>
            </w:pPr>
            <w:r w:rsidRPr="00717DB0">
              <w:rPr>
                <w:b/>
                <w:color w:val="000000"/>
              </w:rPr>
              <w:t>15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717DB0" w:rsidRDefault="008E4255">
            <w:pPr>
              <w:jc w:val="center"/>
              <w:rPr>
                <w:b/>
                <w:color w:val="000000"/>
              </w:rPr>
            </w:pPr>
            <w:r w:rsidRPr="00717DB0">
              <w:rPr>
                <w:b/>
                <w:color w:val="000000"/>
              </w:rPr>
              <w:t>16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717DB0" w:rsidRDefault="008E4255">
            <w:pPr>
              <w:jc w:val="center"/>
              <w:rPr>
                <w:b/>
                <w:color w:val="000000"/>
              </w:rPr>
            </w:pPr>
            <w:r w:rsidRPr="00717DB0">
              <w:rPr>
                <w:b/>
                <w:color w:val="000000"/>
              </w:rPr>
              <w:t>0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717DB0" w:rsidRDefault="008E4255">
            <w:pPr>
              <w:jc w:val="center"/>
              <w:rPr>
                <w:b/>
                <w:color w:val="000000"/>
              </w:rPr>
            </w:pPr>
            <w:r w:rsidRPr="00717DB0">
              <w:rPr>
                <w:b/>
                <w:color w:val="000000"/>
              </w:rPr>
              <w:t>0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717DB0" w:rsidRDefault="008E4255">
            <w:pPr>
              <w:jc w:val="center"/>
              <w:rPr>
                <w:b/>
                <w:color w:val="000000"/>
              </w:rPr>
            </w:pPr>
            <w:r w:rsidRPr="00717DB0">
              <w:rPr>
                <w:b/>
                <w:color w:val="000000"/>
              </w:rPr>
              <w:t>15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717DB0" w:rsidRDefault="008E4255">
            <w:pPr>
              <w:jc w:val="center"/>
              <w:rPr>
                <w:b/>
                <w:color w:val="000000"/>
              </w:rPr>
            </w:pPr>
            <w:r w:rsidRPr="00717DB0">
              <w:rPr>
                <w:b/>
                <w:color w:val="000000"/>
              </w:rPr>
              <w:t>12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717DB0" w:rsidRDefault="008E4255">
            <w:pPr>
              <w:jc w:val="center"/>
              <w:rPr>
                <w:b/>
                <w:color w:val="000000"/>
              </w:rPr>
            </w:pPr>
            <w:r w:rsidRPr="00717DB0">
              <w:rPr>
                <w:b/>
                <w:color w:val="000000"/>
              </w:rPr>
              <w:t>15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E4255" w:rsidRPr="00717DB0" w:rsidRDefault="008E4255">
            <w:pPr>
              <w:jc w:val="center"/>
              <w:rPr>
                <w:b/>
                <w:color w:val="000000"/>
              </w:rPr>
            </w:pPr>
            <w:r w:rsidRPr="00717DB0">
              <w:rPr>
                <w:b/>
                <w:color w:val="000000"/>
              </w:rPr>
              <w:t>12</w:t>
            </w:r>
          </w:p>
        </w:tc>
        <w:tc>
          <w:tcPr>
            <w:tcW w:w="57" w:type="pct"/>
            <w:tcMar>
              <w:left w:w="28" w:type="dxa"/>
              <w:right w:w="28" w:type="dxa"/>
            </w:tcMar>
            <w:vAlign w:val="center"/>
          </w:tcPr>
          <w:p w:rsidR="008E4255" w:rsidRPr="00122878" w:rsidRDefault="008E4255" w:rsidP="00455A2F">
            <w:pPr>
              <w:spacing w:line="228" w:lineRule="auto"/>
              <w:jc w:val="center"/>
              <w:rPr>
                <w:sz w:val="19"/>
                <w:szCs w:val="19"/>
              </w:rPr>
            </w:pPr>
          </w:p>
        </w:tc>
      </w:tr>
      <w:tr w:rsidR="00CE287B" w:rsidRPr="00122878" w:rsidTr="00D907FA">
        <w:trPr>
          <w:trHeight w:val="284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8E4255" w:rsidP="006A3422">
            <w:pPr>
              <w:spacing w:line="228" w:lineRule="auto"/>
              <w:jc w:val="center"/>
            </w:pPr>
          </w:p>
        </w:tc>
        <w:tc>
          <w:tcPr>
            <w:tcW w:w="7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F5C28" w:rsidRDefault="00F678C5" w:rsidP="006A3422">
            <w:pPr>
              <w:rPr>
                <w:b/>
                <w:bCs/>
              </w:rPr>
            </w:pPr>
            <w:r>
              <w:rPr>
                <w:b/>
                <w:bCs/>
              </w:rPr>
              <w:t>Всего по р</w:t>
            </w:r>
            <w:r w:rsidR="008E4255">
              <w:rPr>
                <w:b/>
                <w:bCs/>
              </w:rPr>
              <w:t>еспублике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8798A" w:rsidRDefault="008E4255">
            <w:pPr>
              <w:jc w:val="center"/>
              <w:rPr>
                <w:b/>
                <w:bCs/>
              </w:rPr>
            </w:pPr>
            <w:r w:rsidRPr="0088798A">
              <w:rPr>
                <w:b/>
                <w:bCs/>
              </w:rPr>
              <w:t>25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8798A" w:rsidRDefault="008E4255">
            <w:pPr>
              <w:jc w:val="center"/>
              <w:rPr>
                <w:b/>
                <w:bCs/>
              </w:rPr>
            </w:pPr>
            <w:r w:rsidRPr="0088798A">
              <w:rPr>
                <w:b/>
                <w:bCs/>
              </w:rPr>
              <w:t>28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8798A" w:rsidRDefault="008E4255">
            <w:pPr>
              <w:jc w:val="center"/>
              <w:rPr>
                <w:b/>
                <w:bCs/>
              </w:rPr>
            </w:pPr>
            <w:r w:rsidRPr="0088798A">
              <w:rPr>
                <w:b/>
                <w:bCs/>
              </w:rPr>
              <w:t>2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8798A" w:rsidRDefault="008E4255">
            <w:pPr>
              <w:jc w:val="center"/>
              <w:rPr>
                <w:b/>
                <w:bCs/>
              </w:rPr>
            </w:pPr>
            <w:r w:rsidRPr="0088798A">
              <w:rPr>
                <w:b/>
                <w:bCs/>
              </w:rPr>
              <w:t>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8798A" w:rsidRDefault="008E4255">
            <w:pPr>
              <w:jc w:val="center"/>
              <w:rPr>
                <w:b/>
                <w:bCs/>
              </w:rPr>
            </w:pPr>
            <w:r w:rsidRPr="0088798A">
              <w:rPr>
                <w:b/>
                <w:bCs/>
              </w:rPr>
              <w:t>114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8798A" w:rsidRDefault="008E4255">
            <w:pPr>
              <w:jc w:val="center"/>
              <w:rPr>
                <w:b/>
                <w:bCs/>
              </w:rPr>
            </w:pPr>
            <w:r w:rsidRPr="0088798A">
              <w:rPr>
                <w:b/>
                <w:bCs/>
              </w:rPr>
              <w:t>115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8798A" w:rsidRDefault="008E4255">
            <w:pPr>
              <w:jc w:val="center"/>
              <w:rPr>
                <w:b/>
                <w:bCs/>
              </w:rPr>
            </w:pPr>
            <w:r w:rsidRPr="0088798A">
              <w:rPr>
                <w:b/>
                <w:bCs/>
              </w:rPr>
              <w:t>118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8798A" w:rsidRDefault="008E4255">
            <w:pPr>
              <w:jc w:val="center"/>
              <w:rPr>
                <w:b/>
                <w:bCs/>
              </w:rPr>
            </w:pPr>
            <w:r w:rsidRPr="0088798A">
              <w:rPr>
                <w:b/>
                <w:bCs/>
              </w:rPr>
              <w:t>118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8798A" w:rsidRDefault="008E4255">
            <w:pPr>
              <w:jc w:val="center"/>
              <w:rPr>
                <w:b/>
                <w:bCs/>
              </w:rPr>
            </w:pPr>
            <w:r w:rsidRPr="0088798A">
              <w:rPr>
                <w:b/>
                <w:bCs/>
              </w:rPr>
              <w:t>97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8798A" w:rsidRDefault="008E4255">
            <w:pPr>
              <w:jc w:val="center"/>
              <w:rPr>
                <w:b/>
                <w:bCs/>
              </w:rPr>
            </w:pPr>
            <w:r w:rsidRPr="0088798A">
              <w:rPr>
                <w:b/>
                <w:bCs/>
              </w:rPr>
              <w:t>97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8798A" w:rsidRDefault="008E4255">
            <w:pPr>
              <w:jc w:val="center"/>
              <w:rPr>
                <w:b/>
                <w:bCs/>
              </w:rPr>
            </w:pPr>
            <w:r w:rsidRPr="0088798A">
              <w:rPr>
                <w:b/>
                <w:bCs/>
              </w:rPr>
              <w:t>92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8798A" w:rsidRDefault="008E4255">
            <w:pPr>
              <w:jc w:val="center"/>
              <w:rPr>
                <w:b/>
                <w:bCs/>
              </w:rPr>
            </w:pPr>
            <w:r w:rsidRPr="0088798A">
              <w:rPr>
                <w:b/>
                <w:bCs/>
              </w:rPr>
              <w:t>93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8798A" w:rsidRDefault="008E4255">
            <w:pPr>
              <w:jc w:val="center"/>
              <w:rPr>
                <w:b/>
                <w:bCs/>
              </w:rPr>
            </w:pPr>
            <w:r w:rsidRPr="0088798A">
              <w:rPr>
                <w:b/>
                <w:bCs/>
              </w:rPr>
              <w:t>8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8798A" w:rsidRDefault="008E4255">
            <w:pPr>
              <w:jc w:val="center"/>
              <w:rPr>
                <w:b/>
                <w:bCs/>
              </w:rPr>
            </w:pPr>
            <w:r w:rsidRPr="0088798A">
              <w:rPr>
                <w:b/>
                <w:bCs/>
              </w:rPr>
              <w:t>8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8798A" w:rsidRDefault="008E4255">
            <w:pPr>
              <w:jc w:val="center"/>
              <w:rPr>
                <w:b/>
                <w:bCs/>
              </w:rPr>
            </w:pPr>
            <w:r w:rsidRPr="0088798A">
              <w:rPr>
                <w:b/>
                <w:bCs/>
              </w:rPr>
              <w:t>84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8798A" w:rsidRDefault="008E4255">
            <w:pPr>
              <w:jc w:val="center"/>
              <w:rPr>
                <w:b/>
                <w:bCs/>
              </w:rPr>
            </w:pPr>
            <w:r w:rsidRPr="0088798A">
              <w:rPr>
                <w:b/>
                <w:bCs/>
              </w:rPr>
              <w:t>76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8798A" w:rsidRDefault="008E4255">
            <w:pPr>
              <w:jc w:val="center"/>
              <w:rPr>
                <w:b/>
                <w:bCs/>
              </w:rPr>
            </w:pPr>
            <w:r w:rsidRPr="0088798A">
              <w:rPr>
                <w:b/>
                <w:bCs/>
              </w:rPr>
              <w:t>84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E4255" w:rsidRPr="0088798A" w:rsidRDefault="008E4255">
            <w:pPr>
              <w:jc w:val="center"/>
              <w:rPr>
                <w:b/>
                <w:bCs/>
              </w:rPr>
            </w:pPr>
            <w:r w:rsidRPr="0088798A">
              <w:rPr>
                <w:b/>
                <w:bCs/>
              </w:rPr>
              <w:t>76</w:t>
            </w:r>
          </w:p>
        </w:tc>
        <w:tc>
          <w:tcPr>
            <w:tcW w:w="57" w:type="pct"/>
            <w:tcMar>
              <w:left w:w="28" w:type="dxa"/>
              <w:right w:w="28" w:type="dxa"/>
            </w:tcMar>
            <w:vAlign w:val="center"/>
          </w:tcPr>
          <w:p w:rsidR="008E4255" w:rsidRPr="00122878" w:rsidRDefault="008E4255" w:rsidP="00455A2F">
            <w:pPr>
              <w:spacing w:line="228" w:lineRule="auto"/>
              <w:jc w:val="center"/>
              <w:rPr>
                <w:sz w:val="19"/>
                <w:szCs w:val="19"/>
              </w:rPr>
            </w:pPr>
          </w:p>
        </w:tc>
      </w:tr>
      <w:bookmarkEnd w:id="2"/>
    </w:tbl>
    <w:p w:rsidR="003928E2" w:rsidRPr="00122878" w:rsidRDefault="003928E2" w:rsidP="003928E2">
      <w:pPr>
        <w:jc w:val="center"/>
      </w:pPr>
    </w:p>
    <w:p w:rsidR="00EF75C1" w:rsidRDefault="00EF75C1" w:rsidP="00DB51EC">
      <w:pPr>
        <w:ind w:right="-598" w:firstLine="13467"/>
        <w:rPr>
          <w:b/>
          <w:bCs/>
          <w:sz w:val="22"/>
          <w:szCs w:val="22"/>
        </w:rPr>
      </w:pPr>
    </w:p>
    <w:p w:rsidR="008725F5" w:rsidRPr="00122878" w:rsidRDefault="00C80963" w:rsidP="00DB51EC">
      <w:pPr>
        <w:ind w:right="-598" w:firstLine="13467"/>
        <w:rPr>
          <w:b/>
          <w:bCs/>
          <w:sz w:val="22"/>
          <w:szCs w:val="22"/>
        </w:rPr>
      </w:pPr>
      <w:r w:rsidRPr="00122878">
        <w:rPr>
          <w:b/>
          <w:bCs/>
          <w:sz w:val="22"/>
          <w:szCs w:val="22"/>
        </w:rPr>
        <w:t>Таблица</w:t>
      </w:r>
      <w:r w:rsidR="008725F5" w:rsidRPr="00122878">
        <w:rPr>
          <w:b/>
          <w:bCs/>
          <w:sz w:val="22"/>
          <w:szCs w:val="22"/>
        </w:rPr>
        <w:t xml:space="preserve"> 3</w:t>
      </w:r>
    </w:p>
    <w:p w:rsidR="00C80963" w:rsidRPr="00E97E4C" w:rsidRDefault="009E54EA" w:rsidP="00772515">
      <w:pPr>
        <w:pStyle w:val="1"/>
      </w:pPr>
      <w:bookmarkStart w:id="3" w:name="_Toc447896978"/>
      <w:r w:rsidRPr="00E97E4C">
        <w:t>ПОКАЗАТЕЛИ РА</w:t>
      </w:r>
      <w:r w:rsidR="00F53F51">
        <w:t>БОТЫ</w:t>
      </w:r>
      <w:r w:rsidR="00C80963" w:rsidRPr="00E97E4C">
        <w:t xml:space="preserve"> </w:t>
      </w:r>
      <w:proofErr w:type="gramStart"/>
      <w:r w:rsidR="00C80963" w:rsidRPr="00E97E4C">
        <w:t>ГОРОДСКИХ</w:t>
      </w:r>
      <w:proofErr w:type="gramEnd"/>
      <w:r w:rsidR="00C80963" w:rsidRPr="00E97E4C">
        <w:t xml:space="preserve"> И РАЙОННЫХ ЦБС</w:t>
      </w:r>
      <w:bookmarkEnd w:id="3"/>
    </w:p>
    <w:p w:rsidR="008725F5" w:rsidRPr="00122878" w:rsidRDefault="008725F5" w:rsidP="008725F5">
      <w:pPr>
        <w:jc w:val="center"/>
        <w:rPr>
          <w:b/>
          <w:bCs/>
          <w:sz w:val="20"/>
          <w:szCs w:val="20"/>
        </w:rPr>
      </w:pPr>
    </w:p>
    <w:tbl>
      <w:tblPr>
        <w:tblW w:w="14459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567"/>
        <w:gridCol w:w="1125"/>
        <w:gridCol w:w="1165"/>
        <w:gridCol w:w="567"/>
        <w:gridCol w:w="545"/>
        <w:gridCol w:w="589"/>
        <w:gridCol w:w="567"/>
        <w:gridCol w:w="567"/>
        <w:gridCol w:w="54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25"/>
        <w:gridCol w:w="567"/>
        <w:gridCol w:w="567"/>
        <w:gridCol w:w="709"/>
        <w:gridCol w:w="851"/>
      </w:tblGrid>
      <w:tr w:rsidR="008A0D5F" w:rsidRPr="00122878" w:rsidTr="009B519C">
        <w:trPr>
          <w:trHeight w:val="227"/>
        </w:trPr>
        <w:tc>
          <w:tcPr>
            <w:tcW w:w="56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8A0D5F" w:rsidRPr="0077049F" w:rsidRDefault="008A0D5F" w:rsidP="008A0D5F">
            <w:pPr>
              <w:jc w:val="center"/>
              <w:rPr>
                <w:b/>
                <w:sz w:val="20"/>
                <w:szCs w:val="20"/>
              </w:rPr>
            </w:pPr>
            <w:r w:rsidRPr="0077049F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77049F">
              <w:rPr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77049F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77049F">
              <w:rPr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290" w:type="dxa"/>
            <w:gridSpan w:val="2"/>
            <w:vMerge w:val="restart"/>
            <w:vAlign w:val="center"/>
          </w:tcPr>
          <w:p w:rsidR="008A0D5F" w:rsidRPr="0077049F" w:rsidRDefault="008A0D5F" w:rsidP="00A56D81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77049F">
              <w:rPr>
                <w:b/>
                <w:bCs/>
                <w:sz w:val="20"/>
                <w:szCs w:val="20"/>
              </w:rPr>
              <w:t xml:space="preserve">Название </w:t>
            </w:r>
          </w:p>
          <w:p w:rsidR="008A0D5F" w:rsidRPr="0077049F" w:rsidRDefault="008A0D5F" w:rsidP="00A56D81">
            <w:pPr>
              <w:jc w:val="center"/>
              <w:rPr>
                <w:b/>
                <w:sz w:val="20"/>
                <w:szCs w:val="20"/>
              </w:rPr>
            </w:pPr>
            <w:r w:rsidRPr="0077049F">
              <w:rPr>
                <w:b/>
                <w:bCs/>
                <w:sz w:val="20"/>
                <w:szCs w:val="20"/>
              </w:rPr>
              <w:t>города (района)</w:t>
            </w:r>
          </w:p>
        </w:tc>
        <w:tc>
          <w:tcPr>
            <w:tcW w:w="11602" w:type="dxa"/>
            <w:gridSpan w:val="20"/>
            <w:vAlign w:val="center"/>
          </w:tcPr>
          <w:p w:rsidR="008A0D5F" w:rsidRPr="0077049F" w:rsidRDefault="001B3C81" w:rsidP="008725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Число</w:t>
            </w:r>
            <w:r w:rsidR="008A0D5F" w:rsidRPr="0077049F">
              <w:rPr>
                <w:b/>
                <w:bCs/>
                <w:sz w:val="20"/>
                <w:szCs w:val="20"/>
              </w:rPr>
              <w:t xml:space="preserve"> технических средств</w:t>
            </w:r>
            <w:r w:rsidR="008A0D5F"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="008A0D5F">
              <w:rPr>
                <w:b/>
                <w:bCs/>
                <w:sz w:val="20"/>
                <w:szCs w:val="20"/>
              </w:rPr>
              <w:t>мультимедийного</w:t>
            </w:r>
            <w:proofErr w:type="spellEnd"/>
            <w:r w:rsidR="008A0D5F">
              <w:rPr>
                <w:b/>
                <w:bCs/>
                <w:sz w:val="20"/>
                <w:szCs w:val="20"/>
              </w:rPr>
              <w:t xml:space="preserve"> оборудования</w:t>
            </w:r>
            <w:r w:rsidR="008A0D5F" w:rsidRPr="0077049F">
              <w:rPr>
                <w:b/>
                <w:bCs/>
                <w:sz w:val="20"/>
                <w:szCs w:val="20"/>
              </w:rPr>
              <w:t xml:space="preserve"> в библиотеках</w:t>
            </w:r>
          </w:p>
        </w:tc>
      </w:tr>
      <w:tr w:rsidR="00137696" w:rsidRPr="00122878" w:rsidTr="009B519C">
        <w:trPr>
          <w:trHeight w:val="227"/>
        </w:trPr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</w:tcPr>
          <w:p w:rsidR="00137696" w:rsidRPr="0077049F" w:rsidRDefault="00137696" w:rsidP="008A0D5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90" w:type="dxa"/>
            <w:gridSpan w:val="2"/>
            <w:vMerge/>
            <w:vAlign w:val="center"/>
          </w:tcPr>
          <w:p w:rsidR="00137696" w:rsidRPr="0077049F" w:rsidRDefault="00137696" w:rsidP="006E3267">
            <w:pPr>
              <w:rPr>
                <w:b/>
                <w:sz w:val="20"/>
                <w:szCs w:val="20"/>
              </w:rPr>
            </w:pPr>
          </w:p>
        </w:tc>
        <w:tc>
          <w:tcPr>
            <w:tcW w:w="3380" w:type="dxa"/>
            <w:gridSpan w:val="6"/>
            <w:vAlign w:val="center"/>
          </w:tcPr>
          <w:p w:rsidR="00137696" w:rsidRPr="0077049F" w:rsidRDefault="00137696" w:rsidP="008725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Pr="0077049F">
              <w:rPr>
                <w:b/>
                <w:bCs/>
                <w:sz w:val="20"/>
                <w:szCs w:val="20"/>
              </w:rPr>
              <w:t>омпьютеры</w:t>
            </w:r>
          </w:p>
        </w:tc>
        <w:tc>
          <w:tcPr>
            <w:tcW w:w="4536" w:type="dxa"/>
            <w:gridSpan w:val="8"/>
            <w:vAlign w:val="center"/>
          </w:tcPr>
          <w:p w:rsidR="00137696" w:rsidRPr="0077049F" w:rsidRDefault="00137696" w:rsidP="008725F5">
            <w:pPr>
              <w:jc w:val="center"/>
              <w:rPr>
                <w:b/>
                <w:sz w:val="20"/>
                <w:szCs w:val="20"/>
              </w:rPr>
            </w:pPr>
            <w:r w:rsidRPr="0077049F">
              <w:rPr>
                <w:b/>
                <w:bCs/>
                <w:sz w:val="20"/>
                <w:szCs w:val="20"/>
              </w:rPr>
              <w:t>копировально-множительная техника</w:t>
            </w:r>
          </w:p>
        </w:tc>
        <w:tc>
          <w:tcPr>
            <w:tcW w:w="3686" w:type="dxa"/>
            <w:gridSpan w:val="6"/>
            <w:vAlign w:val="center"/>
          </w:tcPr>
          <w:p w:rsidR="00137696" w:rsidRPr="00962920" w:rsidRDefault="00137696" w:rsidP="00962920">
            <w:pPr>
              <w:jc w:val="center"/>
              <w:rPr>
                <w:b/>
                <w:color w:val="FF0000"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мультимедийное</w:t>
            </w:r>
            <w:proofErr w:type="spellEnd"/>
            <w:r>
              <w:rPr>
                <w:b/>
                <w:sz w:val="20"/>
                <w:szCs w:val="20"/>
              </w:rPr>
              <w:t xml:space="preserve"> оборудование</w:t>
            </w:r>
          </w:p>
        </w:tc>
      </w:tr>
      <w:tr w:rsidR="00137696" w:rsidRPr="00122878" w:rsidTr="009B519C">
        <w:trPr>
          <w:trHeight w:val="230"/>
        </w:trPr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</w:tcPr>
          <w:p w:rsidR="00137696" w:rsidRPr="0077049F" w:rsidRDefault="00137696" w:rsidP="008A0D5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90" w:type="dxa"/>
            <w:gridSpan w:val="2"/>
            <w:vMerge/>
            <w:vAlign w:val="center"/>
          </w:tcPr>
          <w:p w:rsidR="00137696" w:rsidRPr="0077049F" w:rsidRDefault="00137696" w:rsidP="006E3267">
            <w:pPr>
              <w:rPr>
                <w:b/>
                <w:sz w:val="20"/>
                <w:szCs w:val="20"/>
              </w:rPr>
            </w:pPr>
          </w:p>
        </w:tc>
        <w:tc>
          <w:tcPr>
            <w:tcW w:w="1112" w:type="dxa"/>
            <w:gridSpan w:val="2"/>
            <w:vMerge w:val="restart"/>
            <w:vAlign w:val="center"/>
          </w:tcPr>
          <w:p w:rsidR="00137696" w:rsidRPr="0077049F" w:rsidRDefault="00137696" w:rsidP="008725F5">
            <w:pPr>
              <w:jc w:val="center"/>
              <w:rPr>
                <w:b/>
                <w:sz w:val="20"/>
                <w:szCs w:val="20"/>
              </w:rPr>
            </w:pPr>
            <w:r w:rsidRPr="0077049F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156" w:type="dxa"/>
            <w:gridSpan w:val="2"/>
            <w:vMerge w:val="restart"/>
            <w:vAlign w:val="center"/>
          </w:tcPr>
          <w:p w:rsidR="00137696" w:rsidRDefault="00137696" w:rsidP="008725F5">
            <w:pPr>
              <w:jc w:val="center"/>
              <w:rPr>
                <w:b/>
                <w:bCs/>
                <w:sz w:val="20"/>
                <w:szCs w:val="20"/>
              </w:rPr>
            </w:pPr>
            <w:r w:rsidRPr="0077049F">
              <w:rPr>
                <w:b/>
                <w:bCs/>
                <w:sz w:val="20"/>
                <w:szCs w:val="20"/>
              </w:rPr>
              <w:t xml:space="preserve">имеют доступ </w:t>
            </w:r>
            <w:proofErr w:type="gramStart"/>
            <w:r w:rsidRPr="0077049F">
              <w:rPr>
                <w:b/>
                <w:bCs/>
                <w:sz w:val="20"/>
                <w:szCs w:val="20"/>
              </w:rPr>
              <w:t>к</w:t>
            </w:r>
            <w:proofErr w:type="gramEnd"/>
            <w:r w:rsidRPr="0077049F">
              <w:rPr>
                <w:b/>
                <w:bCs/>
                <w:sz w:val="20"/>
                <w:szCs w:val="20"/>
              </w:rPr>
              <w:t xml:space="preserve"> </w:t>
            </w:r>
          </w:p>
          <w:p w:rsidR="00137696" w:rsidRPr="0077049F" w:rsidRDefault="00137696" w:rsidP="008725F5">
            <w:pPr>
              <w:jc w:val="center"/>
              <w:rPr>
                <w:b/>
                <w:sz w:val="20"/>
                <w:szCs w:val="20"/>
              </w:rPr>
            </w:pPr>
            <w:r w:rsidRPr="0077049F">
              <w:rPr>
                <w:b/>
                <w:bCs/>
                <w:sz w:val="20"/>
                <w:szCs w:val="20"/>
              </w:rPr>
              <w:t>Интернет</w:t>
            </w:r>
            <w:r>
              <w:rPr>
                <w:b/>
                <w:bCs/>
                <w:sz w:val="20"/>
                <w:szCs w:val="20"/>
              </w:rPr>
              <w:t>у</w:t>
            </w:r>
          </w:p>
        </w:tc>
        <w:tc>
          <w:tcPr>
            <w:tcW w:w="1112" w:type="dxa"/>
            <w:gridSpan w:val="2"/>
            <w:vMerge w:val="restart"/>
            <w:vAlign w:val="center"/>
          </w:tcPr>
          <w:p w:rsidR="00137696" w:rsidRPr="0077049F" w:rsidRDefault="00137696" w:rsidP="008725F5">
            <w:pPr>
              <w:jc w:val="center"/>
              <w:rPr>
                <w:b/>
                <w:bCs/>
                <w:sz w:val="20"/>
                <w:szCs w:val="20"/>
              </w:rPr>
            </w:pPr>
            <w:r w:rsidRPr="0077049F">
              <w:rPr>
                <w:b/>
                <w:bCs/>
                <w:sz w:val="20"/>
                <w:szCs w:val="20"/>
              </w:rPr>
              <w:t xml:space="preserve">для </w:t>
            </w:r>
            <w:proofErr w:type="spellStart"/>
            <w:proofErr w:type="gramStart"/>
            <w:r w:rsidRPr="0077049F">
              <w:rPr>
                <w:b/>
                <w:bCs/>
                <w:sz w:val="20"/>
                <w:szCs w:val="20"/>
              </w:rPr>
              <w:t>пользова-телей</w:t>
            </w:r>
            <w:proofErr w:type="spellEnd"/>
            <w:proofErr w:type="gramEnd"/>
          </w:p>
        </w:tc>
        <w:tc>
          <w:tcPr>
            <w:tcW w:w="1134" w:type="dxa"/>
            <w:gridSpan w:val="2"/>
            <w:vMerge w:val="restart"/>
            <w:vAlign w:val="center"/>
          </w:tcPr>
          <w:p w:rsidR="00137696" w:rsidRPr="0077049F" w:rsidRDefault="00137696" w:rsidP="008725F5">
            <w:pPr>
              <w:jc w:val="center"/>
              <w:rPr>
                <w:b/>
                <w:bCs/>
                <w:sz w:val="20"/>
                <w:szCs w:val="20"/>
              </w:rPr>
            </w:pPr>
            <w:r w:rsidRPr="0077049F">
              <w:rPr>
                <w:b/>
                <w:bCs/>
                <w:sz w:val="20"/>
                <w:szCs w:val="20"/>
              </w:rPr>
              <w:t>принтеры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137696" w:rsidRPr="0077049F" w:rsidRDefault="00137696" w:rsidP="008725F5">
            <w:pPr>
              <w:jc w:val="center"/>
              <w:rPr>
                <w:b/>
                <w:bCs/>
                <w:sz w:val="20"/>
                <w:szCs w:val="20"/>
              </w:rPr>
            </w:pPr>
            <w:r w:rsidRPr="0077049F">
              <w:rPr>
                <w:b/>
                <w:bCs/>
                <w:sz w:val="20"/>
                <w:szCs w:val="20"/>
              </w:rPr>
              <w:t>сканеры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137696" w:rsidRPr="0077049F" w:rsidRDefault="00137696" w:rsidP="008725F5">
            <w:pPr>
              <w:jc w:val="center"/>
              <w:rPr>
                <w:b/>
                <w:bCs/>
                <w:sz w:val="20"/>
                <w:szCs w:val="20"/>
              </w:rPr>
            </w:pPr>
            <w:r w:rsidRPr="0077049F">
              <w:rPr>
                <w:b/>
                <w:bCs/>
                <w:sz w:val="20"/>
                <w:szCs w:val="20"/>
              </w:rPr>
              <w:t>ксероксы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137696" w:rsidRPr="0077049F" w:rsidRDefault="00137696" w:rsidP="008725F5">
            <w:pPr>
              <w:jc w:val="center"/>
              <w:rPr>
                <w:b/>
                <w:bCs/>
                <w:sz w:val="20"/>
                <w:szCs w:val="20"/>
              </w:rPr>
            </w:pPr>
            <w:r w:rsidRPr="0077049F">
              <w:rPr>
                <w:b/>
                <w:bCs/>
                <w:sz w:val="20"/>
                <w:szCs w:val="20"/>
              </w:rPr>
              <w:t>МФУ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:rsidR="00137696" w:rsidRPr="0077049F" w:rsidRDefault="00137696" w:rsidP="001D58D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2694" w:type="dxa"/>
            <w:gridSpan w:val="4"/>
            <w:vAlign w:val="center"/>
          </w:tcPr>
          <w:p w:rsidR="00137696" w:rsidRPr="0077049F" w:rsidRDefault="00137696" w:rsidP="002636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 т. ч.</w:t>
            </w:r>
          </w:p>
        </w:tc>
      </w:tr>
      <w:tr w:rsidR="00137696" w:rsidRPr="00122878" w:rsidTr="009B519C">
        <w:trPr>
          <w:trHeight w:val="480"/>
        </w:trPr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</w:tcPr>
          <w:p w:rsidR="00137696" w:rsidRPr="0077049F" w:rsidRDefault="00137696" w:rsidP="008725F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90" w:type="dxa"/>
            <w:gridSpan w:val="2"/>
            <w:vMerge/>
            <w:vAlign w:val="center"/>
          </w:tcPr>
          <w:p w:rsidR="00137696" w:rsidRPr="0077049F" w:rsidRDefault="00137696" w:rsidP="006E3267">
            <w:pPr>
              <w:rPr>
                <w:b/>
                <w:sz w:val="20"/>
                <w:szCs w:val="20"/>
              </w:rPr>
            </w:pPr>
          </w:p>
        </w:tc>
        <w:tc>
          <w:tcPr>
            <w:tcW w:w="1112" w:type="dxa"/>
            <w:gridSpan w:val="2"/>
            <w:vMerge/>
            <w:vAlign w:val="center"/>
          </w:tcPr>
          <w:p w:rsidR="00137696" w:rsidRPr="0077049F" w:rsidRDefault="00137696" w:rsidP="008725F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gridSpan w:val="2"/>
            <w:vMerge/>
            <w:vAlign w:val="center"/>
          </w:tcPr>
          <w:p w:rsidR="00137696" w:rsidRPr="0077049F" w:rsidRDefault="00137696" w:rsidP="008725F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12" w:type="dxa"/>
            <w:gridSpan w:val="2"/>
            <w:vMerge/>
            <w:vAlign w:val="center"/>
          </w:tcPr>
          <w:p w:rsidR="00137696" w:rsidRPr="0077049F" w:rsidRDefault="00137696" w:rsidP="008725F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137696" w:rsidRPr="0077049F" w:rsidRDefault="00137696" w:rsidP="008725F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137696" w:rsidRPr="0077049F" w:rsidRDefault="00137696" w:rsidP="008725F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137696" w:rsidRPr="0077049F" w:rsidRDefault="00137696" w:rsidP="008725F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137696" w:rsidRPr="0077049F" w:rsidRDefault="00137696" w:rsidP="008725F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137696" w:rsidRPr="0077049F" w:rsidRDefault="00137696" w:rsidP="008725F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137696" w:rsidRPr="0077049F" w:rsidRDefault="00137696" w:rsidP="008725F5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pacing w:val="-10"/>
                <w:sz w:val="20"/>
                <w:szCs w:val="20"/>
              </w:rPr>
              <w:t>м</w:t>
            </w:r>
            <w:r w:rsidRPr="00F149D9">
              <w:rPr>
                <w:b/>
                <w:spacing w:val="-10"/>
                <w:sz w:val="20"/>
                <w:szCs w:val="20"/>
              </w:rPr>
              <w:t>ультиме</w:t>
            </w:r>
            <w:r>
              <w:rPr>
                <w:b/>
                <w:spacing w:val="-10"/>
                <w:sz w:val="20"/>
                <w:szCs w:val="20"/>
              </w:rPr>
              <w:t>-</w:t>
            </w:r>
            <w:r w:rsidRPr="00F149D9">
              <w:rPr>
                <w:b/>
                <w:spacing w:val="-10"/>
                <w:sz w:val="20"/>
                <w:szCs w:val="20"/>
              </w:rPr>
              <w:t>дийные</w:t>
            </w:r>
            <w:proofErr w:type="spellEnd"/>
            <w:r>
              <w:rPr>
                <w:b/>
                <w:sz w:val="20"/>
                <w:szCs w:val="20"/>
              </w:rPr>
              <w:t xml:space="preserve"> проекторы</w:t>
            </w:r>
          </w:p>
        </w:tc>
        <w:tc>
          <w:tcPr>
            <w:tcW w:w="1560" w:type="dxa"/>
            <w:gridSpan w:val="2"/>
            <w:vAlign w:val="center"/>
          </w:tcPr>
          <w:p w:rsidR="00137696" w:rsidRPr="007D236E" w:rsidRDefault="009B519C" w:rsidP="008725F5">
            <w:pPr>
              <w:jc w:val="center"/>
              <w:rPr>
                <w:b/>
                <w:bCs/>
                <w:sz w:val="19"/>
                <w:szCs w:val="19"/>
              </w:rPr>
            </w:pPr>
            <w:proofErr w:type="spellStart"/>
            <w:proofErr w:type="gramStart"/>
            <w:r>
              <w:rPr>
                <w:b/>
                <w:sz w:val="20"/>
                <w:szCs w:val="20"/>
              </w:rPr>
              <w:t>видео-камеры</w:t>
            </w:r>
            <w:proofErr w:type="spellEnd"/>
            <w:proofErr w:type="gramEnd"/>
            <w:r>
              <w:rPr>
                <w:b/>
                <w:sz w:val="20"/>
                <w:szCs w:val="20"/>
              </w:rPr>
              <w:t>, фото</w:t>
            </w:r>
            <w:r w:rsidR="00137696">
              <w:rPr>
                <w:b/>
                <w:sz w:val="20"/>
                <w:szCs w:val="20"/>
              </w:rPr>
              <w:t>аппараты</w:t>
            </w:r>
          </w:p>
        </w:tc>
      </w:tr>
      <w:tr w:rsidR="009B519C" w:rsidRPr="00122878" w:rsidTr="009B519C">
        <w:trPr>
          <w:trHeight w:val="227"/>
        </w:trPr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</w:tcPr>
          <w:p w:rsidR="00137696" w:rsidRPr="0077049F" w:rsidRDefault="00137696" w:rsidP="008725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90" w:type="dxa"/>
            <w:gridSpan w:val="2"/>
            <w:vMerge/>
            <w:vAlign w:val="center"/>
          </w:tcPr>
          <w:p w:rsidR="00137696" w:rsidRPr="0077049F" w:rsidRDefault="00137696" w:rsidP="006E3267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:rsidR="00137696" w:rsidRPr="00070B89" w:rsidRDefault="00137696">
            <w:pPr>
              <w:jc w:val="center"/>
              <w:rPr>
                <w:color w:val="000000"/>
                <w:sz w:val="18"/>
                <w:szCs w:val="18"/>
              </w:rPr>
            </w:pPr>
            <w:r w:rsidRPr="00070B89">
              <w:rPr>
                <w:color w:val="000000"/>
                <w:sz w:val="18"/>
                <w:szCs w:val="18"/>
              </w:rPr>
              <w:t>2016</w:t>
            </w:r>
          </w:p>
        </w:tc>
        <w:tc>
          <w:tcPr>
            <w:tcW w:w="545" w:type="dxa"/>
            <w:vAlign w:val="bottom"/>
          </w:tcPr>
          <w:p w:rsidR="00137696" w:rsidRPr="00070B89" w:rsidRDefault="00137696">
            <w:pPr>
              <w:jc w:val="center"/>
              <w:rPr>
                <w:color w:val="000000"/>
                <w:sz w:val="18"/>
                <w:szCs w:val="18"/>
              </w:rPr>
            </w:pPr>
            <w:r w:rsidRPr="00070B89">
              <w:rPr>
                <w:color w:val="000000"/>
                <w:sz w:val="18"/>
                <w:szCs w:val="18"/>
              </w:rPr>
              <w:t>2015</w:t>
            </w:r>
          </w:p>
        </w:tc>
        <w:tc>
          <w:tcPr>
            <w:tcW w:w="589" w:type="dxa"/>
            <w:vAlign w:val="bottom"/>
          </w:tcPr>
          <w:p w:rsidR="00137696" w:rsidRPr="00070B89" w:rsidRDefault="00137696">
            <w:pPr>
              <w:jc w:val="center"/>
              <w:rPr>
                <w:color w:val="000000"/>
                <w:sz w:val="18"/>
                <w:szCs w:val="18"/>
              </w:rPr>
            </w:pPr>
            <w:r w:rsidRPr="00070B89">
              <w:rPr>
                <w:color w:val="000000"/>
                <w:sz w:val="18"/>
                <w:szCs w:val="18"/>
              </w:rPr>
              <w:t>2016</w:t>
            </w:r>
          </w:p>
        </w:tc>
        <w:tc>
          <w:tcPr>
            <w:tcW w:w="567" w:type="dxa"/>
            <w:vAlign w:val="bottom"/>
          </w:tcPr>
          <w:p w:rsidR="00137696" w:rsidRPr="00070B89" w:rsidRDefault="00137696">
            <w:pPr>
              <w:jc w:val="center"/>
              <w:rPr>
                <w:color w:val="000000"/>
                <w:sz w:val="18"/>
                <w:szCs w:val="18"/>
              </w:rPr>
            </w:pPr>
            <w:r w:rsidRPr="00070B89">
              <w:rPr>
                <w:color w:val="000000"/>
                <w:sz w:val="18"/>
                <w:szCs w:val="18"/>
              </w:rPr>
              <w:t>2015</w:t>
            </w:r>
          </w:p>
        </w:tc>
        <w:tc>
          <w:tcPr>
            <w:tcW w:w="567" w:type="dxa"/>
            <w:vAlign w:val="bottom"/>
          </w:tcPr>
          <w:p w:rsidR="00137696" w:rsidRPr="00070B89" w:rsidRDefault="00137696">
            <w:pPr>
              <w:jc w:val="center"/>
              <w:rPr>
                <w:color w:val="000000"/>
                <w:sz w:val="18"/>
                <w:szCs w:val="18"/>
              </w:rPr>
            </w:pPr>
            <w:r w:rsidRPr="00070B89">
              <w:rPr>
                <w:color w:val="000000"/>
                <w:sz w:val="18"/>
                <w:szCs w:val="18"/>
              </w:rPr>
              <w:t>2016</w:t>
            </w:r>
          </w:p>
        </w:tc>
        <w:tc>
          <w:tcPr>
            <w:tcW w:w="545" w:type="dxa"/>
            <w:vAlign w:val="bottom"/>
          </w:tcPr>
          <w:p w:rsidR="00137696" w:rsidRPr="00070B89" w:rsidRDefault="00137696">
            <w:pPr>
              <w:jc w:val="center"/>
              <w:rPr>
                <w:color w:val="000000"/>
                <w:sz w:val="18"/>
                <w:szCs w:val="18"/>
              </w:rPr>
            </w:pPr>
            <w:r w:rsidRPr="00070B89">
              <w:rPr>
                <w:color w:val="000000"/>
                <w:sz w:val="18"/>
                <w:szCs w:val="18"/>
              </w:rPr>
              <w:t>2015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070B89" w:rsidRDefault="00137696">
            <w:pPr>
              <w:jc w:val="center"/>
              <w:rPr>
                <w:color w:val="000000"/>
                <w:sz w:val="18"/>
                <w:szCs w:val="18"/>
              </w:rPr>
            </w:pPr>
            <w:r w:rsidRPr="00070B89">
              <w:rPr>
                <w:color w:val="000000"/>
                <w:sz w:val="18"/>
                <w:szCs w:val="18"/>
              </w:rPr>
              <w:t>2016</w:t>
            </w:r>
          </w:p>
        </w:tc>
        <w:tc>
          <w:tcPr>
            <w:tcW w:w="567" w:type="dxa"/>
            <w:vAlign w:val="bottom"/>
          </w:tcPr>
          <w:p w:rsidR="00137696" w:rsidRPr="00070B89" w:rsidRDefault="00137696">
            <w:pPr>
              <w:jc w:val="center"/>
              <w:rPr>
                <w:color w:val="000000"/>
                <w:sz w:val="18"/>
                <w:szCs w:val="18"/>
              </w:rPr>
            </w:pPr>
            <w:r w:rsidRPr="00070B89">
              <w:rPr>
                <w:color w:val="000000"/>
                <w:sz w:val="18"/>
                <w:szCs w:val="18"/>
              </w:rPr>
              <w:t>2015</w:t>
            </w:r>
          </w:p>
        </w:tc>
        <w:tc>
          <w:tcPr>
            <w:tcW w:w="567" w:type="dxa"/>
            <w:vAlign w:val="bottom"/>
          </w:tcPr>
          <w:p w:rsidR="00137696" w:rsidRPr="00070B89" w:rsidRDefault="0013769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2016</w:t>
            </w:r>
          </w:p>
        </w:tc>
        <w:tc>
          <w:tcPr>
            <w:tcW w:w="567" w:type="dxa"/>
            <w:vAlign w:val="bottom"/>
          </w:tcPr>
          <w:p w:rsidR="00137696" w:rsidRPr="00070B89" w:rsidRDefault="0013769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2015</w:t>
            </w:r>
          </w:p>
        </w:tc>
        <w:tc>
          <w:tcPr>
            <w:tcW w:w="567" w:type="dxa"/>
            <w:vAlign w:val="bottom"/>
          </w:tcPr>
          <w:p w:rsidR="00137696" w:rsidRPr="00070B89" w:rsidRDefault="0013769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2016</w:t>
            </w:r>
          </w:p>
        </w:tc>
        <w:tc>
          <w:tcPr>
            <w:tcW w:w="567" w:type="dxa"/>
            <w:vAlign w:val="bottom"/>
          </w:tcPr>
          <w:p w:rsidR="00137696" w:rsidRPr="00070B89" w:rsidRDefault="00137696" w:rsidP="00070B89">
            <w:pPr>
              <w:jc w:val="center"/>
              <w:rPr>
                <w:color w:val="000000"/>
                <w:sz w:val="18"/>
                <w:szCs w:val="18"/>
              </w:rPr>
            </w:pPr>
            <w:r w:rsidRPr="00070B89">
              <w:rPr>
                <w:color w:val="000000"/>
                <w:sz w:val="18"/>
                <w:szCs w:val="18"/>
              </w:rPr>
              <w:t>2015</w:t>
            </w:r>
          </w:p>
        </w:tc>
        <w:tc>
          <w:tcPr>
            <w:tcW w:w="567" w:type="dxa"/>
            <w:vAlign w:val="bottom"/>
          </w:tcPr>
          <w:p w:rsidR="00137696" w:rsidRPr="00070B89" w:rsidRDefault="00137696">
            <w:pPr>
              <w:jc w:val="center"/>
              <w:rPr>
                <w:color w:val="000000"/>
                <w:sz w:val="18"/>
                <w:szCs w:val="18"/>
              </w:rPr>
            </w:pPr>
            <w:r w:rsidRPr="00070B89">
              <w:rPr>
                <w:color w:val="000000"/>
                <w:sz w:val="18"/>
                <w:szCs w:val="18"/>
              </w:rPr>
              <w:t>2016</w:t>
            </w:r>
          </w:p>
        </w:tc>
        <w:tc>
          <w:tcPr>
            <w:tcW w:w="567" w:type="dxa"/>
            <w:vAlign w:val="bottom"/>
          </w:tcPr>
          <w:p w:rsidR="00137696" w:rsidRPr="00070B89" w:rsidRDefault="00137696">
            <w:pPr>
              <w:jc w:val="center"/>
              <w:rPr>
                <w:color w:val="000000"/>
                <w:sz w:val="18"/>
                <w:szCs w:val="18"/>
              </w:rPr>
            </w:pPr>
            <w:r w:rsidRPr="00070B89">
              <w:rPr>
                <w:color w:val="000000"/>
                <w:sz w:val="18"/>
                <w:szCs w:val="18"/>
              </w:rPr>
              <w:t>2015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070B89" w:rsidRDefault="00137696">
            <w:pPr>
              <w:jc w:val="center"/>
              <w:rPr>
                <w:color w:val="000000"/>
                <w:sz w:val="18"/>
                <w:szCs w:val="18"/>
              </w:rPr>
            </w:pPr>
            <w:r w:rsidRPr="00070B89">
              <w:rPr>
                <w:color w:val="000000"/>
                <w:sz w:val="18"/>
                <w:szCs w:val="18"/>
              </w:rPr>
              <w:t>2016</w:t>
            </w:r>
          </w:p>
        </w:tc>
        <w:tc>
          <w:tcPr>
            <w:tcW w:w="425" w:type="dxa"/>
            <w:vAlign w:val="bottom"/>
          </w:tcPr>
          <w:p w:rsidR="00137696" w:rsidRPr="00070B89" w:rsidRDefault="00137696">
            <w:pPr>
              <w:jc w:val="center"/>
              <w:rPr>
                <w:color w:val="000000"/>
                <w:sz w:val="18"/>
                <w:szCs w:val="18"/>
              </w:rPr>
            </w:pPr>
            <w:r w:rsidRPr="00070B89">
              <w:rPr>
                <w:color w:val="000000"/>
                <w:sz w:val="18"/>
                <w:szCs w:val="18"/>
              </w:rPr>
              <w:t>2015</w:t>
            </w:r>
          </w:p>
        </w:tc>
        <w:tc>
          <w:tcPr>
            <w:tcW w:w="567" w:type="dxa"/>
            <w:vAlign w:val="bottom"/>
          </w:tcPr>
          <w:p w:rsidR="00137696" w:rsidRPr="00070B89" w:rsidRDefault="00137696">
            <w:pPr>
              <w:jc w:val="center"/>
              <w:rPr>
                <w:color w:val="000000"/>
                <w:sz w:val="18"/>
                <w:szCs w:val="18"/>
              </w:rPr>
            </w:pPr>
            <w:r w:rsidRPr="00070B89">
              <w:rPr>
                <w:color w:val="000000"/>
                <w:sz w:val="18"/>
                <w:szCs w:val="18"/>
              </w:rPr>
              <w:t>2016</w:t>
            </w:r>
          </w:p>
        </w:tc>
        <w:tc>
          <w:tcPr>
            <w:tcW w:w="567" w:type="dxa"/>
            <w:vAlign w:val="bottom"/>
          </w:tcPr>
          <w:p w:rsidR="00137696" w:rsidRPr="00070B89" w:rsidRDefault="00137696">
            <w:pPr>
              <w:jc w:val="center"/>
              <w:rPr>
                <w:color w:val="000000"/>
                <w:sz w:val="18"/>
                <w:szCs w:val="18"/>
              </w:rPr>
            </w:pPr>
            <w:r w:rsidRPr="00070B89">
              <w:rPr>
                <w:color w:val="000000"/>
                <w:sz w:val="18"/>
                <w:szCs w:val="18"/>
              </w:rPr>
              <w:t>2015</w:t>
            </w:r>
          </w:p>
        </w:tc>
        <w:tc>
          <w:tcPr>
            <w:tcW w:w="709" w:type="dxa"/>
            <w:vAlign w:val="bottom"/>
          </w:tcPr>
          <w:p w:rsidR="00137696" w:rsidRPr="00070B89" w:rsidRDefault="00137696">
            <w:pPr>
              <w:jc w:val="center"/>
              <w:rPr>
                <w:color w:val="000000"/>
                <w:sz w:val="18"/>
                <w:szCs w:val="18"/>
              </w:rPr>
            </w:pPr>
            <w:r w:rsidRPr="00070B89">
              <w:rPr>
                <w:color w:val="000000"/>
                <w:sz w:val="18"/>
                <w:szCs w:val="18"/>
              </w:rPr>
              <w:t>2016</w:t>
            </w:r>
          </w:p>
        </w:tc>
        <w:tc>
          <w:tcPr>
            <w:tcW w:w="851" w:type="dxa"/>
            <w:vAlign w:val="bottom"/>
          </w:tcPr>
          <w:p w:rsidR="00137696" w:rsidRPr="00070B89" w:rsidRDefault="00137696">
            <w:pPr>
              <w:jc w:val="center"/>
              <w:rPr>
                <w:color w:val="000000"/>
                <w:sz w:val="18"/>
                <w:szCs w:val="18"/>
              </w:rPr>
            </w:pPr>
            <w:r w:rsidRPr="00070B89">
              <w:rPr>
                <w:color w:val="000000"/>
                <w:sz w:val="18"/>
                <w:szCs w:val="18"/>
              </w:rPr>
              <w:t>2015</w:t>
            </w:r>
          </w:p>
        </w:tc>
      </w:tr>
      <w:tr w:rsidR="009B519C" w:rsidRPr="00122878" w:rsidTr="009B519C">
        <w:trPr>
          <w:trHeight w:val="284"/>
        </w:trPr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37696" w:rsidRPr="0010349F" w:rsidRDefault="00137696" w:rsidP="006A3422">
            <w:pPr>
              <w:spacing w:line="228" w:lineRule="auto"/>
              <w:jc w:val="center"/>
            </w:pPr>
            <w:r w:rsidRPr="0010349F">
              <w:t>1.</w:t>
            </w:r>
          </w:p>
        </w:tc>
        <w:tc>
          <w:tcPr>
            <w:tcW w:w="2290" w:type="dxa"/>
            <w:gridSpan w:val="2"/>
            <w:vAlign w:val="center"/>
          </w:tcPr>
          <w:p w:rsidR="00137696" w:rsidRPr="0010349F" w:rsidRDefault="00137696" w:rsidP="006A3422">
            <w:pPr>
              <w:spacing w:line="228" w:lineRule="auto"/>
            </w:pPr>
            <w:r w:rsidRPr="0010349F">
              <w:t>Горловка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17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17</w:t>
            </w:r>
          </w:p>
        </w:tc>
        <w:tc>
          <w:tcPr>
            <w:tcW w:w="58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17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15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11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11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8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8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</w:t>
            </w:r>
          </w:p>
        </w:tc>
        <w:tc>
          <w:tcPr>
            <w:tcW w:w="42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851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</w:tr>
      <w:tr w:rsidR="009B519C" w:rsidRPr="00122878" w:rsidTr="009B519C">
        <w:trPr>
          <w:trHeight w:val="284"/>
        </w:trPr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37696" w:rsidRPr="0010349F" w:rsidRDefault="00137696" w:rsidP="006A3422">
            <w:pPr>
              <w:spacing w:line="228" w:lineRule="auto"/>
              <w:jc w:val="center"/>
            </w:pPr>
            <w:r w:rsidRPr="0010349F">
              <w:t>2.</w:t>
            </w:r>
          </w:p>
        </w:tc>
        <w:tc>
          <w:tcPr>
            <w:tcW w:w="2290" w:type="dxa"/>
            <w:gridSpan w:val="2"/>
            <w:vAlign w:val="center"/>
          </w:tcPr>
          <w:p w:rsidR="00137696" w:rsidRPr="0010349F" w:rsidRDefault="00137696" w:rsidP="006A3422">
            <w:pPr>
              <w:spacing w:line="228" w:lineRule="auto"/>
            </w:pPr>
            <w:r w:rsidRPr="0010349F">
              <w:t>Дебальцево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8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  <w:tc>
          <w:tcPr>
            <w:tcW w:w="42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851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</w:tr>
      <w:tr w:rsidR="009B519C" w:rsidRPr="00122878" w:rsidTr="009B519C">
        <w:trPr>
          <w:trHeight w:val="284"/>
        </w:trPr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37696" w:rsidRPr="0010349F" w:rsidRDefault="00137696" w:rsidP="006A3422">
            <w:pPr>
              <w:spacing w:line="228" w:lineRule="auto"/>
              <w:jc w:val="center"/>
            </w:pPr>
            <w:r w:rsidRPr="0010349F">
              <w:t>3.</w:t>
            </w:r>
          </w:p>
        </w:tc>
        <w:tc>
          <w:tcPr>
            <w:tcW w:w="2290" w:type="dxa"/>
            <w:gridSpan w:val="2"/>
            <w:vAlign w:val="center"/>
          </w:tcPr>
          <w:p w:rsidR="00137696" w:rsidRPr="0010349F" w:rsidRDefault="00137696" w:rsidP="006A3422">
            <w:pPr>
              <w:spacing w:line="228" w:lineRule="auto"/>
            </w:pPr>
            <w:r w:rsidRPr="0010349F">
              <w:t>Докучаевск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  <w:tc>
          <w:tcPr>
            <w:tcW w:w="58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42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</w:tr>
      <w:tr w:rsidR="009B519C" w:rsidRPr="00122878" w:rsidTr="009B519C">
        <w:trPr>
          <w:trHeight w:val="284"/>
        </w:trPr>
        <w:tc>
          <w:tcPr>
            <w:tcW w:w="56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137696" w:rsidRPr="0010349F" w:rsidRDefault="00137696" w:rsidP="006A3422">
            <w:pPr>
              <w:spacing w:line="228" w:lineRule="auto"/>
              <w:jc w:val="center"/>
            </w:pPr>
            <w:r w:rsidRPr="0010349F">
              <w:t>4.</w:t>
            </w:r>
          </w:p>
        </w:tc>
        <w:tc>
          <w:tcPr>
            <w:tcW w:w="1125" w:type="dxa"/>
            <w:vMerge w:val="restart"/>
            <w:vAlign w:val="center"/>
          </w:tcPr>
          <w:p w:rsidR="00137696" w:rsidRPr="0010349F" w:rsidRDefault="00137696" w:rsidP="006A3422">
            <w:pPr>
              <w:spacing w:line="228" w:lineRule="auto"/>
            </w:pPr>
            <w:r w:rsidRPr="0010349F">
              <w:t xml:space="preserve">Донецк </w:t>
            </w:r>
          </w:p>
        </w:tc>
        <w:tc>
          <w:tcPr>
            <w:tcW w:w="1165" w:type="dxa"/>
            <w:vAlign w:val="center"/>
          </w:tcPr>
          <w:p w:rsidR="00137696" w:rsidRPr="0010349F" w:rsidRDefault="00137696" w:rsidP="006A3422">
            <w:pPr>
              <w:spacing w:line="228" w:lineRule="auto"/>
            </w:pPr>
            <w:r w:rsidRPr="0010349F">
              <w:t>ЦБС для взрослых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67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63</w:t>
            </w:r>
          </w:p>
        </w:tc>
        <w:tc>
          <w:tcPr>
            <w:tcW w:w="58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33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26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25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7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43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39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8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8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19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19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52</w:t>
            </w:r>
          </w:p>
        </w:tc>
        <w:tc>
          <w:tcPr>
            <w:tcW w:w="42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41</w:t>
            </w:r>
          </w:p>
        </w:tc>
        <w:tc>
          <w:tcPr>
            <w:tcW w:w="851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41</w:t>
            </w:r>
          </w:p>
        </w:tc>
      </w:tr>
      <w:tr w:rsidR="009B519C" w:rsidRPr="00122878" w:rsidTr="009B519C">
        <w:trPr>
          <w:trHeight w:val="284"/>
        </w:trPr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</w:tcPr>
          <w:p w:rsidR="00137696" w:rsidRPr="0010349F" w:rsidRDefault="00137696" w:rsidP="008725F5">
            <w:pPr>
              <w:jc w:val="center"/>
            </w:pPr>
          </w:p>
        </w:tc>
        <w:tc>
          <w:tcPr>
            <w:tcW w:w="1125" w:type="dxa"/>
            <w:vMerge/>
            <w:vAlign w:val="center"/>
          </w:tcPr>
          <w:p w:rsidR="00137696" w:rsidRPr="0010349F" w:rsidRDefault="00137696" w:rsidP="006E3267"/>
        </w:tc>
        <w:tc>
          <w:tcPr>
            <w:tcW w:w="1165" w:type="dxa"/>
            <w:vAlign w:val="center"/>
          </w:tcPr>
          <w:p w:rsidR="00137696" w:rsidRPr="0010349F" w:rsidRDefault="00137696" w:rsidP="00464C60">
            <w:pPr>
              <w:spacing w:line="228" w:lineRule="auto"/>
            </w:pPr>
            <w:r w:rsidRPr="0010349F">
              <w:t>ЦБС для детей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47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43</w:t>
            </w:r>
          </w:p>
        </w:tc>
        <w:tc>
          <w:tcPr>
            <w:tcW w:w="58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20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15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11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11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37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33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7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7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56</w:t>
            </w:r>
          </w:p>
        </w:tc>
        <w:tc>
          <w:tcPr>
            <w:tcW w:w="42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56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27</w:t>
            </w:r>
          </w:p>
        </w:tc>
        <w:tc>
          <w:tcPr>
            <w:tcW w:w="851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27</w:t>
            </w:r>
          </w:p>
        </w:tc>
      </w:tr>
      <w:tr w:rsidR="009B519C" w:rsidRPr="00122878" w:rsidTr="009B519C">
        <w:trPr>
          <w:trHeight w:val="284"/>
        </w:trPr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37696" w:rsidRPr="0010349F" w:rsidRDefault="00137696" w:rsidP="006A3422">
            <w:pPr>
              <w:spacing w:line="228" w:lineRule="auto"/>
              <w:jc w:val="center"/>
            </w:pPr>
            <w:r w:rsidRPr="0010349F">
              <w:t>5.</w:t>
            </w:r>
          </w:p>
        </w:tc>
        <w:tc>
          <w:tcPr>
            <w:tcW w:w="2290" w:type="dxa"/>
            <w:gridSpan w:val="2"/>
            <w:vAlign w:val="center"/>
          </w:tcPr>
          <w:p w:rsidR="00137696" w:rsidRPr="0010349F" w:rsidRDefault="00137696" w:rsidP="006A3422">
            <w:pPr>
              <w:spacing w:line="228" w:lineRule="auto"/>
            </w:pPr>
            <w:r w:rsidRPr="0010349F">
              <w:t>Енакиево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25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25</w:t>
            </w:r>
          </w:p>
        </w:tc>
        <w:tc>
          <w:tcPr>
            <w:tcW w:w="58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15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16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6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6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13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13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6</w:t>
            </w:r>
          </w:p>
        </w:tc>
        <w:tc>
          <w:tcPr>
            <w:tcW w:w="42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6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851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</w:tr>
      <w:tr w:rsidR="009B519C" w:rsidRPr="00122878" w:rsidTr="009B519C">
        <w:trPr>
          <w:trHeight w:val="284"/>
        </w:trPr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37696" w:rsidRPr="0010349F" w:rsidRDefault="00137696" w:rsidP="006A3422">
            <w:pPr>
              <w:spacing w:line="228" w:lineRule="auto"/>
              <w:jc w:val="center"/>
            </w:pPr>
            <w:r w:rsidRPr="0010349F">
              <w:t>6.</w:t>
            </w:r>
          </w:p>
        </w:tc>
        <w:tc>
          <w:tcPr>
            <w:tcW w:w="2290" w:type="dxa"/>
            <w:gridSpan w:val="2"/>
            <w:vAlign w:val="center"/>
          </w:tcPr>
          <w:p w:rsidR="00137696" w:rsidRPr="0010349F" w:rsidRDefault="00137696" w:rsidP="006A3422">
            <w:pPr>
              <w:spacing w:line="228" w:lineRule="auto"/>
            </w:pPr>
            <w:r w:rsidRPr="0010349F">
              <w:t>Ждановка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</w:t>
            </w:r>
          </w:p>
        </w:tc>
        <w:tc>
          <w:tcPr>
            <w:tcW w:w="58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42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</w:tr>
      <w:tr w:rsidR="009B519C" w:rsidRPr="00122878" w:rsidTr="009B519C">
        <w:trPr>
          <w:trHeight w:val="284"/>
        </w:trPr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37696" w:rsidRPr="0010349F" w:rsidRDefault="00137696" w:rsidP="006A3422">
            <w:pPr>
              <w:spacing w:line="228" w:lineRule="auto"/>
              <w:jc w:val="center"/>
            </w:pPr>
            <w:r w:rsidRPr="0010349F">
              <w:t>7.</w:t>
            </w:r>
          </w:p>
        </w:tc>
        <w:tc>
          <w:tcPr>
            <w:tcW w:w="2290" w:type="dxa"/>
            <w:gridSpan w:val="2"/>
            <w:vAlign w:val="center"/>
          </w:tcPr>
          <w:p w:rsidR="00137696" w:rsidRPr="0010349F" w:rsidRDefault="00137696" w:rsidP="006A3422">
            <w:pPr>
              <w:spacing w:line="228" w:lineRule="auto"/>
            </w:pPr>
            <w:r w:rsidRPr="0010349F">
              <w:t>Кировское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8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7</w:t>
            </w:r>
          </w:p>
        </w:tc>
        <w:tc>
          <w:tcPr>
            <w:tcW w:w="58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6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</w:t>
            </w:r>
          </w:p>
        </w:tc>
        <w:tc>
          <w:tcPr>
            <w:tcW w:w="42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851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</w:tr>
      <w:tr w:rsidR="009B519C" w:rsidRPr="00122878" w:rsidTr="009B519C">
        <w:trPr>
          <w:trHeight w:val="284"/>
        </w:trPr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37696" w:rsidRPr="0010349F" w:rsidRDefault="00137696" w:rsidP="006A3422">
            <w:pPr>
              <w:spacing w:line="228" w:lineRule="auto"/>
              <w:jc w:val="center"/>
            </w:pPr>
            <w:r w:rsidRPr="0010349F">
              <w:t>8.</w:t>
            </w:r>
          </w:p>
        </w:tc>
        <w:tc>
          <w:tcPr>
            <w:tcW w:w="2290" w:type="dxa"/>
            <w:gridSpan w:val="2"/>
            <w:vAlign w:val="center"/>
          </w:tcPr>
          <w:p w:rsidR="00137696" w:rsidRPr="0010349F" w:rsidRDefault="00137696" w:rsidP="006A3422">
            <w:pPr>
              <w:spacing w:line="228" w:lineRule="auto"/>
            </w:pPr>
            <w:r w:rsidRPr="0010349F">
              <w:t>Макеевка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58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60</w:t>
            </w:r>
          </w:p>
        </w:tc>
        <w:tc>
          <w:tcPr>
            <w:tcW w:w="58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53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54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44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26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26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16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16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9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9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43</w:t>
            </w:r>
          </w:p>
        </w:tc>
        <w:tc>
          <w:tcPr>
            <w:tcW w:w="42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20</w:t>
            </w:r>
          </w:p>
        </w:tc>
        <w:tc>
          <w:tcPr>
            <w:tcW w:w="851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20</w:t>
            </w:r>
          </w:p>
        </w:tc>
      </w:tr>
      <w:tr w:rsidR="009B519C" w:rsidRPr="00122878" w:rsidTr="009B519C">
        <w:trPr>
          <w:trHeight w:val="284"/>
        </w:trPr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37696" w:rsidRPr="0010349F" w:rsidRDefault="00137696" w:rsidP="006A3422">
            <w:pPr>
              <w:spacing w:line="228" w:lineRule="auto"/>
              <w:jc w:val="center"/>
            </w:pPr>
            <w:r w:rsidRPr="0010349F">
              <w:t>9.</w:t>
            </w:r>
          </w:p>
        </w:tc>
        <w:tc>
          <w:tcPr>
            <w:tcW w:w="2290" w:type="dxa"/>
            <w:gridSpan w:val="2"/>
            <w:vAlign w:val="center"/>
          </w:tcPr>
          <w:p w:rsidR="00137696" w:rsidRPr="0010349F" w:rsidRDefault="00137696" w:rsidP="006A3422">
            <w:pPr>
              <w:spacing w:line="228" w:lineRule="auto"/>
            </w:pPr>
            <w:r w:rsidRPr="0010349F">
              <w:t>Снежное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22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22</w:t>
            </w:r>
          </w:p>
        </w:tc>
        <w:tc>
          <w:tcPr>
            <w:tcW w:w="58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19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19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9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9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11</w:t>
            </w:r>
          </w:p>
        </w:tc>
        <w:tc>
          <w:tcPr>
            <w:tcW w:w="42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</w:tr>
      <w:tr w:rsidR="009B519C" w:rsidRPr="00122878" w:rsidTr="009B519C">
        <w:trPr>
          <w:trHeight w:val="284"/>
        </w:trPr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37696" w:rsidRPr="0010349F" w:rsidRDefault="00137696" w:rsidP="006A3422">
            <w:pPr>
              <w:spacing w:line="228" w:lineRule="auto"/>
              <w:jc w:val="center"/>
            </w:pPr>
            <w:r w:rsidRPr="0010349F">
              <w:t>10.</w:t>
            </w:r>
          </w:p>
        </w:tc>
        <w:tc>
          <w:tcPr>
            <w:tcW w:w="2290" w:type="dxa"/>
            <w:gridSpan w:val="2"/>
            <w:vAlign w:val="center"/>
          </w:tcPr>
          <w:p w:rsidR="00137696" w:rsidRPr="0010349F" w:rsidRDefault="00137696" w:rsidP="006A3422">
            <w:pPr>
              <w:spacing w:line="228" w:lineRule="auto"/>
            </w:pPr>
            <w:r w:rsidRPr="0010349F">
              <w:t>Торез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8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8</w:t>
            </w:r>
          </w:p>
        </w:tc>
        <w:tc>
          <w:tcPr>
            <w:tcW w:w="58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8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8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9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16</w:t>
            </w:r>
          </w:p>
        </w:tc>
        <w:tc>
          <w:tcPr>
            <w:tcW w:w="42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16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6</w:t>
            </w:r>
          </w:p>
        </w:tc>
        <w:tc>
          <w:tcPr>
            <w:tcW w:w="851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6</w:t>
            </w:r>
          </w:p>
        </w:tc>
      </w:tr>
      <w:tr w:rsidR="009B519C" w:rsidRPr="00122878" w:rsidTr="009B519C">
        <w:trPr>
          <w:trHeight w:val="284"/>
        </w:trPr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37696" w:rsidRPr="0010349F" w:rsidRDefault="00137696" w:rsidP="006A3422">
            <w:pPr>
              <w:spacing w:line="228" w:lineRule="auto"/>
              <w:jc w:val="center"/>
            </w:pPr>
            <w:r w:rsidRPr="0010349F">
              <w:t>11.</w:t>
            </w:r>
          </w:p>
        </w:tc>
        <w:tc>
          <w:tcPr>
            <w:tcW w:w="2290" w:type="dxa"/>
            <w:gridSpan w:val="2"/>
            <w:vAlign w:val="center"/>
          </w:tcPr>
          <w:p w:rsidR="00137696" w:rsidRPr="0010349F" w:rsidRDefault="00137696" w:rsidP="006A3422">
            <w:pPr>
              <w:spacing w:line="228" w:lineRule="auto"/>
            </w:pPr>
            <w:proofErr w:type="spellStart"/>
            <w:r w:rsidRPr="0010349F">
              <w:t>Харцызск</w:t>
            </w:r>
            <w:proofErr w:type="spellEnd"/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38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38</w:t>
            </w:r>
          </w:p>
        </w:tc>
        <w:tc>
          <w:tcPr>
            <w:tcW w:w="58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30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30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17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17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13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14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17</w:t>
            </w:r>
          </w:p>
        </w:tc>
        <w:tc>
          <w:tcPr>
            <w:tcW w:w="42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17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  <w:tc>
          <w:tcPr>
            <w:tcW w:w="851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</w:tr>
      <w:tr w:rsidR="009B519C" w:rsidRPr="00122878" w:rsidTr="009B519C">
        <w:trPr>
          <w:trHeight w:val="284"/>
        </w:trPr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37696" w:rsidRPr="0010349F" w:rsidRDefault="00137696" w:rsidP="006A3422">
            <w:pPr>
              <w:spacing w:line="228" w:lineRule="auto"/>
              <w:jc w:val="center"/>
            </w:pPr>
            <w:r w:rsidRPr="0010349F">
              <w:t>12.</w:t>
            </w:r>
          </w:p>
        </w:tc>
        <w:tc>
          <w:tcPr>
            <w:tcW w:w="2290" w:type="dxa"/>
            <w:gridSpan w:val="2"/>
            <w:vAlign w:val="center"/>
          </w:tcPr>
          <w:p w:rsidR="00137696" w:rsidRPr="0010349F" w:rsidRDefault="00137696" w:rsidP="006A3422">
            <w:pPr>
              <w:spacing w:line="228" w:lineRule="auto"/>
            </w:pPr>
            <w:r w:rsidRPr="0010349F">
              <w:t>Шахтерск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24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24</w:t>
            </w:r>
          </w:p>
        </w:tc>
        <w:tc>
          <w:tcPr>
            <w:tcW w:w="58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20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23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23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6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6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11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10</w:t>
            </w:r>
          </w:p>
        </w:tc>
        <w:tc>
          <w:tcPr>
            <w:tcW w:w="42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10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</w:t>
            </w:r>
          </w:p>
        </w:tc>
        <w:tc>
          <w:tcPr>
            <w:tcW w:w="851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</w:t>
            </w:r>
          </w:p>
        </w:tc>
      </w:tr>
      <w:tr w:rsidR="009B519C" w:rsidRPr="00122878" w:rsidTr="009B519C">
        <w:trPr>
          <w:trHeight w:val="284"/>
        </w:trPr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37696" w:rsidRPr="0010349F" w:rsidRDefault="00137696" w:rsidP="006A3422">
            <w:pPr>
              <w:spacing w:line="228" w:lineRule="auto"/>
              <w:jc w:val="center"/>
            </w:pPr>
            <w:r w:rsidRPr="0010349F">
              <w:t>13.</w:t>
            </w:r>
          </w:p>
        </w:tc>
        <w:tc>
          <w:tcPr>
            <w:tcW w:w="2290" w:type="dxa"/>
            <w:gridSpan w:val="2"/>
            <w:vAlign w:val="center"/>
          </w:tcPr>
          <w:p w:rsidR="00137696" w:rsidRPr="0010349F" w:rsidRDefault="00137696" w:rsidP="006A3422">
            <w:pPr>
              <w:spacing w:line="228" w:lineRule="auto"/>
            </w:pPr>
            <w:r w:rsidRPr="0010349F">
              <w:t>Ясиноватая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8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8</w:t>
            </w:r>
          </w:p>
        </w:tc>
        <w:tc>
          <w:tcPr>
            <w:tcW w:w="58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6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</w:t>
            </w:r>
          </w:p>
        </w:tc>
        <w:tc>
          <w:tcPr>
            <w:tcW w:w="42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  <w:tc>
          <w:tcPr>
            <w:tcW w:w="851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</w:tr>
      <w:tr w:rsidR="009B519C" w:rsidRPr="00122878" w:rsidTr="009B519C">
        <w:trPr>
          <w:trHeight w:val="284"/>
        </w:trPr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37696" w:rsidRPr="0010349F" w:rsidRDefault="00137696" w:rsidP="006A3422">
            <w:pPr>
              <w:spacing w:line="228" w:lineRule="auto"/>
              <w:jc w:val="center"/>
            </w:pPr>
          </w:p>
        </w:tc>
        <w:tc>
          <w:tcPr>
            <w:tcW w:w="2290" w:type="dxa"/>
            <w:gridSpan w:val="2"/>
            <w:vAlign w:val="center"/>
          </w:tcPr>
          <w:p w:rsidR="00137696" w:rsidRPr="0010349F" w:rsidRDefault="00137696" w:rsidP="006A3422">
            <w:pPr>
              <w:spacing w:line="228" w:lineRule="auto"/>
              <w:rPr>
                <w:b/>
                <w:bCs/>
              </w:rPr>
            </w:pPr>
            <w:r w:rsidRPr="0010349F">
              <w:rPr>
                <w:b/>
                <w:bCs/>
              </w:rPr>
              <w:t xml:space="preserve">Всего по городам 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332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325</w:t>
            </w:r>
          </w:p>
        </w:tc>
        <w:tc>
          <w:tcPr>
            <w:tcW w:w="589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242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229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179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164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146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139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24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24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52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52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75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72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230</w:t>
            </w:r>
          </w:p>
        </w:tc>
        <w:tc>
          <w:tcPr>
            <w:tcW w:w="425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230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11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11</w:t>
            </w:r>
          </w:p>
        </w:tc>
        <w:tc>
          <w:tcPr>
            <w:tcW w:w="709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109</w:t>
            </w:r>
          </w:p>
        </w:tc>
        <w:tc>
          <w:tcPr>
            <w:tcW w:w="851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109</w:t>
            </w:r>
          </w:p>
        </w:tc>
      </w:tr>
      <w:tr w:rsidR="009B519C" w:rsidRPr="00122878" w:rsidTr="009B519C">
        <w:trPr>
          <w:trHeight w:val="284"/>
        </w:trPr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37696" w:rsidRPr="0010349F" w:rsidRDefault="00137696" w:rsidP="006A3422">
            <w:pPr>
              <w:ind w:left="-28"/>
              <w:jc w:val="center"/>
            </w:pPr>
            <w:r w:rsidRPr="0010349F">
              <w:t>1.</w:t>
            </w:r>
          </w:p>
        </w:tc>
        <w:tc>
          <w:tcPr>
            <w:tcW w:w="2290" w:type="dxa"/>
            <w:gridSpan w:val="2"/>
            <w:vAlign w:val="center"/>
          </w:tcPr>
          <w:p w:rsidR="00137696" w:rsidRPr="0010349F" w:rsidRDefault="00137696" w:rsidP="006A3422">
            <w:proofErr w:type="spellStart"/>
            <w:r w:rsidRPr="0010349F">
              <w:t>Амвросиевский</w:t>
            </w:r>
            <w:proofErr w:type="spellEnd"/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14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14</w:t>
            </w:r>
          </w:p>
        </w:tc>
        <w:tc>
          <w:tcPr>
            <w:tcW w:w="58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6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6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8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8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9</w:t>
            </w:r>
          </w:p>
        </w:tc>
        <w:tc>
          <w:tcPr>
            <w:tcW w:w="42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9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851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</w:tr>
      <w:tr w:rsidR="009B519C" w:rsidRPr="00122878" w:rsidTr="009B519C">
        <w:trPr>
          <w:trHeight w:val="284"/>
        </w:trPr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37696" w:rsidRPr="0010349F" w:rsidRDefault="00137696" w:rsidP="006A3422">
            <w:pPr>
              <w:ind w:left="-28"/>
              <w:jc w:val="center"/>
            </w:pPr>
            <w:r w:rsidRPr="0010349F">
              <w:t>2.</w:t>
            </w:r>
          </w:p>
        </w:tc>
        <w:tc>
          <w:tcPr>
            <w:tcW w:w="2290" w:type="dxa"/>
            <w:gridSpan w:val="2"/>
            <w:vAlign w:val="center"/>
          </w:tcPr>
          <w:p w:rsidR="00137696" w:rsidRPr="0010349F" w:rsidRDefault="00137696" w:rsidP="006A3422">
            <w:proofErr w:type="spellStart"/>
            <w:r w:rsidRPr="0010349F">
              <w:t>Новоазовский</w:t>
            </w:r>
            <w:proofErr w:type="spellEnd"/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9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9</w:t>
            </w:r>
          </w:p>
        </w:tc>
        <w:tc>
          <w:tcPr>
            <w:tcW w:w="58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6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6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8</w:t>
            </w:r>
          </w:p>
        </w:tc>
        <w:tc>
          <w:tcPr>
            <w:tcW w:w="42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8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851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</w:tr>
      <w:tr w:rsidR="009B519C" w:rsidRPr="00122878" w:rsidTr="009B519C">
        <w:trPr>
          <w:trHeight w:val="284"/>
        </w:trPr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37696" w:rsidRPr="0010349F" w:rsidRDefault="00137696" w:rsidP="006A3422">
            <w:pPr>
              <w:ind w:left="-28"/>
              <w:jc w:val="center"/>
            </w:pPr>
            <w:r w:rsidRPr="0010349F">
              <w:t>3.</w:t>
            </w:r>
          </w:p>
        </w:tc>
        <w:tc>
          <w:tcPr>
            <w:tcW w:w="2290" w:type="dxa"/>
            <w:gridSpan w:val="2"/>
            <w:vAlign w:val="center"/>
          </w:tcPr>
          <w:p w:rsidR="00137696" w:rsidRPr="0010349F" w:rsidRDefault="00137696" w:rsidP="006A3422">
            <w:proofErr w:type="spellStart"/>
            <w:r w:rsidRPr="0010349F">
              <w:t>Старобешевский</w:t>
            </w:r>
            <w:proofErr w:type="spellEnd"/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11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11</w:t>
            </w:r>
          </w:p>
        </w:tc>
        <w:tc>
          <w:tcPr>
            <w:tcW w:w="58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10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9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8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8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5</w:t>
            </w:r>
          </w:p>
        </w:tc>
        <w:tc>
          <w:tcPr>
            <w:tcW w:w="42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4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</w:tr>
      <w:tr w:rsidR="009B519C" w:rsidRPr="00122878" w:rsidTr="009B519C">
        <w:trPr>
          <w:trHeight w:val="284"/>
        </w:trPr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37696" w:rsidRPr="0010349F" w:rsidRDefault="00137696" w:rsidP="006A3422">
            <w:pPr>
              <w:ind w:left="-28"/>
              <w:jc w:val="center"/>
            </w:pPr>
            <w:r w:rsidRPr="0010349F">
              <w:t>4.</w:t>
            </w:r>
          </w:p>
        </w:tc>
        <w:tc>
          <w:tcPr>
            <w:tcW w:w="2290" w:type="dxa"/>
            <w:gridSpan w:val="2"/>
            <w:vAlign w:val="center"/>
          </w:tcPr>
          <w:p w:rsidR="00137696" w:rsidRPr="0010349F" w:rsidRDefault="00137696" w:rsidP="006A3422">
            <w:proofErr w:type="spellStart"/>
            <w:r w:rsidRPr="0010349F">
              <w:t>Тельмановский</w:t>
            </w:r>
            <w:proofErr w:type="spellEnd"/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8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8</w:t>
            </w:r>
          </w:p>
        </w:tc>
        <w:tc>
          <w:tcPr>
            <w:tcW w:w="58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8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8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6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6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3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11</w:t>
            </w:r>
          </w:p>
        </w:tc>
        <w:tc>
          <w:tcPr>
            <w:tcW w:w="425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11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  <w:tc>
          <w:tcPr>
            <w:tcW w:w="851" w:type="dxa"/>
            <w:vAlign w:val="bottom"/>
          </w:tcPr>
          <w:p w:rsidR="00137696" w:rsidRPr="009B519C" w:rsidRDefault="00137696">
            <w:pPr>
              <w:jc w:val="center"/>
              <w:rPr>
                <w:color w:val="000000"/>
              </w:rPr>
            </w:pPr>
            <w:r w:rsidRPr="009B519C">
              <w:rPr>
                <w:color w:val="000000"/>
              </w:rPr>
              <w:t>2</w:t>
            </w:r>
          </w:p>
        </w:tc>
      </w:tr>
      <w:tr w:rsidR="009B519C" w:rsidRPr="00122878" w:rsidTr="009B519C">
        <w:trPr>
          <w:trHeight w:val="284"/>
        </w:trPr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37696" w:rsidRPr="0010349F" w:rsidRDefault="00137696" w:rsidP="006A3422">
            <w:pPr>
              <w:spacing w:line="228" w:lineRule="auto"/>
              <w:jc w:val="center"/>
            </w:pPr>
          </w:p>
        </w:tc>
        <w:tc>
          <w:tcPr>
            <w:tcW w:w="2290" w:type="dxa"/>
            <w:gridSpan w:val="2"/>
            <w:vAlign w:val="center"/>
          </w:tcPr>
          <w:p w:rsidR="00137696" w:rsidRPr="0010349F" w:rsidRDefault="00137696" w:rsidP="006A3422">
            <w:pPr>
              <w:rPr>
                <w:b/>
                <w:bCs/>
              </w:rPr>
            </w:pPr>
            <w:r w:rsidRPr="0010349F">
              <w:rPr>
                <w:b/>
                <w:bCs/>
              </w:rPr>
              <w:t>Всего по районам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42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42</w:t>
            </w:r>
          </w:p>
        </w:tc>
        <w:tc>
          <w:tcPr>
            <w:tcW w:w="589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36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33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24</w:t>
            </w:r>
          </w:p>
        </w:tc>
        <w:tc>
          <w:tcPr>
            <w:tcW w:w="545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26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18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19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3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3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7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7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14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14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33</w:t>
            </w:r>
          </w:p>
        </w:tc>
        <w:tc>
          <w:tcPr>
            <w:tcW w:w="425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32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3</w:t>
            </w:r>
          </w:p>
        </w:tc>
        <w:tc>
          <w:tcPr>
            <w:tcW w:w="567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5</w:t>
            </w:r>
          </w:p>
        </w:tc>
        <w:tc>
          <w:tcPr>
            <w:tcW w:w="851" w:type="dxa"/>
            <w:vAlign w:val="bottom"/>
          </w:tcPr>
          <w:p w:rsidR="00137696" w:rsidRPr="009B519C" w:rsidRDefault="00137696">
            <w:pPr>
              <w:jc w:val="center"/>
              <w:rPr>
                <w:b/>
                <w:bCs/>
                <w:color w:val="000000"/>
              </w:rPr>
            </w:pPr>
            <w:r w:rsidRPr="009B519C">
              <w:rPr>
                <w:b/>
                <w:bCs/>
                <w:color w:val="000000"/>
              </w:rPr>
              <w:t>6</w:t>
            </w:r>
          </w:p>
        </w:tc>
      </w:tr>
      <w:tr w:rsidR="009B519C" w:rsidRPr="00122878" w:rsidTr="009B519C">
        <w:trPr>
          <w:trHeight w:val="284"/>
        </w:trPr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37696" w:rsidRPr="0010349F" w:rsidRDefault="00137696" w:rsidP="006A3422">
            <w:pPr>
              <w:spacing w:line="228" w:lineRule="auto"/>
              <w:jc w:val="center"/>
            </w:pPr>
          </w:p>
        </w:tc>
        <w:tc>
          <w:tcPr>
            <w:tcW w:w="2290" w:type="dxa"/>
            <w:gridSpan w:val="2"/>
            <w:vAlign w:val="center"/>
          </w:tcPr>
          <w:p w:rsidR="00137696" w:rsidRPr="0010349F" w:rsidRDefault="00F678C5" w:rsidP="006A3422">
            <w:pPr>
              <w:rPr>
                <w:b/>
                <w:bCs/>
              </w:rPr>
            </w:pPr>
            <w:r>
              <w:rPr>
                <w:b/>
                <w:bCs/>
              </w:rPr>
              <w:t>Всего по р</w:t>
            </w:r>
            <w:r w:rsidR="00137696">
              <w:rPr>
                <w:b/>
                <w:bCs/>
              </w:rPr>
              <w:t>еспублике</w:t>
            </w:r>
          </w:p>
        </w:tc>
        <w:tc>
          <w:tcPr>
            <w:tcW w:w="567" w:type="dxa"/>
            <w:vAlign w:val="center"/>
          </w:tcPr>
          <w:p w:rsidR="00137696" w:rsidRPr="009B519C" w:rsidRDefault="00137696">
            <w:pPr>
              <w:jc w:val="center"/>
              <w:rPr>
                <w:b/>
                <w:bCs/>
              </w:rPr>
            </w:pPr>
            <w:r w:rsidRPr="009B519C">
              <w:rPr>
                <w:b/>
                <w:bCs/>
              </w:rPr>
              <w:t>374</w:t>
            </w:r>
          </w:p>
        </w:tc>
        <w:tc>
          <w:tcPr>
            <w:tcW w:w="545" w:type="dxa"/>
            <w:vAlign w:val="center"/>
          </w:tcPr>
          <w:p w:rsidR="00137696" w:rsidRPr="009B519C" w:rsidRDefault="00137696">
            <w:pPr>
              <w:jc w:val="center"/>
              <w:rPr>
                <w:b/>
                <w:bCs/>
              </w:rPr>
            </w:pPr>
            <w:r w:rsidRPr="009B519C">
              <w:rPr>
                <w:b/>
                <w:bCs/>
              </w:rPr>
              <w:t>367</w:t>
            </w:r>
          </w:p>
        </w:tc>
        <w:tc>
          <w:tcPr>
            <w:tcW w:w="589" w:type="dxa"/>
            <w:vAlign w:val="center"/>
          </w:tcPr>
          <w:p w:rsidR="00137696" w:rsidRPr="009B519C" w:rsidRDefault="00137696">
            <w:pPr>
              <w:jc w:val="center"/>
              <w:rPr>
                <w:b/>
                <w:bCs/>
              </w:rPr>
            </w:pPr>
            <w:r w:rsidRPr="009B519C">
              <w:rPr>
                <w:b/>
                <w:bCs/>
              </w:rPr>
              <w:t>278</w:t>
            </w:r>
          </w:p>
        </w:tc>
        <w:tc>
          <w:tcPr>
            <w:tcW w:w="567" w:type="dxa"/>
            <w:vAlign w:val="center"/>
          </w:tcPr>
          <w:p w:rsidR="00137696" w:rsidRPr="009B519C" w:rsidRDefault="00137696">
            <w:pPr>
              <w:jc w:val="center"/>
              <w:rPr>
                <w:b/>
                <w:bCs/>
              </w:rPr>
            </w:pPr>
            <w:r w:rsidRPr="009B519C">
              <w:rPr>
                <w:b/>
                <w:bCs/>
              </w:rPr>
              <w:t>262</w:t>
            </w:r>
          </w:p>
        </w:tc>
        <w:tc>
          <w:tcPr>
            <w:tcW w:w="567" w:type="dxa"/>
            <w:vAlign w:val="center"/>
          </w:tcPr>
          <w:p w:rsidR="00137696" w:rsidRPr="009B519C" w:rsidRDefault="00137696">
            <w:pPr>
              <w:jc w:val="center"/>
              <w:rPr>
                <w:b/>
                <w:bCs/>
              </w:rPr>
            </w:pPr>
            <w:r w:rsidRPr="009B519C">
              <w:rPr>
                <w:b/>
                <w:bCs/>
              </w:rPr>
              <w:t>203</w:t>
            </w:r>
          </w:p>
        </w:tc>
        <w:tc>
          <w:tcPr>
            <w:tcW w:w="545" w:type="dxa"/>
            <w:vAlign w:val="center"/>
          </w:tcPr>
          <w:p w:rsidR="00137696" w:rsidRPr="009B519C" w:rsidRDefault="00137696">
            <w:pPr>
              <w:jc w:val="center"/>
              <w:rPr>
                <w:b/>
                <w:bCs/>
              </w:rPr>
            </w:pPr>
            <w:r w:rsidRPr="009B519C">
              <w:rPr>
                <w:b/>
                <w:bCs/>
              </w:rPr>
              <w:t>190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37696" w:rsidRPr="009B519C" w:rsidRDefault="00137696">
            <w:pPr>
              <w:jc w:val="center"/>
              <w:rPr>
                <w:b/>
                <w:bCs/>
              </w:rPr>
            </w:pPr>
            <w:r w:rsidRPr="009B519C">
              <w:rPr>
                <w:b/>
                <w:bCs/>
              </w:rPr>
              <w:t>164</w:t>
            </w:r>
          </w:p>
        </w:tc>
        <w:tc>
          <w:tcPr>
            <w:tcW w:w="567" w:type="dxa"/>
            <w:vAlign w:val="center"/>
          </w:tcPr>
          <w:p w:rsidR="00137696" w:rsidRPr="009B519C" w:rsidRDefault="00137696">
            <w:pPr>
              <w:jc w:val="center"/>
              <w:rPr>
                <w:b/>
                <w:bCs/>
              </w:rPr>
            </w:pPr>
            <w:r w:rsidRPr="009B519C">
              <w:rPr>
                <w:b/>
                <w:bCs/>
              </w:rPr>
              <w:t>158</w:t>
            </w:r>
          </w:p>
        </w:tc>
        <w:tc>
          <w:tcPr>
            <w:tcW w:w="567" w:type="dxa"/>
            <w:vAlign w:val="center"/>
          </w:tcPr>
          <w:p w:rsidR="00137696" w:rsidRPr="009B519C" w:rsidRDefault="00137696">
            <w:pPr>
              <w:jc w:val="center"/>
              <w:rPr>
                <w:b/>
                <w:bCs/>
              </w:rPr>
            </w:pPr>
            <w:r w:rsidRPr="009B519C">
              <w:rPr>
                <w:b/>
                <w:bCs/>
              </w:rPr>
              <w:t>27</w:t>
            </w:r>
          </w:p>
        </w:tc>
        <w:tc>
          <w:tcPr>
            <w:tcW w:w="567" w:type="dxa"/>
            <w:vAlign w:val="center"/>
          </w:tcPr>
          <w:p w:rsidR="00137696" w:rsidRPr="009B519C" w:rsidRDefault="00137696">
            <w:pPr>
              <w:jc w:val="center"/>
              <w:rPr>
                <w:b/>
                <w:bCs/>
              </w:rPr>
            </w:pPr>
            <w:r w:rsidRPr="009B519C">
              <w:rPr>
                <w:b/>
                <w:bCs/>
              </w:rPr>
              <w:t>27</w:t>
            </w:r>
          </w:p>
        </w:tc>
        <w:tc>
          <w:tcPr>
            <w:tcW w:w="567" w:type="dxa"/>
            <w:vAlign w:val="center"/>
          </w:tcPr>
          <w:p w:rsidR="00137696" w:rsidRPr="009B519C" w:rsidRDefault="00137696">
            <w:pPr>
              <w:jc w:val="center"/>
              <w:rPr>
                <w:b/>
                <w:bCs/>
              </w:rPr>
            </w:pPr>
            <w:r w:rsidRPr="009B519C">
              <w:rPr>
                <w:b/>
                <w:bCs/>
              </w:rPr>
              <w:t>59</w:t>
            </w:r>
          </w:p>
        </w:tc>
        <w:tc>
          <w:tcPr>
            <w:tcW w:w="567" w:type="dxa"/>
            <w:vAlign w:val="center"/>
          </w:tcPr>
          <w:p w:rsidR="00137696" w:rsidRPr="009B519C" w:rsidRDefault="00137696">
            <w:pPr>
              <w:jc w:val="center"/>
              <w:rPr>
                <w:b/>
                <w:bCs/>
              </w:rPr>
            </w:pPr>
            <w:r w:rsidRPr="009B519C">
              <w:rPr>
                <w:b/>
                <w:bCs/>
              </w:rPr>
              <w:t>59</w:t>
            </w:r>
          </w:p>
        </w:tc>
        <w:tc>
          <w:tcPr>
            <w:tcW w:w="567" w:type="dxa"/>
            <w:vAlign w:val="center"/>
          </w:tcPr>
          <w:p w:rsidR="00137696" w:rsidRPr="009B519C" w:rsidRDefault="00137696">
            <w:pPr>
              <w:jc w:val="center"/>
              <w:rPr>
                <w:b/>
                <w:bCs/>
              </w:rPr>
            </w:pPr>
            <w:r w:rsidRPr="009B519C">
              <w:rPr>
                <w:b/>
                <w:bCs/>
              </w:rPr>
              <w:t>89</w:t>
            </w:r>
          </w:p>
        </w:tc>
        <w:tc>
          <w:tcPr>
            <w:tcW w:w="567" w:type="dxa"/>
            <w:vAlign w:val="center"/>
          </w:tcPr>
          <w:p w:rsidR="00137696" w:rsidRPr="009B519C" w:rsidRDefault="00137696">
            <w:pPr>
              <w:jc w:val="center"/>
              <w:rPr>
                <w:b/>
                <w:bCs/>
              </w:rPr>
            </w:pPr>
            <w:r w:rsidRPr="009B519C">
              <w:rPr>
                <w:b/>
                <w:bCs/>
              </w:rPr>
              <w:t>86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37696" w:rsidRPr="009B519C" w:rsidRDefault="00137696">
            <w:pPr>
              <w:jc w:val="center"/>
              <w:rPr>
                <w:b/>
                <w:bCs/>
              </w:rPr>
            </w:pPr>
            <w:r w:rsidRPr="009B519C">
              <w:rPr>
                <w:b/>
                <w:bCs/>
              </w:rPr>
              <w:t>263</w:t>
            </w:r>
          </w:p>
        </w:tc>
        <w:tc>
          <w:tcPr>
            <w:tcW w:w="425" w:type="dxa"/>
            <w:vAlign w:val="center"/>
          </w:tcPr>
          <w:p w:rsidR="00137696" w:rsidRPr="009B519C" w:rsidRDefault="00137696">
            <w:pPr>
              <w:jc w:val="center"/>
              <w:rPr>
                <w:b/>
                <w:bCs/>
              </w:rPr>
            </w:pPr>
            <w:r w:rsidRPr="009B519C">
              <w:rPr>
                <w:b/>
                <w:bCs/>
              </w:rPr>
              <w:t>262</w:t>
            </w:r>
          </w:p>
        </w:tc>
        <w:tc>
          <w:tcPr>
            <w:tcW w:w="567" w:type="dxa"/>
            <w:vAlign w:val="center"/>
          </w:tcPr>
          <w:p w:rsidR="00137696" w:rsidRPr="009B519C" w:rsidRDefault="00137696">
            <w:pPr>
              <w:jc w:val="center"/>
              <w:rPr>
                <w:b/>
                <w:bCs/>
              </w:rPr>
            </w:pPr>
            <w:r w:rsidRPr="009B519C">
              <w:rPr>
                <w:b/>
                <w:bCs/>
              </w:rPr>
              <w:t>14</w:t>
            </w:r>
          </w:p>
        </w:tc>
        <w:tc>
          <w:tcPr>
            <w:tcW w:w="567" w:type="dxa"/>
            <w:vAlign w:val="center"/>
          </w:tcPr>
          <w:p w:rsidR="00137696" w:rsidRPr="009B519C" w:rsidRDefault="00137696">
            <w:pPr>
              <w:jc w:val="center"/>
              <w:rPr>
                <w:b/>
                <w:bCs/>
              </w:rPr>
            </w:pPr>
            <w:r w:rsidRPr="009B519C">
              <w:rPr>
                <w:b/>
                <w:bCs/>
              </w:rPr>
              <w:t>14</w:t>
            </w:r>
          </w:p>
        </w:tc>
        <w:tc>
          <w:tcPr>
            <w:tcW w:w="709" w:type="dxa"/>
            <w:vAlign w:val="center"/>
          </w:tcPr>
          <w:p w:rsidR="00137696" w:rsidRPr="009B519C" w:rsidRDefault="00137696">
            <w:pPr>
              <w:jc w:val="center"/>
              <w:rPr>
                <w:b/>
                <w:bCs/>
              </w:rPr>
            </w:pPr>
            <w:r w:rsidRPr="009B519C">
              <w:rPr>
                <w:b/>
                <w:bCs/>
              </w:rPr>
              <w:t>114</w:t>
            </w:r>
          </w:p>
        </w:tc>
        <w:tc>
          <w:tcPr>
            <w:tcW w:w="851" w:type="dxa"/>
            <w:vAlign w:val="center"/>
          </w:tcPr>
          <w:p w:rsidR="00137696" w:rsidRPr="009B519C" w:rsidRDefault="00137696">
            <w:pPr>
              <w:jc w:val="center"/>
              <w:rPr>
                <w:b/>
                <w:bCs/>
              </w:rPr>
            </w:pPr>
            <w:r w:rsidRPr="009B519C">
              <w:rPr>
                <w:b/>
                <w:bCs/>
              </w:rPr>
              <w:t>115</w:t>
            </w:r>
          </w:p>
        </w:tc>
      </w:tr>
    </w:tbl>
    <w:p w:rsidR="00F678C5" w:rsidRDefault="00F678C5" w:rsidP="009B519C">
      <w:pPr>
        <w:ind w:right="-598" w:firstLine="13467"/>
        <w:rPr>
          <w:b/>
          <w:bCs/>
          <w:sz w:val="22"/>
          <w:szCs w:val="22"/>
        </w:rPr>
      </w:pPr>
    </w:p>
    <w:p w:rsidR="00D729EA" w:rsidRPr="00B31ECB" w:rsidRDefault="00F678C5" w:rsidP="00F678C5">
      <w:pPr>
        <w:ind w:firstLine="134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  <w:r w:rsidR="00D729EA" w:rsidRPr="00B31ECB">
        <w:rPr>
          <w:b/>
          <w:bCs/>
          <w:sz w:val="22"/>
          <w:szCs w:val="22"/>
        </w:rPr>
        <w:lastRenderedPageBreak/>
        <w:t>Таблица 4</w:t>
      </w:r>
    </w:p>
    <w:p w:rsidR="008A0D5F" w:rsidRPr="00B31ECB" w:rsidRDefault="00B31ECB" w:rsidP="00772515">
      <w:pPr>
        <w:pStyle w:val="1"/>
      </w:pPr>
      <w:bookmarkStart w:id="4" w:name="_Toc447896979"/>
      <w:r w:rsidRPr="00B31ECB">
        <w:t xml:space="preserve">ПОКАЗАТЕЛИ РАБОТЫ </w:t>
      </w:r>
      <w:proofErr w:type="gramStart"/>
      <w:r w:rsidRPr="00B31ECB">
        <w:t>ГОРОДСКИХ</w:t>
      </w:r>
      <w:proofErr w:type="gramEnd"/>
      <w:r w:rsidRPr="00B31ECB">
        <w:t xml:space="preserve"> И РАЙОННЫХ ЦБС</w:t>
      </w:r>
      <w:bookmarkEnd w:id="4"/>
    </w:p>
    <w:tbl>
      <w:tblPr>
        <w:tblpPr w:leftFromText="180" w:rightFromText="180" w:horzAnchor="margin" w:tblpX="256" w:tblpY="651"/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134"/>
        <w:gridCol w:w="1275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850"/>
      </w:tblGrid>
      <w:tr w:rsidR="00653B8B" w:rsidTr="00137696">
        <w:tc>
          <w:tcPr>
            <w:tcW w:w="534" w:type="dxa"/>
            <w:vMerge w:val="restart"/>
            <w:vAlign w:val="center"/>
          </w:tcPr>
          <w:p w:rsidR="008A0D5F" w:rsidRPr="000B3B6E" w:rsidRDefault="008A0D5F" w:rsidP="00137696">
            <w:pPr>
              <w:jc w:val="center"/>
              <w:rPr>
                <w:b/>
                <w:sz w:val="20"/>
                <w:szCs w:val="20"/>
              </w:rPr>
            </w:pPr>
            <w:r w:rsidRPr="000B3B6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0B3B6E">
              <w:rPr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0B3B6E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0B3B6E">
              <w:rPr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409" w:type="dxa"/>
            <w:gridSpan w:val="2"/>
            <w:vMerge w:val="restart"/>
            <w:vAlign w:val="center"/>
          </w:tcPr>
          <w:p w:rsidR="008A0D5F" w:rsidRPr="000B3B6E" w:rsidRDefault="008A0D5F" w:rsidP="00137696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0B3B6E">
              <w:rPr>
                <w:b/>
                <w:bCs/>
                <w:sz w:val="20"/>
                <w:szCs w:val="20"/>
              </w:rPr>
              <w:t xml:space="preserve">Название </w:t>
            </w:r>
          </w:p>
          <w:p w:rsidR="008A0D5F" w:rsidRPr="000B3B6E" w:rsidRDefault="008A0D5F" w:rsidP="00137696">
            <w:pPr>
              <w:jc w:val="center"/>
              <w:rPr>
                <w:b/>
                <w:sz w:val="20"/>
                <w:szCs w:val="20"/>
              </w:rPr>
            </w:pPr>
            <w:r w:rsidRPr="000B3B6E">
              <w:rPr>
                <w:b/>
                <w:bCs/>
                <w:sz w:val="20"/>
                <w:szCs w:val="20"/>
              </w:rPr>
              <w:t>города (района)</w:t>
            </w:r>
          </w:p>
        </w:tc>
        <w:tc>
          <w:tcPr>
            <w:tcW w:w="11482" w:type="dxa"/>
            <w:gridSpan w:val="16"/>
          </w:tcPr>
          <w:p w:rsidR="008A0D5F" w:rsidRPr="000B3B6E" w:rsidRDefault="008C0F71" w:rsidP="00137696">
            <w:pPr>
              <w:jc w:val="center"/>
              <w:rPr>
                <w:b/>
              </w:rPr>
            </w:pPr>
            <w:proofErr w:type="spellStart"/>
            <w:proofErr w:type="gramStart"/>
            <w:r w:rsidRPr="000B3B6E">
              <w:rPr>
                <w:b/>
              </w:rPr>
              <w:t>Интернет-технологии</w:t>
            </w:r>
            <w:proofErr w:type="spellEnd"/>
            <w:proofErr w:type="gramEnd"/>
            <w:r w:rsidR="00EF75C1">
              <w:rPr>
                <w:b/>
              </w:rPr>
              <w:t>, средства связи</w:t>
            </w:r>
          </w:p>
        </w:tc>
      </w:tr>
      <w:tr w:rsidR="00137696" w:rsidTr="008E2E37">
        <w:trPr>
          <w:trHeight w:val="268"/>
        </w:trPr>
        <w:tc>
          <w:tcPr>
            <w:tcW w:w="534" w:type="dxa"/>
            <w:vMerge/>
            <w:vAlign w:val="center"/>
          </w:tcPr>
          <w:p w:rsidR="00137696" w:rsidRPr="000B3B6E" w:rsidRDefault="00137696" w:rsidP="0013769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vMerge/>
            <w:vAlign w:val="center"/>
          </w:tcPr>
          <w:p w:rsidR="00137696" w:rsidRPr="000B3B6E" w:rsidRDefault="00137696" w:rsidP="00137696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 w:val="restart"/>
          </w:tcPr>
          <w:p w:rsidR="00137696" w:rsidRPr="000B3B6E" w:rsidRDefault="00137696" w:rsidP="00137696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137696" w:rsidRPr="000B3B6E" w:rsidRDefault="00137696" w:rsidP="0013769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0B3B6E">
              <w:rPr>
                <w:b/>
                <w:bCs/>
                <w:sz w:val="20"/>
                <w:szCs w:val="20"/>
              </w:rPr>
              <w:t>Интернет-центры</w:t>
            </w:r>
            <w:proofErr w:type="spellEnd"/>
            <w:proofErr w:type="gramEnd"/>
          </w:p>
        </w:tc>
        <w:tc>
          <w:tcPr>
            <w:tcW w:w="1417" w:type="dxa"/>
            <w:gridSpan w:val="2"/>
            <w:vMerge w:val="restart"/>
          </w:tcPr>
          <w:p w:rsidR="00137696" w:rsidRPr="000B3B6E" w:rsidRDefault="00137696" w:rsidP="00137696">
            <w:pPr>
              <w:jc w:val="center"/>
              <w:rPr>
                <w:b/>
                <w:sz w:val="20"/>
                <w:szCs w:val="20"/>
              </w:rPr>
            </w:pPr>
          </w:p>
          <w:p w:rsidR="00137696" w:rsidRPr="000B3B6E" w:rsidRDefault="00137696" w:rsidP="00137696">
            <w:pPr>
              <w:jc w:val="center"/>
              <w:rPr>
                <w:b/>
                <w:sz w:val="20"/>
                <w:szCs w:val="20"/>
              </w:rPr>
            </w:pPr>
            <w:r w:rsidRPr="000B3B6E">
              <w:rPr>
                <w:b/>
                <w:sz w:val="20"/>
                <w:szCs w:val="20"/>
              </w:rPr>
              <w:t>Наличие</w:t>
            </w:r>
          </w:p>
          <w:p w:rsidR="00137696" w:rsidRPr="000B3B6E" w:rsidRDefault="00137696" w:rsidP="00137696">
            <w:pPr>
              <w:jc w:val="center"/>
              <w:rPr>
                <w:b/>
                <w:sz w:val="20"/>
                <w:szCs w:val="20"/>
              </w:rPr>
            </w:pPr>
            <w:r w:rsidRPr="000B3B6E">
              <w:rPr>
                <w:b/>
                <w:sz w:val="20"/>
                <w:szCs w:val="20"/>
              </w:rPr>
              <w:t>зоны</w:t>
            </w:r>
          </w:p>
          <w:p w:rsidR="00137696" w:rsidRPr="000B3B6E" w:rsidRDefault="00137696" w:rsidP="00137696">
            <w:pPr>
              <w:jc w:val="center"/>
              <w:rPr>
                <w:b/>
                <w:sz w:val="20"/>
                <w:szCs w:val="20"/>
              </w:rPr>
            </w:pPr>
            <w:r w:rsidRPr="000B3B6E">
              <w:rPr>
                <w:b/>
                <w:sz w:val="20"/>
                <w:szCs w:val="20"/>
                <w:lang w:val="en-US"/>
              </w:rPr>
              <w:t>Wi-Fi</w:t>
            </w:r>
          </w:p>
        </w:tc>
        <w:tc>
          <w:tcPr>
            <w:tcW w:w="1418" w:type="dxa"/>
            <w:gridSpan w:val="2"/>
            <w:vMerge w:val="restart"/>
          </w:tcPr>
          <w:p w:rsidR="00137696" w:rsidRPr="000B3B6E" w:rsidRDefault="00137696" w:rsidP="00137696">
            <w:pPr>
              <w:jc w:val="center"/>
              <w:rPr>
                <w:b/>
                <w:sz w:val="20"/>
                <w:szCs w:val="20"/>
              </w:rPr>
            </w:pPr>
          </w:p>
          <w:p w:rsidR="00137696" w:rsidRPr="000B3B6E" w:rsidRDefault="00137696" w:rsidP="00137696">
            <w:pPr>
              <w:jc w:val="center"/>
              <w:rPr>
                <w:b/>
                <w:sz w:val="20"/>
                <w:szCs w:val="20"/>
              </w:rPr>
            </w:pPr>
            <w:r w:rsidRPr="000B3B6E">
              <w:rPr>
                <w:b/>
                <w:sz w:val="20"/>
                <w:szCs w:val="20"/>
              </w:rPr>
              <w:t>АРМ</w:t>
            </w:r>
          </w:p>
          <w:p w:rsidR="00137696" w:rsidRPr="000B3B6E" w:rsidRDefault="00137696" w:rsidP="00137696">
            <w:pPr>
              <w:jc w:val="center"/>
              <w:rPr>
                <w:b/>
                <w:sz w:val="20"/>
                <w:szCs w:val="20"/>
              </w:rPr>
            </w:pPr>
            <w:r w:rsidRPr="000B3B6E">
              <w:rPr>
                <w:b/>
                <w:sz w:val="20"/>
                <w:szCs w:val="20"/>
              </w:rPr>
              <w:t>для</w:t>
            </w:r>
          </w:p>
          <w:p w:rsidR="00137696" w:rsidRPr="000B3B6E" w:rsidRDefault="00137696" w:rsidP="00137696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0B3B6E">
              <w:rPr>
                <w:b/>
                <w:sz w:val="20"/>
                <w:szCs w:val="20"/>
              </w:rPr>
              <w:t>библио</w:t>
            </w:r>
            <w:r>
              <w:rPr>
                <w:b/>
                <w:sz w:val="20"/>
                <w:szCs w:val="20"/>
              </w:rPr>
              <w:t>-</w:t>
            </w:r>
            <w:r w:rsidRPr="000B3B6E">
              <w:rPr>
                <w:b/>
                <w:sz w:val="20"/>
                <w:szCs w:val="20"/>
              </w:rPr>
              <w:t>текарей</w:t>
            </w:r>
            <w:proofErr w:type="spellEnd"/>
            <w:proofErr w:type="gramEnd"/>
          </w:p>
        </w:tc>
        <w:tc>
          <w:tcPr>
            <w:tcW w:w="1417" w:type="dxa"/>
            <w:gridSpan w:val="2"/>
            <w:vMerge w:val="restart"/>
          </w:tcPr>
          <w:p w:rsidR="00137696" w:rsidRPr="000B3B6E" w:rsidRDefault="00137696" w:rsidP="00137696">
            <w:pPr>
              <w:jc w:val="center"/>
              <w:rPr>
                <w:b/>
                <w:sz w:val="20"/>
                <w:szCs w:val="20"/>
              </w:rPr>
            </w:pPr>
          </w:p>
          <w:p w:rsidR="00137696" w:rsidRPr="000B3B6E" w:rsidRDefault="00137696" w:rsidP="00137696">
            <w:pPr>
              <w:jc w:val="center"/>
              <w:rPr>
                <w:b/>
                <w:sz w:val="20"/>
                <w:szCs w:val="20"/>
              </w:rPr>
            </w:pPr>
            <w:r w:rsidRPr="000B3B6E">
              <w:rPr>
                <w:b/>
                <w:sz w:val="20"/>
                <w:szCs w:val="20"/>
              </w:rPr>
              <w:t xml:space="preserve">Наличие </w:t>
            </w:r>
            <w:proofErr w:type="gramStart"/>
            <w:r w:rsidRPr="000B3B6E">
              <w:rPr>
                <w:b/>
                <w:sz w:val="20"/>
                <w:szCs w:val="20"/>
              </w:rPr>
              <w:t>собственного</w:t>
            </w:r>
            <w:proofErr w:type="gramEnd"/>
          </w:p>
          <w:p w:rsidR="00137696" w:rsidRPr="000B3B6E" w:rsidRDefault="00137696" w:rsidP="00137696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в</w:t>
            </w:r>
            <w:r w:rsidRPr="000B3B6E">
              <w:rPr>
                <w:b/>
                <w:sz w:val="20"/>
                <w:szCs w:val="20"/>
              </w:rPr>
              <w:t>еб-сайта</w:t>
            </w:r>
            <w:proofErr w:type="spellEnd"/>
          </w:p>
        </w:tc>
        <w:tc>
          <w:tcPr>
            <w:tcW w:w="1418" w:type="dxa"/>
            <w:gridSpan w:val="2"/>
            <w:vMerge w:val="restart"/>
          </w:tcPr>
          <w:p w:rsidR="00137696" w:rsidRPr="000B3B6E" w:rsidRDefault="00137696" w:rsidP="00137696">
            <w:pPr>
              <w:jc w:val="center"/>
              <w:rPr>
                <w:b/>
                <w:sz w:val="20"/>
                <w:szCs w:val="20"/>
              </w:rPr>
            </w:pPr>
          </w:p>
          <w:p w:rsidR="00137696" w:rsidRPr="000B3B6E" w:rsidRDefault="00137696" w:rsidP="00137696">
            <w:pPr>
              <w:jc w:val="center"/>
              <w:rPr>
                <w:b/>
                <w:sz w:val="20"/>
                <w:szCs w:val="20"/>
              </w:rPr>
            </w:pPr>
            <w:r w:rsidRPr="000B3B6E">
              <w:rPr>
                <w:b/>
                <w:sz w:val="20"/>
                <w:szCs w:val="20"/>
              </w:rPr>
              <w:t>Наличие</w:t>
            </w:r>
          </w:p>
          <w:p w:rsidR="00137696" w:rsidRPr="000B3B6E" w:rsidRDefault="00137696" w:rsidP="00137696">
            <w:pPr>
              <w:jc w:val="center"/>
              <w:rPr>
                <w:b/>
                <w:sz w:val="20"/>
                <w:szCs w:val="20"/>
              </w:rPr>
            </w:pPr>
            <w:r w:rsidRPr="000B3B6E">
              <w:rPr>
                <w:b/>
                <w:sz w:val="20"/>
                <w:szCs w:val="20"/>
              </w:rPr>
              <w:t xml:space="preserve">собственных </w:t>
            </w:r>
            <w:proofErr w:type="spellStart"/>
            <w:r w:rsidRPr="000B3B6E">
              <w:rPr>
                <w:b/>
                <w:sz w:val="20"/>
                <w:szCs w:val="20"/>
              </w:rPr>
              <w:t>блогов</w:t>
            </w:r>
            <w:proofErr w:type="spellEnd"/>
            <w:r w:rsidRPr="000B3B6E">
              <w:rPr>
                <w:b/>
                <w:sz w:val="20"/>
                <w:szCs w:val="20"/>
              </w:rPr>
              <w:t>,</w:t>
            </w:r>
          </w:p>
          <w:p w:rsidR="00137696" w:rsidRPr="000B3B6E" w:rsidRDefault="00137696" w:rsidP="00137696">
            <w:pPr>
              <w:jc w:val="center"/>
              <w:rPr>
                <w:b/>
                <w:sz w:val="19"/>
                <w:szCs w:val="19"/>
              </w:rPr>
            </w:pPr>
            <w:proofErr w:type="spellStart"/>
            <w:r w:rsidRPr="000B3B6E">
              <w:rPr>
                <w:b/>
                <w:sz w:val="20"/>
                <w:szCs w:val="20"/>
              </w:rPr>
              <w:t>веб-страниц</w:t>
            </w:r>
            <w:proofErr w:type="spellEnd"/>
          </w:p>
        </w:tc>
        <w:tc>
          <w:tcPr>
            <w:tcW w:w="1417" w:type="dxa"/>
            <w:gridSpan w:val="2"/>
            <w:vMerge w:val="restart"/>
          </w:tcPr>
          <w:p w:rsidR="00137696" w:rsidRPr="000B3B6E" w:rsidRDefault="00137696" w:rsidP="00137696">
            <w:pPr>
              <w:jc w:val="center"/>
              <w:rPr>
                <w:b/>
                <w:bCs/>
                <w:sz w:val="19"/>
                <w:szCs w:val="19"/>
              </w:rPr>
            </w:pPr>
          </w:p>
          <w:p w:rsidR="00137696" w:rsidRPr="000B3B6E" w:rsidRDefault="00137696" w:rsidP="00137696">
            <w:pPr>
              <w:jc w:val="center"/>
              <w:rPr>
                <w:b/>
                <w:bCs/>
                <w:sz w:val="19"/>
                <w:szCs w:val="19"/>
              </w:rPr>
            </w:pPr>
            <w:r w:rsidRPr="000B3B6E">
              <w:rPr>
                <w:b/>
                <w:bCs/>
                <w:sz w:val="19"/>
                <w:szCs w:val="19"/>
              </w:rPr>
              <w:t>Число</w:t>
            </w:r>
          </w:p>
          <w:p w:rsidR="00137696" w:rsidRDefault="00137696" w:rsidP="00137696">
            <w:pPr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э</w:t>
            </w:r>
            <w:r w:rsidRPr="000B3B6E">
              <w:rPr>
                <w:b/>
                <w:bCs/>
                <w:sz w:val="19"/>
                <w:szCs w:val="19"/>
              </w:rPr>
              <w:t>лектронных</w:t>
            </w:r>
          </w:p>
          <w:p w:rsidR="00137696" w:rsidRPr="000B3B6E" w:rsidRDefault="00137696" w:rsidP="00137696">
            <w:pPr>
              <w:jc w:val="center"/>
              <w:rPr>
                <w:b/>
                <w:sz w:val="20"/>
                <w:szCs w:val="20"/>
              </w:rPr>
            </w:pPr>
            <w:r w:rsidRPr="000B3B6E">
              <w:rPr>
                <w:b/>
                <w:bCs/>
                <w:sz w:val="19"/>
                <w:szCs w:val="19"/>
              </w:rPr>
              <w:t xml:space="preserve"> адресов</w:t>
            </w:r>
          </w:p>
        </w:tc>
        <w:tc>
          <w:tcPr>
            <w:tcW w:w="2977" w:type="dxa"/>
            <w:gridSpan w:val="4"/>
            <w:vAlign w:val="center"/>
          </w:tcPr>
          <w:p w:rsidR="00137696" w:rsidRPr="00962920" w:rsidRDefault="00137696" w:rsidP="008E2E37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</w:t>
            </w:r>
            <w:r w:rsidRPr="0077049F">
              <w:rPr>
                <w:b/>
                <w:bCs/>
                <w:sz w:val="20"/>
                <w:szCs w:val="20"/>
              </w:rPr>
              <w:t>редства связи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37696" w:rsidTr="008E2E37">
        <w:trPr>
          <w:trHeight w:val="795"/>
        </w:trPr>
        <w:tc>
          <w:tcPr>
            <w:tcW w:w="534" w:type="dxa"/>
            <w:vMerge/>
            <w:vAlign w:val="center"/>
          </w:tcPr>
          <w:p w:rsidR="00137696" w:rsidRPr="000B3B6E" w:rsidRDefault="00137696" w:rsidP="0013769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vMerge/>
            <w:vAlign w:val="center"/>
          </w:tcPr>
          <w:p w:rsidR="00137696" w:rsidRPr="000B3B6E" w:rsidRDefault="00137696" w:rsidP="00137696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</w:tcPr>
          <w:p w:rsidR="00137696" w:rsidRPr="000B3B6E" w:rsidRDefault="00137696" w:rsidP="00137696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</w:tcPr>
          <w:p w:rsidR="00137696" w:rsidRPr="000B3B6E" w:rsidRDefault="00137696" w:rsidP="0013769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</w:tcPr>
          <w:p w:rsidR="00137696" w:rsidRPr="000B3B6E" w:rsidRDefault="00137696" w:rsidP="0013769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</w:tcPr>
          <w:p w:rsidR="00137696" w:rsidRPr="000B3B6E" w:rsidRDefault="00137696" w:rsidP="0013769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</w:tcPr>
          <w:p w:rsidR="00137696" w:rsidRPr="000B3B6E" w:rsidRDefault="00137696" w:rsidP="0013769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</w:tcPr>
          <w:p w:rsidR="00137696" w:rsidRPr="000B3B6E" w:rsidRDefault="00137696" w:rsidP="00137696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37696" w:rsidRPr="007D236E" w:rsidRDefault="00137696" w:rsidP="008E2E37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факсы</w:t>
            </w:r>
          </w:p>
        </w:tc>
        <w:tc>
          <w:tcPr>
            <w:tcW w:w="1559" w:type="dxa"/>
            <w:gridSpan w:val="2"/>
            <w:vAlign w:val="center"/>
          </w:tcPr>
          <w:p w:rsidR="00137696" w:rsidRPr="0077049F" w:rsidRDefault="00137696" w:rsidP="008E2E3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телефо</w:t>
            </w:r>
            <w:r w:rsidRPr="0077049F">
              <w:rPr>
                <w:b/>
                <w:bCs/>
                <w:sz w:val="20"/>
                <w:szCs w:val="20"/>
              </w:rPr>
              <w:t>ны</w:t>
            </w:r>
          </w:p>
        </w:tc>
      </w:tr>
      <w:tr w:rsidR="00137696" w:rsidTr="008E2E37">
        <w:tc>
          <w:tcPr>
            <w:tcW w:w="534" w:type="dxa"/>
            <w:vMerge/>
            <w:vAlign w:val="center"/>
          </w:tcPr>
          <w:p w:rsidR="00137696" w:rsidRPr="000B3B6E" w:rsidRDefault="00137696" w:rsidP="0013769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vMerge/>
            <w:vAlign w:val="center"/>
          </w:tcPr>
          <w:p w:rsidR="00137696" w:rsidRPr="000B3B6E" w:rsidRDefault="00137696" w:rsidP="00137696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137696" w:rsidRPr="00EF75C1" w:rsidRDefault="00137696" w:rsidP="00137696">
            <w:pPr>
              <w:jc w:val="center"/>
              <w:rPr>
                <w:color w:val="000000"/>
                <w:sz w:val="20"/>
                <w:szCs w:val="20"/>
              </w:rPr>
            </w:pPr>
            <w:r w:rsidRPr="00EF75C1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709" w:type="dxa"/>
            <w:vAlign w:val="bottom"/>
          </w:tcPr>
          <w:p w:rsidR="00137696" w:rsidRPr="00EF75C1" w:rsidRDefault="00137696" w:rsidP="00137696">
            <w:pPr>
              <w:jc w:val="center"/>
              <w:rPr>
                <w:color w:val="000000"/>
                <w:sz w:val="20"/>
                <w:szCs w:val="20"/>
              </w:rPr>
            </w:pPr>
            <w:r w:rsidRPr="00EF75C1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709" w:type="dxa"/>
            <w:vAlign w:val="bottom"/>
          </w:tcPr>
          <w:p w:rsidR="00137696" w:rsidRPr="00EF75C1" w:rsidRDefault="00137696" w:rsidP="00137696">
            <w:pPr>
              <w:jc w:val="center"/>
              <w:rPr>
                <w:color w:val="000000"/>
                <w:sz w:val="20"/>
                <w:szCs w:val="20"/>
              </w:rPr>
            </w:pPr>
            <w:r w:rsidRPr="00EF75C1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708" w:type="dxa"/>
            <w:vAlign w:val="bottom"/>
          </w:tcPr>
          <w:p w:rsidR="00137696" w:rsidRPr="00EF75C1" w:rsidRDefault="00137696" w:rsidP="00137696">
            <w:pPr>
              <w:jc w:val="center"/>
              <w:rPr>
                <w:color w:val="000000"/>
                <w:sz w:val="20"/>
                <w:szCs w:val="20"/>
              </w:rPr>
            </w:pPr>
            <w:r w:rsidRPr="00EF75C1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709" w:type="dxa"/>
            <w:vAlign w:val="bottom"/>
          </w:tcPr>
          <w:p w:rsidR="00137696" w:rsidRPr="00EF75C1" w:rsidRDefault="00137696" w:rsidP="00137696">
            <w:pPr>
              <w:jc w:val="center"/>
              <w:rPr>
                <w:color w:val="000000"/>
                <w:sz w:val="20"/>
                <w:szCs w:val="20"/>
              </w:rPr>
            </w:pPr>
            <w:r w:rsidRPr="00EF75C1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709" w:type="dxa"/>
            <w:vAlign w:val="bottom"/>
          </w:tcPr>
          <w:p w:rsidR="00137696" w:rsidRPr="00EF75C1" w:rsidRDefault="00137696" w:rsidP="00137696">
            <w:pPr>
              <w:jc w:val="center"/>
              <w:rPr>
                <w:color w:val="000000"/>
                <w:sz w:val="20"/>
                <w:szCs w:val="20"/>
              </w:rPr>
            </w:pPr>
            <w:r w:rsidRPr="00EF75C1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709" w:type="dxa"/>
            <w:vAlign w:val="center"/>
          </w:tcPr>
          <w:p w:rsidR="00137696" w:rsidRPr="00D907FA" w:rsidRDefault="00D907FA" w:rsidP="008E2E37">
            <w:pPr>
              <w:jc w:val="center"/>
              <w:rPr>
                <w:bCs/>
                <w:sz w:val="20"/>
                <w:szCs w:val="20"/>
              </w:rPr>
            </w:pPr>
            <w:r w:rsidRPr="00D907FA">
              <w:rPr>
                <w:bCs/>
                <w:sz w:val="20"/>
                <w:szCs w:val="20"/>
              </w:rPr>
              <w:t>2016</w:t>
            </w:r>
          </w:p>
        </w:tc>
        <w:tc>
          <w:tcPr>
            <w:tcW w:w="708" w:type="dxa"/>
            <w:vAlign w:val="center"/>
          </w:tcPr>
          <w:p w:rsidR="00137696" w:rsidRPr="00D907FA" w:rsidRDefault="00D907FA" w:rsidP="008E2E37">
            <w:pPr>
              <w:jc w:val="center"/>
              <w:rPr>
                <w:bCs/>
                <w:sz w:val="20"/>
                <w:szCs w:val="20"/>
              </w:rPr>
            </w:pPr>
            <w:r w:rsidRPr="00D907FA">
              <w:rPr>
                <w:bCs/>
                <w:sz w:val="20"/>
                <w:szCs w:val="20"/>
              </w:rPr>
              <w:t>2015</w:t>
            </w:r>
          </w:p>
        </w:tc>
        <w:tc>
          <w:tcPr>
            <w:tcW w:w="709" w:type="dxa"/>
            <w:vAlign w:val="bottom"/>
          </w:tcPr>
          <w:p w:rsidR="00137696" w:rsidRPr="00EF75C1" w:rsidRDefault="00137696" w:rsidP="00137696">
            <w:pPr>
              <w:jc w:val="center"/>
              <w:rPr>
                <w:color w:val="000000"/>
                <w:sz w:val="20"/>
                <w:szCs w:val="20"/>
              </w:rPr>
            </w:pPr>
            <w:r w:rsidRPr="00EF75C1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709" w:type="dxa"/>
            <w:vAlign w:val="bottom"/>
          </w:tcPr>
          <w:p w:rsidR="00137696" w:rsidRPr="00EF75C1" w:rsidRDefault="00137696" w:rsidP="00137696">
            <w:pPr>
              <w:jc w:val="center"/>
              <w:rPr>
                <w:color w:val="000000"/>
                <w:sz w:val="20"/>
                <w:szCs w:val="20"/>
              </w:rPr>
            </w:pPr>
            <w:r w:rsidRPr="00EF75C1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709" w:type="dxa"/>
            <w:vAlign w:val="bottom"/>
          </w:tcPr>
          <w:p w:rsidR="00137696" w:rsidRPr="00EF75C1" w:rsidRDefault="00137696" w:rsidP="00137696">
            <w:pPr>
              <w:jc w:val="center"/>
              <w:rPr>
                <w:color w:val="000000"/>
                <w:sz w:val="20"/>
                <w:szCs w:val="20"/>
              </w:rPr>
            </w:pPr>
            <w:r w:rsidRPr="00EF75C1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708" w:type="dxa"/>
            <w:vAlign w:val="bottom"/>
          </w:tcPr>
          <w:p w:rsidR="00137696" w:rsidRPr="00EF75C1" w:rsidRDefault="00137696" w:rsidP="00137696">
            <w:pPr>
              <w:jc w:val="center"/>
              <w:rPr>
                <w:color w:val="000000"/>
                <w:sz w:val="20"/>
                <w:szCs w:val="20"/>
              </w:rPr>
            </w:pPr>
            <w:r w:rsidRPr="00EF75C1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709" w:type="dxa"/>
            <w:vAlign w:val="bottom"/>
          </w:tcPr>
          <w:p w:rsidR="00137696" w:rsidRPr="00EF75C1" w:rsidRDefault="00137696" w:rsidP="001376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709" w:type="dxa"/>
            <w:vAlign w:val="bottom"/>
          </w:tcPr>
          <w:p w:rsidR="00137696" w:rsidRPr="00EF75C1" w:rsidRDefault="00137696" w:rsidP="001376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709" w:type="dxa"/>
            <w:vAlign w:val="bottom"/>
          </w:tcPr>
          <w:p w:rsidR="00137696" w:rsidRPr="00EF75C1" w:rsidRDefault="00137696" w:rsidP="001376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850" w:type="dxa"/>
            <w:vAlign w:val="bottom"/>
          </w:tcPr>
          <w:p w:rsidR="00137696" w:rsidRPr="00EF75C1" w:rsidRDefault="00137696" w:rsidP="001376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137696" w:rsidTr="00137696">
        <w:trPr>
          <w:trHeight w:val="284"/>
        </w:trPr>
        <w:tc>
          <w:tcPr>
            <w:tcW w:w="534" w:type="dxa"/>
            <w:vAlign w:val="center"/>
          </w:tcPr>
          <w:p w:rsidR="00137696" w:rsidRPr="00091122" w:rsidRDefault="00137696" w:rsidP="00137696">
            <w:pPr>
              <w:spacing w:line="228" w:lineRule="auto"/>
              <w:jc w:val="center"/>
            </w:pPr>
            <w:r w:rsidRPr="00091122">
              <w:t>1.</w:t>
            </w:r>
          </w:p>
        </w:tc>
        <w:tc>
          <w:tcPr>
            <w:tcW w:w="2409" w:type="dxa"/>
            <w:gridSpan w:val="2"/>
            <w:vAlign w:val="center"/>
          </w:tcPr>
          <w:p w:rsidR="00137696" w:rsidRPr="00091122" w:rsidRDefault="00137696" w:rsidP="00137696">
            <w:pPr>
              <w:spacing w:line="228" w:lineRule="auto"/>
            </w:pPr>
            <w:r w:rsidRPr="00091122">
              <w:t>Горловка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850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</w:tr>
      <w:tr w:rsidR="00137696" w:rsidTr="00137696">
        <w:trPr>
          <w:trHeight w:val="284"/>
        </w:trPr>
        <w:tc>
          <w:tcPr>
            <w:tcW w:w="534" w:type="dxa"/>
            <w:vAlign w:val="center"/>
          </w:tcPr>
          <w:p w:rsidR="00137696" w:rsidRPr="00091122" w:rsidRDefault="00137696" w:rsidP="00137696">
            <w:pPr>
              <w:spacing w:line="228" w:lineRule="auto"/>
              <w:jc w:val="center"/>
            </w:pPr>
            <w:r w:rsidRPr="00091122">
              <w:t>2.</w:t>
            </w:r>
          </w:p>
        </w:tc>
        <w:tc>
          <w:tcPr>
            <w:tcW w:w="2409" w:type="dxa"/>
            <w:gridSpan w:val="2"/>
            <w:vAlign w:val="center"/>
          </w:tcPr>
          <w:p w:rsidR="00137696" w:rsidRPr="00091122" w:rsidRDefault="00137696" w:rsidP="00137696">
            <w:pPr>
              <w:spacing w:line="228" w:lineRule="auto"/>
            </w:pPr>
            <w:r w:rsidRPr="00091122">
              <w:t>Дебальцево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37696" w:rsidTr="00137696">
        <w:trPr>
          <w:trHeight w:val="284"/>
        </w:trPr>
        <w:tc>
          <w:tcPr>
            <w:tcW w:w="534" w:type="dxa"/>
            <w:vAlign w:val="center"/>
          </w:tcPr>
          <w:p w:rsidR="00137696" w:rsidRPr="00091122" w:rsidRDefault="00137696" w:rsidP="00137696">
            <w:pPr>
              <w:spacing w:line="228" w:lineRule="auto"/>
              <w:jc w:val="center"/>
            </w:pPr>
            <w:r w:rsidRPr="00091122">
              <w:t>3.</w:t>
            </w:r>
          </w:p>
        </w:tc>
        <w:tc>
          <w:tcPr>
            <w:tcW w:w="2409" w:type="dxa"/>
            <w:gridSpan w:val="2"/>
            <w:vAlign w:val="center"/>
          </w:tcPr>
          <w:p w:rsidR="00137696" w:rsidRPr="00091122" w:rsidRDefault="00137696" w:rsidP="00137696">
            <w:pPr>
              <w:spacing w:line="228" w:lineRule="auto"/>
            </w:pPr>
            <w:r w:rsidRPr="00091122">
              <w:t>Докучаевск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37696" w:rsidTr="00137696">
        <w:trPr>
          <w:trHeight w:val="284"/>
        </w:trPr>
        <w:tc>
          <w:tcPr>
            <w:tcW w:w="534" w:type="dxa"/>
            <w:vMerge w:val="restart"/>
            <w:vAlign w:val="center"/>
          </w:tcPr>
          <w:p w:rsidR="00137696" w:rsidRPr="00091122" w:rsidRDefault="00137696" w:rsidP="00137696">
            <w:pPr>
              <w:spacing w:line="228" w:lineRule="auto"/>
              <w:jc w:val="center"/>
            </w:pPr>
            <w:r w:rsidRPr="00091122">
              <w:t>4.</w:t>
            </w:r>
          </w:p>
        </w:tc>
        <w:tc>
          <w:tcPr>
            <w:tcW w:w="1134" w:type="dxa"/>
            <w:vMerge w:val="restart"/>
            <w:vAlign w:val="center"/>
          </w:tcPr>
          <w:p w:rsidR="00137696" w:rsidRPr="00091122" w:rsidRDefault="00137696" w:rsidP="00137696">
            <w:pPr>
              <w:spacing w:line="228" w:lineRule="auto"/>
            </w:pPr>
            <w:r w:rsidRPr="00091122">
              <w:t xml:space="preserve">Донецк </w:t>
            </w:r>
          </w:p>
        </w:tc>
        <w:tc>
          <w:tcPr>
            <w:tcW w:w="1275" w:type="dxa"/>
            <w:vAlign w:val="center"/>
          </w:tcPr>
          <w:p w:rsidR="00137696" w:rsidRPr="00091122" w:rsidRDefault="00137696" w:rsidP="00137696">
            <w:pPr>
              <w:spacing w:line="228" w:lineRule="auto"/>
            </w:pPr>
            <w:r w:rsidRPr="00091122">
              <w:t>ЦБС для взрослых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546CE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08" w:type="dxa"/>
            <w:vAlign w:val="bottom"/>
          </w:tcPr>
          <w:p w:rsidR="00137696" w:rsidRDefault="001546CE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vAlign w:val="bottom"/>
          </w:tcPr>
          <w:p w:rsidR="00137696" w:rsidRDefault="001546CE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850" w:type="dxa"/>
            <w:vAlign w:val="bottom"/>
          </w:tcPr>
          <w:p w:rsidR="00137696" w:rsidRDefault="001546CE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</w:tr>
      <w:tr w:rsidR="00137696" w:rsidTr="00137696">
        <w:trPr>
          <w:trHeight w:val="284"/>
        </w:trPr>
        <w:tc>
          <w:tcPr>
            <w:tcW w:w="534" w:type="dxa"/>
            <w:vMerge/>
            <w:vAlign w:val="center"/>
          </w:tcPr>
          <w:p w:rsidR="00137696" w:rsidRPr="00091122" w:rsidRDefault="00137696" w:rsidP="00137696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137696" w:rsidRPr="00091122" w:rsidRDefault="00137696" w:rsidP="00137696"/>
        </w:tc>
        <w:tc>
          <w:tcPr>
            <w:tcW w:w="1275" w:type="dxa"/>
            <w:vAlign w:val="center"/>
          </w:tcPr>
          <w:p w:rsidR="00137696" w:rsidRPr="00091122" w:rsidRDefault="00137696" w:rsidP="00137696">
            <w:r w:rsidRPr="00091122">
              <w:t>ЦБС для детей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08" w:type="dxa"/>
            <w:vAlign w:val="bottom"/>
          </w:tcPr>
          <w:p w:rsidR="00137696" w:rsidRDefault="001546CE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bottom"/>
          </w:tcPr>
          <w:p w:rsidR="00137696" w:rsidRDefault="001546CE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850" w:type="dxa"/>
            <w:vAlign w:val="bottom"/>
          </w:tcPr>
          <w:p w:rsidR="00137696" w:rsidRDefault="001546CE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</w:tr>
      <w:tr w:rsidR="00137696" w:rsidTr="00137696">
        <w:trPr>
          <w:trHeight w:val="284"/>
        </w:trPr>
        <w:tc>
          <w:tcPr>
            <w:tcW w:w="534" w:type="dxa"/>
            <w:vAlign w:val="center"/>
          </w:tcPr>
          <w:p w:rsidR="00137696" w:rsidRPr="00091122" w:rsidRDefault="00137696" w:rsidP="00137696">
            <w:pPr>
              <w:spacing w:line="228" w:lineRule="auto"/>
              <w:jc w:val="center"/>
            </w:pPr>
            <w:r w:rsidRPr="00091122">
              <w:t>5.</w:t>
            </w:r>
          </w:p>
        </w:tc>
        <w:tc>
          <w:tcPr>
            <w:tcW w:w="2409" w:type="dxa"/>
            <w:gridSpan w:val="2"/>
            <w:vAlign w:val="center"/>
          </w:tcPr>
          <w:p w:rsidR="00137696" w:rsidRPr="00091122" w:rsidRDefault="00137696" w:rsidP="00137696">
            <w:pPr>
              <w:spacing w:line="228" w:lineRule="auto"/>
            </w:pPr>
            <w:r w:rsidRPr="00091122">
              <w:t>Енакиево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50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</w:tr>
      <w:tr w:rsidR="00137696" w:rsidTr="00137696">
        <w:trPr>
          <w:trHeight w:val="284"/>
        </w:trPr>
        <w:tc>
          <w:tcPr>
            <w:tcW w:w="534" w:type="dxa"/>
            <w:vAlign w:val="center"/>
          </w:tcPr>
          <w:p w:rsidR="00137696" w:rsidRPr="00091122" w:rsidRDefault="00137696" w:rsidP="00137696">
            <w:pPr>
              <w:spacing w:line="228" w:lineRule="auto"/>
              <w:jc w:val="center"/>
            </w:pPr>
            <w:r w:rsidRPr="00091122">
              <w:t>6.</w:t>
            </w:r>
          </w:p>
        </w:tc>
        <w:tc>
          <w:tcPr>
            <w:tcW w:w="2409" w:type="dxa"/>
            <w:gridSpan w:val="2"/>
            <w:vAlign w:val="center"/>
          </w:tcPr>
          <w:p w:rsidR="00137696" w:rsidRPr="00091122" w:rsidRDefault="00137696" w:rsidP="00137696">
            <w:pPr>
              <w:spacing w:line="228" w:lineRule="auto"/>
            </w:pPr>
            <w:r w:rsidRPr="00091122">
              <w:t>Ждановка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137696" w:rsidTr="00137696">
        <w:trPr>
          <w:trHeight w:val="284"/>
        </w:trPr>
        <w:tc>
          <w:tcPr>
            <w:tcW w:w="534" w:type="dxa"/>
            <w:vAlign w:val="center"/>
          </w:tcPr>
          <w:p w:rsidR="00137696" w:rsidRPr="00091122" w:rsidRDefault="00137696" w:rsidP="00137696">
            <w:pPr>
              <w:spacing w:line="228" w:lineRule="auto"/>
              <w:jc w:val="center"/>
            </w:pPr>
            <w:r w:rsidRPr="00091122">
              <w:t>7.</w:t>
            </w:r>
          </w:p>
        </w:tc>
        <w:tc>
          <w:tcPr>
            <w:tcW w:w="2409" w:type="dxa"/>
            <w:gridSpan w:val="2"/>
            <w:vAlign w:val="center"/>
          </w:tcPr>
          <w:p w:rsidR="00137696" w:rsidRPr="00091122" w:rsidRDefault="00137696" w:rsidP="00137696">
            <w:pPr>
              <w:spacing w:line="228" w:lineRule="auto"/>
            </w:pPr>
            <w:r w:rsidRPr="00091122">
              <w:t>Кировское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137696" w:rsidTr="00137696">
        <w:trPr>
          <w:trHeight w:val="284"/>
        </w:trPr>
        <w:tc>
          <w:tcPr>
            <w:tcW w:w="534" w:type="dxa"/>
            <w:vAlign w:val="center"/>
          </w:tcPr>
          <w:p w:rsidR="00137696" w:rsidRPr="00091122" w:rsidRDefault="00137696" w:rsidP="00137696">
            <w:pPr>
              <w:spacing w:line="228" w:lineRule="auto"/>
              <w:jc w:val="center"/>
            </w:pPr>
            <w:r w:rsidRPr="00091122">
              <w:t>8.</w:t>
            </w:r>
          </w:p>
        </w:tc>
        <w:tc>
          <w:tcPr>
            <w:tcW w:w="2409" w:type="dxa"/>
            <w:gridSpan w:val="2"/>
            <w:vAlign w:val="center"/>
          </w:tcPr>
          <w:p w:rsidR="00137696" w:rsidRPr="00091122" w:rsidRDefault="00137696" w:rsidP="00137696">
            <w:pPr>
              <w:spacing w:line="228" w:lineRule="auto"/>
            </w:pPr>
            <w:r w:rsidRPr="00091122">
              <w:t>Макеевка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850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</w:tr>
      <w:tr w:rsidR="00137696" w:rsidTr="00137696">
        <w:trPr>
          <w:trHeight w:val="284"/>
        </w:trPr>
        <w:tc>
          <w:tcPr>
            <w:tcW w:w="534" w:type="dxa"/>
            <w:vAlign w:val="center"/>
          </w:tcPr>
          <w:p w:rsidR="00137696" w:rsidRPr="00091122" w:rsidRDefault="00137696" w:rsidP="00137696">
            <w:pPr>
              <w:spacing w:line="228" w:lineRule="auto"/>
              <w:jc w:val="center"/>
            </w:pPr>
            <w:r w:rsidRPr="00091122">
              <w:t>9.</w:t>
            </w:r>
          </w:p>
        </w:tc>
        <w:tc>
          <w:tcPr>
            <w:tcW w:w="2409" w:type="dxa"/>
            <w:gridSpan w:val="2"/>
            <w:vAlign w:val="center"/>
          </w:tcPr>
          <w:p w:rsidR="00137696" w:rsidRPr="00091122" w:rsidRDefault="00137696" w:rsidP="00137696">
            <w:pPr>
              <w:spacing w:line="228" w:lineRule="auto"/>
            </w:pPr>
            <w:r w:rsidRPr="00091122">
              <w:t>Снежное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0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</w:tr>
      <w:tr w:rsidR="00137696" w:rsidTr="00137696">
        <w:trPr>
          <w:trHeight w:val="284"/>
        </w:trPr>
        <w:tc>
          <w:tcPr>
            <w:tcW w:w="534" w:type="dxa"/>
            <w:vAlign w:val="center"/>
          </w:tcPr>
          <w:p w:rsidR="00137696" w:rsidRPr="00091122" w:rsidRDefault="00137696" w:rsidP="00137696">
            <w:pPr>
              <w:spacing w:line="228" w:lineRule="auto"/>
              <w:jc w:val="center"/>
            </w:pPr>
            <w:r w:rsidRPr="00091122">
              <w:t>10.</w:t>
            </w:r>
          </w:p>
        </w:tc>
        <w:tc>
          <w:tcPr>
            <w:tcW w:w="2409" w:type="dxa"/>
            <w:gridSpan w:val="2"/>
            <w:vAlign w:val="center"/>
          </w:tcPr>
          <w:p w:rsidR="00137696" w:rsidRPr="00091122" w:rsidRDefault="00137696" w:rsidP="00137696">
            <w:pPr>
              <w:spacing w:line="228" w:lineRule="auto"/>
            </w:pPr>
            <w:r w:rsidRPr="00091122">
              <w:t>Торез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50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137696" w:rsidTr="00137696">
        <w:trPr>
          <w:trHeight w:val="284"/>
        </w:trPr>
        <w:tc>
          <w:tcPr>
            <w:tcW w:w="534" w:type="dxa"/>
            <w:vAlign w:val="center"/>
          </w:tcPr>
          <w:p w:rsidR="00137696" w:rsidRPr="00091122" w:rsidRDefault="00137696" w:rsidP="00137696">
            <w:pPr>
              <w:spacing w:line="228" w:lineRule="auto"/>
              <w:jc w:val="center"/>
            </w:pPr>
            <w:r w:rsidRPr="00091122">
              <w:t>11.</w:t>
            </w:r>
          </w:p>
        </w:tc>
        <w:tc>
          <w:tcPr>
            <w:tcW w:w="2409" w:type="dxa"/>
            <w:gridSpan w:val="2"/>
            <w:vAlign w:val="center"/>
          </w:tcPr>
          <w:p w:rsidR="00137696" w:rsidRPr="00091122" w:rsidRDefault="00137696" w:rsidP="00137696">
            <w:pPr>
              <w:spacing w:line="228" w:lineRule="auto"/>
            </w:pPr>
            <w:proofErr w:type="spellStart"/>
            <w:r w:rsidRPr="00091122">
              <w:t>Харцызск</w:t>
            </w:r>
            <w:proofErr w:type="spellEnd"/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50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</w:tr>
      <w:tr w:rsidR="00137696" w:rsidTr="00137696">
        <w:trPr>
          <w:trHeight w:val="284"/>
        </w:trPr>
        <w:tc>
          <w:tcPr>
            <w:tcW w:w="534" w:type="dxa"/>
            <w:vAlign w:val="center"/>
          </w:tcPr>
          <w:p w:rsidR="00137696" w:rsidRPr="00091122" w:rsidRDefault="00137696" w:rsidP="00137696">
            <w:pPr>
              <w:spacing w:line="228" w:lineRule="auto"/>
              <w:jc w:val="center"/>
            </w:pPr>
            <w:r w:rsidRPr="00091122">
              <w:t>12.</w:t>
            </w:r>
          </w:p>
        </w:tc>
        <w:tc>
          <w:tcPr>
            <w:tcW w:w="2409" w:type="dxa"/>
            <w:gridSpan w:val="2"/>
            <w:vAlign w:val="center"/>
          </w:tcPr>
          <w:p w:rsidR="00137696" w:rsidRPr="00091122" w:rsidRDefault="00137696" w:rsidP="00137696">
            <w:pPr>
              <w:spacing w:line="228" w:lineRule="auto"/>
            </w:pPr>
            <w:r w:rsidRPr="00091122">
              <w:t>Шахтерск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50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</w:tr>
      <w:tr w:rsidR="00137696" w:rsidTr="00137696">
        <w:trPr>
          <w:trHeight w:val="284"/>
        </w:trPr>
        <w:tc>
          <w:tcPr>
            <w:tcW w:w="534" w:type="dxa"/>
            <w:vAlign w:val="center"/>
          </w:tcPr>
          <w:p w:rsidR="00137696" w:rsidRPr="00091122" w:rsidRDefault="00137696" w:rsidP="00137696">
            <w:pPr>
              <w:spacing w:line="228" w:lineRule="auto"/>
              <w:jc w:val="center"/>
            </w:pPr>
            <w:r w:rsidRPr="00091122">
              <w:t>13.</w:t>
            </w:r>
          </w:p>
        </w:tc>
        <w:tc>
          <w:tcPr>
            <w:tcW w:w="2409" w:type="dxa"/>
            <w:gridSpan w:val="2"/>
            <w:vAlign w:val="center"/>
          </w:tcPr>
          <w:p w:rsidR="00137696" w:rsidRPr="00091122" w:rsidRDefault="00137696" w:rsidP="00137696">
            <w:pPr>
              <w:spacing w:line="228" w:lineRule="auto"/>
            </w:pPr>
            <w:r w:rsidRPr="00091122">
              <w:t>Ясиноватая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50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137696" w:rsidTr="00137696">
        <w:trPr>
          <w:trHeight w:val="284"/>
        </w:trPr>
        <w:tc>
          <w:tcPr>
            <w:tcW w:w="534" w:type="dxa"/>
            <w:vAlign w:val="center"/>
          </w:tcPr>
          <w:p w:rsidR="00137696" w:rsidRPr="00091122" w:rsidRDefault="00137696" w:rsidP="00137696">
            <w:pPr>
              <w:spacing w:line="228" w:lineRule="auto"/>
              <w:jc w:val="center"/>
            </w:pPr>
          </w:p>
        </w:tc>
        <w:tc>
          <w:tcPr>
            <w:tcW w:w="2409" w:type="dxa"/>
            <w:gridSpan w:val="2"/>
            <w:vAlign w:val="center"/>
          </w:tcPr>
          <w:p w:rsidR="00137696" w:rsidRPr="000B3B6E" w:rsidRDefault="00137696" w:rsidP="00137696">
            <w:pPr>
              <w:spacing w:line="228" w:lineRule="auto"/>
              <w:rPr>
                <w:b/>
                <w:bCs/>
              </w:rPr>
            </w:pPr>
            <w:r w:rsidRPr="000B3B6E">
              <w:rPr>
                <w:b/>
                <w:bCs/>
              </w:rPr>
              <w:t xml:space="preserve">Всего по городам 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130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124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74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65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79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77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93</w:t>
            </w:r>
          </w:p>
        </w:tc>
        <w:tc>
          <w:tcPr>
            <w:tcW w:w="850" w:type="dxa"/>
            <w:vAlign w:val="bottom"/>
          </w:tcPr>
          <w:p w:rsidR="00137696" w:rsidRDefault="00137696" w:rsidP="008E2E3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95</w:t>
            </w:r>
          </w:p>
        </w:tc>
      </w:tr>
      <w:tr w:rsidR="00137696" w:rsidTr="00137696">
        <w:trPr>
          <w:trHeight w:val="284"/>
        </w:trPr>
        <w:tc>
          <w:tcPr>
            <w:tcW w:w="534" w:type="dxa"/>
            <w:vAlign w:val="center"/>
          </w:tcPr>
          <w:p w:rsidR="00137696" w:rsidRPr="00091122" w:rsidRDefault="00137696" w:rsidP="00137696">
            <w:pPr>
              <w:ind w:left="-28"/>
              <w:jc w:val="center"/>
            </w:pPr>
            <w:r w:rsidRPr="00091122">
              <w:t>1.</w:t>
            </w:r>
          </w:p>
        </w:tc>
        <w:tc>
          <w:tcPr>
            <w:tcW w:w="2409" w:type="dxa"/>
            <w:gridSpan w:val="2"/>
            <w:vAlign w:val="center"/>
          </w:tcPr>
          <w:p w:rsidR="00137696" w:rsidRPr="00091122" w:rsidRDefault="00137696" w:rsidP="00137696">
            <w:proofErr w:type="spellStart"/>
            <w:r w:rsidRPr="00091122">
              <w:t>Амвросиевский</w:t>
            </w:r>
            <w:proofErr w:type="spellEnd"/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137696" w:rsidTr="00137696">
        <w:trPr>
          <w:trHeight w:val="284"/>
        </w:trPr>
        <w:tc>
          <w:tcPr>
            <w:tcW w:w="534" w:type="dxa"/>
            <w:vAlign w:val="center"/>
          </w:tcPr>
          <w:p w:rsidR="00137696" w:rsidRPr="00091122" w:rsidRDefault="00137696" w:rsidP="00137696">
            <w:pPr>
              <w:ind w:left="-28"/>
              <w:jc w:val="center"/>
            </w:pPr>
            <w:r w:rsidRPr="00091122">
              <w:t>2.</w:t>
            </w:r>
          </w:p>
        </w:tc>
        <w:tc>
          <w:tcPr>
            <w:tcW w:w="2409" w:type="dxa"/>
            <w:gridSpan w:val="2"/>
            <w:vAlign w:val="center"/>
          </w:tcPr>
          <w:p w:rsidR="00137696" w:rsidRPr="00091122" w:rsidRDefault="00137696" w:rsidP="00137696">
            <w:proofErr w:type="spellStart"/>
            <w:r w:rsidRPr="00091122">
              <w:t>Новоазовский</w:t>
            </w:r>
            <w:proofErr w:type="spellEnd"/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50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137696" w:rsidTr="00137696">
        <w:trPr>
          <w:trHeight w:val="284"/>
        </w:trPr>
        <w:tc>
          <w:tcPr>
            <w:tcW w:w="534" w:type="dxa"/>
            <w:vAlign w:val="center"/>
          </w:tcPr>
          <w:p w:rsidR="00137696" w:rsidRPr="00091122" w:rsidRDefault="00137696" w:rsidP="00137696">
            <w:pPr>
              <w:ind w:left="-28"/>
              <w:jc w:val="center"/>
            </w:pPr>
            <w:r w:rsidRPr="00091122">
              <w:t>3.</w:t>
            </w:r>
          </w:p>
        </w:tc>
        <w:tc>
          <w:tcPr>
            <w:tcW w:w="2409" w:type="dxa"/>
            <w:gridSpan w:val="2"/>
            <w:vAlign w:val="center"/>
          </w:tcPr>
          <w:p w:rsidR="00137696" w:rsidRPr="00091122" w:rsidRDefault="00137696" w:rsidP="00137696">
            <w:proofErr w:type="spellStart"/>
            <w:r w:rsidRPr="00091122">
              <w:t>Старобешевский</w:t>
            </w:r>
            <w:proofErr w:type="spellEnd"/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50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</w:tr>
      <w:tr w:rsidR="00137696" w:rsidTr="00137696">
        <w:trPr>
          <w:trHeight w:val="284"/>
        </w:trPr>
        <w:tc>
          <w:tcPr>
            <w:tcW w:w="534" w:type="dxa"/>
            <w:vAlign w:val="center"/>
          </w:tcPr>
          <w:p w:rsidR="00137696" w:rsidRPr="00091122" w:rsidRDefault="00137696" w:rsidP="00137696">
            <w:pPr>
              <w:ind w:left="-28"/>
              <w:jc w:val="center"/>
            </w:pPr>
            <w:r w:rsidRPr="00091122">
              <w:t>4.</w:t>
            </w:r>
          </w:p>
        </w:tc>
        <w:tc>
          <w:tcPr>
            <w:tcW w:w="2409" w:type="dxa"/>
            <w:gridSpan w:val="2"/>
            <w:vAlign w:val="center"/>
          </w:tcPr>
          <w:p w:rsidR="00137696" w:rsidRPr="00091122" w:rsidRDefault="00137696" w:rsidP="00137696">
            <w:proofErr w:type="spellStart"/>
            <w:r w:rsidRPr="00091122">
              <w:t>Тельмановский</w:t>
            </w:r>
            <w:proofErr w:type="spellEnd"/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bottom"/>
          </w:tcPr>
          <w:p w:rsidR="00137696" w:rsidRDefault="00137696" w:rsidP="008E2E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137696" w:rsidTr="00137696">
        <w:trPr>
          <w:trHeight w:val="284"/>
        </w:trPr>
        <w:tc>
          <w:tcPr>
            <w:tcW w:w="534" w:type="dxa"/>
            <w:vAlign w:val="center"/>
          </w:tcPr>
          <w:p w:rsidR="00137696" w:rsidRPr="00091122" w:rsidRDefault="00137696" w:rsidP="00137696">
            <w:pPr>
              <w:spacing w:line="228" w:lineRule="auto"/>
              <w:jc w:val="center"/>
            </w:pPr>
          </w:p>
        </w:tc>
        <w:tc>
          <w:tcPr>
            <w:tcW w:w="2409" w:type="dxa"/>
            <w:gridSpan w:val="2"/>
            <w:vAlign w:val="center"/>
          </w:tcPr>
          <w:p w:rsidR="00137696" w:rsidRPr="000B3B6E" w:rsidRDefault="00137696" w:rsidP="00137696">
            <w:pPr>
              <w:rPr>
                <w:b/>
                <w:bCs/>
              </w:rPr>
            </w:pPr>
            <w:r w:rsidRPr="000B3B6E">
              <w:rPr>
                <w:b/>
                <w:bCs/>
              </w:rPr>
              <w:t>Всего по районам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708" w:type="dxa"/>
            <w:vAlign w:val="bottom"/>
          </w:tcPr>
          <w:p w:rsidR="00137696" w:rsidRDefault="00137696" w:rsidP="001376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bottom"/>
          </w:tcPr>
          <w:p w:rsidR="00137696" w:rsidRDefault="00137696" w:rsidP="008E2E3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50" w:type="dxa"/>
            <w:vAlign w:val="bottom"/>
          </w:tcPr>
          <w:p w:rsidR="00137696" w:rsidRDefault="00137696" w:rsidP="008E2E3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16</w:t>
            </w:r>
          </w:p>
        </w:tc>
      </w:tr>
      <w:tr w:rsidR="00137696" w:rsidTr="00137696">
        <w:trPr>
          <w:trHeight w:val="284"/>
        </w:trPr>
        <w:tc>
          <w:tcPr>
            <w:tcW w:w="534" w:type="dxa"/>
            <w:vAlign w:val="center"/>
          </w:tcPr>
          <w:p w:rsidR="00137696" w:rsidRPr="00091122" w:rsidRDefault="00137696" w:rsidP="00137696">
            <w:pPr>
              <w:spacing w:line="228" w:lineRule="auto"/>
              <w:jc w:val="center"/>
            </w:pPr>
          </w:p>
        </w:tc>
        <w:tc>
          <w:tcPr>
            <w:tcW w:w="2409" w:type="dxa"/>
            <w:gridSpan w:val="2"/>
            <w:vAlign w:val="center"/>
          </w:tcPr>
          <w:p w:rsidR="00137696" w:rsidRPr="000B3B6E" w:rsidRDefault="00137696" w:rsidP="00137696">
            <w:pPr>
              <w:rPr>
                <w:b/>
                <w:bCs/>
              </w:rPr>
            </w:pPr>
            <w:r w:rsidRPr="000B3B6E">
              <w:rPr>
                <w:b/>
                <w:bCs/>
              </w:rPr>
              <w:t xml:space="preserve">Всего по </w:t>
            </w:r>
            <w:r w:rsidR="00F678C5">
              <w:rPr>
                <w:b/>
                <w:bCs/>
              </w:rPr>
              <w:t>р</w:t>
            </w:r>
            <w:r w:rsidRPr="000B3B6E">
              <w:rPr>
                <w:b/>
                <w:bCs/>
              </w:rPr>
              <w:t>еспублике</w:t>
            </w:r>
          </w:p>
        </w:tc>
        <w:tc>
          <w:tcPr>
            <w:tcW w:w="709" w:type="dxa"/>
            <w:vAlign w:val="center"/>
          </w:tcPr>
          <w:p w:rsidR="00137696" w:rsidRDefault="00137696" w:rsidP="0013769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709" w:type="dxa"/>
            <w:vAlign w:val="center"/>
          </w:tcPr>
          <w:p w:rsidR="00137696" w:rsidRDefault="00137696" w:rsidP="0013769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709" w:type="dxa"/>
            <w:vAlign w:val="center"/>
          </w:tcPr>
          <w:p w:rsidR="00137696" w:rsidRDefault="00137696" w:rsidP="0013769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708" w:type="dxa"/>
            <w:vAlign w:val="center"/>
          </w:tcPr>
          <w:p w:rsidR="00137696" w:rsidRDefault="00137696" w:rsidP="0013769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</w:t>
            </w:r>
          </w:p>
        </w:tc>
        <w:tc>
          <w:tcPr>
            <w:tcW w:w="709" w:type="dxa"/>
            <w:vAlign w:val="center"/>
          </w:tcPr>
          <w:p w:rsidR="00137696" w:rsidRDefault="00137696" w:rsidP="0013769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144</w:t>
            </w:r>
          </w:p>
        </w:tc>
        <w:tc>
          <w:tcPr>
            <w:tcW w:w="709" w:type="dxa"/>
            <w:vAlign w:val="center"/>
          </w:tcPr>
          <w:p w:rsidR="00137696" w:rsidRDefault="00137696" w:rsidP="0013769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137</w:t>
            </w:r>
          </w:p>
        </w:tc>
        <w:tc>
          <w:tcPr>
            <w:tcW w:w="709" w:type="dxa"/>
            <w:vAlign w:val="center"/>
          </w:tcPr>
          <w:p w:rsidR="00137696" w:rsidRDefault="00137696" w:rsidP="0013769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08" w:type="dxa"/>
            <w:vAlign w:val="center"/>
          </w:tcPr>
          <w:p w:rsidR="00137696" w:rsidRDefault="00137696" w:rsidP="0013769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09" w:type="dxa"/>
            <w:vAlign w:val="center"/>
          </w:tcPr>
          <w:p w:rsidR="00137696" w:rsidRDefault="00137696" w:rsidP="0013769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76</w:t>
            </w:r>
          </w:p>
        </w:tc>
        <w:tc>
          <w:tcPr>
            <w:tcW w:w="709" w:type="dxa"/>
            <w:vAlign w:val="center"/>
          </w:tcPr>
          <w:p w:rsidR="00137696" w:rsidRDefault="00137696" w:rsidP="0013769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66</w:t>
            </w:r>
          </w:p>
        </w:tc>
        <w:tc>
          <w:tcPr>
            <w:tcW w:w="709" w:type="dxa"/>
            <w:vAlign w:val="center"/>
          </w:tcPr>
          <w:p w:rsidR="00137696" w:rsidRDefault="00137696" w:rsidP="0013769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94</w:t>
            </w:r>
          </w:p>
        </w:tc>
        <w:tc>
          <w:tcPr>
            <w:tcW w:w="708" w:type="dxa"/>
            <w:vAlign w:val="center"/>
          </w:tcPr>
          <w:p w:rsidR="00137696" w:rsidRDefault="00137696" w:rsidP="0013769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89</w:t>
            </w:r>
          </w:p>
        </w:tc>
        <w:tc>
          <w:tcPr>
            <w:tcW w:w="709" w:type="dxa"/>
            <w:vAlign w:val="center"/>
          </w:tcPr>
          <w:p w:rsidR="00137696" w:rsidRDefault="00137696" w:rsidP="008E2E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center"/>
          </w:tcPr>
          <w:p w:rsidR="00137696" w:rsidRDefault="00137696" w:rsidP="008E2E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center"/>
          </w:tcPr>
          <w:p w:rsidR="00137696" w:rsidRDefault="00137696" w:rsidP="008E2E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108</w:t>
            </w:r>
          </w:p>
        </w:tc>
        <w:tc>
          <w:tcPr>
            <w:tcW w:w="850" w:type="dxa"/>
            <w:vAlign w:val="center"/>
          </w:tcPr>
          <w:p w:rsidR="00137696" w:rsidRDefault="00137696" w:rsidP="008E2E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111</w:t>
            </w:r>
          </w:p>
        </w:tc>
      </w:tr>
    </w:tbl>
    <w:p w:rsidR="003928E2" w:rsidRPr="00122878" w:rsidRDefault="001146A0" w:rsidP="00BF2451">
      <w:r>
        <w:tab/>
      </w:r>
    </w:p>
    <w:p w:rsidR="003928E2" w:rsidRPr="008F6D22" w:rsidRDefault="003928E2" w:rsidP="00EB53DD">
      <w:pPr>
        <w:jc w:val="right"/>
        <w:rPr>
          <w:b/>
          <w:bCs/>
          <w:sz w:val="22"/>
          <w:szCs w:val="22"/>
        </w:rPr>
      </w:pPr>
      <w:r w:rsidRPr="00122878">
        <w:br w:type="page"/>
      </w:r>
      <w:r w:rsidRPr="00122878">
        <w:rPr>
          <w:b/>
          <w:bCs/>
          <w:sz w:val="20"/>
          <w:szCs w:val="20"/>
        </w:rPr>
        <w:lastRenderedPageBreak/>
        <w:tab/>
      </w:r>
      <w:r w:rsidRPr="00122878">
        <w:rPr>
          <w:b/>
          <w:bCs/>
          <w:sz w:val="20"/>
          <w:szCs w:val="20"/>
        </w:rPr>
        <w:tab/>
      </w:r>
      <w:r w:rsidRPr="00122878">
        <w:rPr>
          <w:b/>
          <w:bCs/>
          <w:sz w:val="20"/>
          <w:szCs w:val="20"/>
        </w:rPr>
        <w:tab/>
      </w:r>
      <w:r w:rsidRPr="00122878">
        <w:rPr>
          <w:b/>
          <w:bCs/>
          <w:sz w:val="20"/>
          <w:szCs w:val="20"/>
        </w:rPr>
        <w:tab/>
      </w:r>
      <w:r w:rsidRPr="00122878">
        <w:rPr>
          <w:b/>
          <w:bCs/>
          <w:sz w:val="20"/>
          <w:szCs w:val="20"/>
        </w:rPr>
        <w:tab/>
      </w:r>
      <w:r w:rsidRPr="00122878">
        <w:rPr>
          <w:b/>
          <w:bCs/>
          <w:sz w:val="20"/>
          <w:szCs w:val="20"/>
        </w:rPr>
        <w:tab/>
      </w:r>
      <w:r w:rsidRPr="00122878">
        <w:rPr>
          <w:b/>
          <w:bCs/>
          <w:sz w:val="20"/>
          <w:szCs w:val="20"/>
        </w:rPr>
        <w:tab/>
      </w:r>
      <w:r w:rsidRPr="008F6D22">
        <w:rPr>
          <w:b/>
          <w:bCs/>
          <w:sz w:val="22"/>
          <w:szCs w:val="22"/>
        </w:rPr>
        <w:t>Таблиц</w:t>
      </w:r>
      <w:r w:rsidR="00145261" w:rsidRPr="008F6D22">
        <w:rPr>
          <w:b/>
          <w:bCs/>
          <w:sz w:val="22"/>
          <w:szCs w:val="22"/>
        </w:rPr>
        <w:t>а</w:t>
      </w:r>
      <w:r w:rsidR="00D729EA">
        <w:rPr>
          <w:b/>
          <w:bCs/>
          <w:sz w:val="22"/>
          <w:szCs w:val="22"/>
        </w:rPr>
        <w:t xml:space="preserve"> </w:t>
      </w:r>
      <w:r w:rsidR="00401C4B">
        <w:rPr>
          <w:b/>
          <w:bCs/>
          <w:sz w:val="22"/>
          <w:szCs w:val="22"/>
        </w:rPr>
        <w:t>5</w:t>
      </w:r>
    </w:p>
    <w:p w:rsidR="007E7323" w:rsidRPr="008F6D22" w:rsidRDefault="009E54EA" w:rsidP="00772515">
      <w:pPr>
        <w:pStyle w:val="1"/>
      </w:pPr>
      <w:bookmarkStart w:id="5" w:name="_Toc447896980"/>
      <w:r w:rsidRPr="008F6D22">
        <w:t>ПОКАЗАТЕЛИ РА</w:t>
      </w:r>
      <w:r w:rsidR="00F53F51">
        <w:t>БОТЫ</w:t>
      </w:r>
      <w:r w:rsidR="007E7323" w:rsidRPr="008F6D22">
        <w:t xml:space="preserve"> </w:t>
      </w:r>
      <w:proofErr w:type="gramStart"/>
      <w:r w:rsidR="007E7323" w:rsidRPr="008F6D22">
        <w:t>ГОРОДСКИХ</w:t>
      </w:r>
      <w:proofErr w:type="gramEnd"/>
      <w:r w:rsidR="007E7323" w:rsidRPr="008F6D22">
        <w:t xml:space="preserve"> И РАЙОННЫХ ЦБС</w:t>
      </w:r>
      <w:bookmarkEnd w:id="5"/>
    </w:p>
    <w:p w:rsidR="007C7609" w:rsidRPr="00337377" w:rsidRDefault="007C7609" w:rsidP="003928E2">
      <w:pPr>
        <w:jc w:val="center"/>
        <w:rPr>
          <w:b/>
          <w:bCs/>
          <w:sz w:val="20"/>
          <w:szCs w:val="20"/>
        </w:rPr>
      </w:pPr>
    </w:p>
    <w:tbl>
      <w:tblPr>
        <w:tblW w:w="4941" w:type="pct"/>
        <w:tblInd w:w="1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"/>
        <w:gridCol w:w="850"/>
        <w:gridCol w:w="1561"/>
        <w:gridCol w:w="850"/>
        <w:gridCol w:w="740"/>
        <w:gridCol w:w="835"/>
        <w:gridCol w:w="838"/>
        <w:gridCol w:w="960"/>
        <w:gridCol w:w="963"/>
        <w:gridCol w:w="1052"/>
        <w:gridCol w:w="711"/>
        <w:gridCol w:w="564"/>
        <w:gridCol w:w="674"/>
        <w:gridCol w:w="728"/>
        <w:gridCol w:w="598"/>
        <w:gridCol w:w="598"/>
        <w:gridCol w:w="717"/>
        <w:gridCol w:w="789"/>
      </w:tblGrid>
      <w:tr w:rsidR="003928E2" w:rsidRPr="00122878" w:rsidTr="00F678C5">
        <w:trPr>
          <w:trHeight w:val="170"/>
        </w:trPr>
        <w:tc>
          <w:tcPr>
            <w:tcW w:w="1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905D88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="00145261" w:rsidRPr="00905D88">
              <w:rPr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905D88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905D88">
              <w:rPr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83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861C1" w:rsidRPr="00905D88" w:rsidRDefault="002861C1" w:rsidP="002861C1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905D88">
              <w:rPr>
                <w:b/>
                <w:bCs/>
                <w:sz w:val="20"/>
                <w:szCs w:val="20"/>
              </w:rPr>
              <w:t xml:space="preserve">Название </w:t>
            </w:r>
          </w:p>
          <w:p w:rsidR="003928E2" w:rsidRPr="00905D88" w:rsidRDefault="000E1B0D" w:rsidP="002861C1">
            <w:pPr>
              <w:jc w:val="center"/>
              <w:rPr>
                <w:b/>
                <w:bCs/>
                <w:sz w:val="20"/>
                <w:szCs w:val="20"/>
              </w:rPr>
            </w:pPr>
            <w:r w:rsidRPr="00905D88">
              <w:rPr>
                <w:b/>
                <w:bCs/>
                <w:sz w:val="20"/>
                <w:szCs w:val="20"/>
              </w:rPr>
              <w:t>города (</w:t>
            </w:r>
            <w:r w:rsidR="002861C1" w:rsidRPr="00905D88">
              <w:rPr>
                <w:b/>
                <w:bCs/>
                <w:sz w:val="20"/>
                <w:szCs w:val="20"/>
              </w:rPr>
              <w:t>района)</w:t>
            </w:r>
          </w:p>
        </w:tc>
        <w:tc>
          <w:tcPr>
            <w:tcW w:w="401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EC6CD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905D88">
              <w:rPr>
                <w:b/>
                <w:bCs/>
                <w:sz w:val="20"/>
                <w:szCs w:val="20"/>
              </w:rPr>
              <w:t>Библиотечный</w:t>
            </w:r>
            <w:r w:rsidR="003928E2" w:rsidRPr="00905D88">
              <w:rPr>
                <w:b/>
                <w:bCs/>
                <w:sz w:val="20"/>
                <w:szCs w:val="20"/>
              </w:rPr>
              <w:t xml:space="preserve"> фонд</w:t>
            </w:r>
          </w:p>
        </w:tc>
      </w:tr>
      <w:tr w:rsidR="003928E2" w:rsidRPr="00122878" w:rsidTr="00F678C5">
        <w:trPr>
          <w:trHeight w:val="170"/>
        </w:trPr>
        <w:tc>
          <w:tcPr>
            <w:tcW w:w="1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EC6CD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905D88">
              <w:rPr>
                <w:b/>
                <w:bCs/>
                <w:sz w:val="20"/>
                <w:szCs w:val="20"/>
              </w:rPr>
              <w:t>поступило</w:t>
            </w:r>
          </w:p>
          <w:p w:rsidR="003928E2" w:rsidRPr="00905D88" w:rsidRDefault="00EC6CD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905D88">
              <w:rPr>
                <w:b/>
                <w:bCs/>
                <w:sz w:val="20"/>
                <w:szCs w:val="20"/>
              </w:rPr>
              <w:t>(</w:t>
            </w:r>
            <w:r w:rsidR="00D12BCC" w:rsidRPr="00905D88">
              <w:rPr>
                <w:b/>
                <w:bCs/>
                <w:sz w:val="20"/>
                <w:szCs w:val="20"/>
              </w:rPr>
              <w:t>экз.</w:t>
            </w:r>
            <w:r w:rsidR="003928E2" w:rsidRPr="00905D88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7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EC6CD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905D88">
              <w:rPr>
                <w:b/>
                <w:bCs/>
                <w:sz w:val="20"/>
                <w:szCs w:val="20"/>
              </w:rPr>
              <w:t>выбыло</w:t>
            </w:r>
          </w:p>
          <w:p w:rsidR="003928E2" w:rsidRPr="00905D88" w:rsidRDefault="00EC6CD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905D88">
              <w:rPr>
                <w:b/>
                <w:bCs/>
                <w:sz w:val="20"/>
                <w:szCs w:val="20"/>
              </w:rPr>
              <w:t>(экз</w:t>
            </w:r>
            <w:r w:rsidR="003928E2" w:rsidRPr="00905D88">
              <w:rPr>
                <w:b/>
                <w:bCs/>
                <w:sz w:val="20"/>
                <w:szCs w:val="20"/>
              </w:rPr>
              <w:t>.)</w:t>
            </w:r>
          </w:p>
        </w:tc>
        <w:tc>
          <w:tcPr>
            <w:tcW w:w="66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905D88">
              <w:rPr>
                <w:b/>
                <w:bCs/>
                <w:sz w:val="20"/>
                <w:szCs w:val="20"/>
              </w:rPr>
              <w:t xml:space="preserve">на </w:t>
            </w:r>
            <w:r w:rsidR="00EC6CD1" w:rsidRPr="00905D88">
              <w:rPr>
                <w:b/>
                <w:bCs/>
                <w:sz w:val="20"/>
                <w:szCs w:val="20"/>
              </w:rPr>
              <w:t>конец года</w:t>
            </w:r>
          </w:p>
          <w:p w:rsidR="003928E2" w:rsidRPr="00905D88" w:rsidRDefault="00EC6CD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905D88">
              <w:rPr>
                <w:b/>
                <w:bCs/>
                <w:sz w:val="20"/>
                <w:szCs w:val="20"/>
              </w:rPr>
              <w:t>(экз</w:t>
            </w:r>
            <w:r w:rsidR="003928E2" w:rsidRPr="00905D88">
              <w:rPr>
                <w:b/>
                <w:bCs/>
                <w:sz w:val="20"/>
                <w:szCs w:val="20"/>
              </w:rPr>
              <w:t>.)</w:t>
            </w:r>
          </w:p>
        </w:tc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EC6CD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905D88">
              <w:rPr>
                <w:b/>
                <w:bCs/>
                <w:sz w:val="20"/>
                <w:szCs w:val="20"/>
              </w:rPr>
              <w:t>изменения</w:t>
            </w:r>
          </w:p>
        </w:tc>
        <w:tc>
          <w:tcPr>
            <w:tcW w:w="9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EC6CD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905D88">
              <w:rPr>
                <w:b/>
                <w:bCs/>
                <w:sz w:val="20"/>
                <w:szCs w:val="20"/>
              </w:rPr>
              <w:t>на русском языке</w:t>
            </w:r>
            <w:proofErr w:type="gramStart"/>
            <w:r w:rsidR="003928E2" w:rsidRPr="00905D88">
              <w:rPr>
                <w:b/>
                <w:bCs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41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EC6CD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905D88">
              <w:rPr>
                <w:b/>
                <w:bCs/>
                <w:sz w:val="20"/>
                <w:szCs w:val="20"/>
              </w:rPr>
              <w:t>подписка</w:t>
            </w:r>
            <w:r w:rsidR="003928E2" w:rsidRPr="00905D88">
              <w:rPr>
                <w:b/>
                <w:bCs/>
                <w:sz w:val="20"/>
                <w:szCs w:val="20"/>
              </w:rPr>
              <w:t xml:space="preserve"> (</w:t>
            </w:r>
            <w:r w:rsidR="000E1B0D" w:rsidRPr="00905D88">
              <w:rPr>
                <w:b/>
                <w:bCs/>
                <w:sz w:val="20"/>
                <w:szCs w:val="20"/>
              </w:rPr>
              <w:t>количество</w:t>
            </w:r>
            <w:r w:rsidR="00D12BCC" w:rsidRPr="00905D88">
              <w:rPr>
                <w:b/>
                <w:bCs/>
                <w:sz w:val="20"/>
                <w:szCs w:val="20"/>
              </w:rPr>
              <w:t xml:space="preserve"> названий</w:t>
            </w:r>
            <w:r w:rsidR="003928E2" w:rsidRPr="00905D88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D12BCC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905D88">
              <w:rPr>
                <w:b/>
                <w:bCs/>
                <w:sz w:val="20"/>
                <w:szCs w:val="20"/>
              </w:rPr>
              <w:t>обеспеченность</w:t>
            </w:r>
            <w:r w:rsidR="003928E2" w:rsidRPr="00905D88">
              <w:rPr>
                <w:b/>
                <w:bCs/>
                <w:sz w:val="20"/>
                <w:szCs w:val="20"/>
              </w:rPr>
              <w:t xml:space="preserve"> документами 1 </w:t>
            </w:r>
            <w:r w:rsidRPr="00905D88">
              <w:rPr>
                <w:b/>
                <w:bCs/>
                <w:sz w:val="20"/>
                <w:szCs w:val="20"/>
              </w:rPr>
              <w:t>пользователя</w:t>
            </w:r>
          </w:p>
        </w:tc>
      </w:tr>
      <w:tr w:rsidR="003928E2" w:rsidRPr="00122878" w:rsidTr="00F678C5">
        <w:trPr>
          <w:trHeight w:val="170"/>
        </w:trPr>
        <w:tc>
          <w:tcPr>
            <w:tcW w:w="1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EC6CD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905D88">
              <w:rPr>
                <w:b/>
                <w:bCs/>
                <w:sz w:val="20"/>
                <w:szCs w:val="20"/>
              </w:rPr>
              <w:t>поступило</w:t>
            </w:r>
          </w:p>
        </w:tc>
        <w:tc>
          <w:tcPr>
            <w:tcW w:w="48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EC6CD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905D88">
              <w:rPr>
                <w:b/>
                <w:bCs/>
                <w:sz w:val="20"/>
                <w:szCs w:val="20"/>
              </w:rPr>
              <w:t>на конец года</w:t>
            </w:r>
          </w:p>
        </w:tc>
        <w:tc>
          <w:tcPr>
            <w:tcW w:w="41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B53DD" w:rsidRPr="00122878" w:rsidTr="00F678C5">
        <w:trPr>
          <w:trHeight w:val="170"/>
        </w:trPr>
        <w:tc>
          <w:tcPr>
            <w:tcW w:w="147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905D88" w:rsidRDefault="00EB53DD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905D88" w:rsidRDefault="00EB53DD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042743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042743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042743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042743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042743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042743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042743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042743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042743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042743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042743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042743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042743" w:rsidRDefault="00EB53D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42743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042743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042743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042743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042743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042743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042743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042743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042743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042743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042743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042743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042743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042743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042743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042743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042743"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EB53DD" w:rsidRPr="00122878" w:rsidTr="00F678C5">
        <w:trPr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  <w:jc w:val="center"/>
            </w:pPr>
            <w:r w:rsidRPr="00607A83">
              <w:t>1.</w:t>
            </w:r>
          </w:p>
        </w:tc>
        <w:tc>
          <w:tcPr>
            <w:tcW w:w="8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</w:pPr>
            <w:r w:rsidRPr="00607A83">
              <w:t>Горловка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2358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1757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15312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19313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743820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756774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-12954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90,1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96,3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70,1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70,3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16,5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19,1</w:t>
            </w:r>
          </w:p>
        </w:tc>
      </w:tr>
      <w:tr w:rsidR="00EB53DD" w:rsidRPr="00122878" w:rsidTr="00F678C5">
        <w:trPr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  <w:jc w:val="center"/>
            </w:pPr>
            <w:r w:rsidRPr="00607A83">
              <w:t>2.</w:t>
            </w:r>
          </w:p>
        </w:tc>
        <w:tc>
          <w:tcPr>
            <w:tcW w:w="8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</w:pPr>
            <w:r w:rsidRPr="00607A83">
              <w:t>Дебальцево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1198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174604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173509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0427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+</w:t>
            </w:r>
            <w:r w:rsidR="00EB53DD">
              <w:rPr>
                <w:color w:val="000000"/>
                <w:sz w:val="22"/>
                <w:szCs w:val="22"/>
              </w:rPr>
              <w:t>1095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92,4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99,0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76,2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76,1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37,2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56,6</w:t>
            </w:r>
          </w:p>
        </w:tc>
      </w:tr>
      <w:tr w:rsidR="00EB53DD" w:rsidRPr="00122878" w:rsidTr="00F678C5">
        <w:trPr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  <w:jc w:val="center"/>
            </w:pPr>
            <w:r w:rsidRPr="00607A83">
              <w:t>3.</w:t>
            </w:r>
          </w:p>
        </w:tc>
        <w:tc>
          <w:tcPr>
            <w:tcW w:w="8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</w:pPr>
            <w:r w:rsidRPr="00607A83">
              <w:t>Докучаевск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1083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4925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39880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39371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0427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+</w:t>
            </w:r>
            <w:r w:rsidR="00EB53DD">
              <w:rPr>
                <w:color w:val="000000"/>
                <w:sz w:val="22"/>
                <w:szCs w:val="22"/>
              </w:rPr>
              <w:t>509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94,2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95,8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59,7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59,3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7,9</w:t>
            </w:r>
          </w:p>
        </w:tc>
      </w:tr>
      <w:tr w:rsidR="00EB53DD" w:rsidRPr="00122878" w:rsidTr="00F678C5">
        <w:trPr>
          <w:trHeight w:val="284"/>
        </w:trPr>
        <w:tc>
          <w:tcPr>
            <w:tcW w:w="1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  <w:jc w:val="center"/>
            </w:pPr>
            <w:r w:rsidRPr="00607A83">
              <w:t>4.</w:t>
            </w:r>
          </w:p>
        </w:tc>
        <w:tc>
          <w:tcPr>
            <w:tcW w:w="294" w:type="pct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</w:pPr>
            <w:r w:rsidRPr="00607A83">
              <w:t xml:space="preserve">Донецк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</w:pPr>
            <w:r w:rsidRPr="00607A83">
              <w:t>ЦБС для взрослых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1887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11276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21751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759759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769148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-9389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99,8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97,2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72,1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71,9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15,5</w:t>
            </w:r>
          </w:p>
        </w:tc>
      </w:tr>
      <w:tr w:rsidR="00EB53DD" w:rsidRPr="00122878" w:rsidTr="00F678C5">
        <w:trPr>
          <w:trHeight w:val="284"/>
        </w:trPr>
        <w:tc>
          <w:tcPr>
            <w:tcW w:w="1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455A2F">
            <w:pPr>
              <w:jc w:val="center"/>
            </w:pPr>
          </w:p>
        </w:tc>
        <w:tc>
          <w:tcPr>
            <w:tcW w:w="29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455A2F"/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507A3E">
            <w:pPr>
              <w:spacing w:line="228" w:lineRule="auto"/>
            </w:pPr>
            <w:r w:rsidRPr="00607A83">
              <w:t>ЦБС для детей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1487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631506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631151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0427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+</w:t>
            </w:r>
            <w:r w:rsidR="00EB53DD">
              <w:rPr>
                <w:color w:val="000000"/>
                <w:sz w:val="22"/>
                <w:szCs w:val="22"/>
              </w:rPr>
              <w:t>355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94,5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86,9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71,9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71,9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15,8</w:t>
            </w:r>
          </w:p>
        </w:tc>
      </w:tr>
      <w:tr w:rsidR="00EB53DD" w:rsidRPr="00122878" w:rsidTr="00F678C5">
        <w:trPr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  <w:jc w:val="center"/>
            </w:pPr>
            <w:r w:rsidRPr="00607A83">
              <w:t>5.</w:t>
            </w:r>
          </w:p>
        </w:tc>
        <w:tc>
          <w:tcPr>
            <w:tcW w:w="8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</w:pPr>
            <w:r w:rsidRPr="00607A83">
              <w:t>Енакиево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2053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7850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10398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389761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396024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-6263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97,1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97,0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70,3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70,4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22,0</w:t>
            </w:r>
          </w:p>
        </w:tc>
      </w:tr>
      <w:tr w:rsidR="00EB53DD" w:rsidRPr="00122878" w:rsidTr="00F678C5">
        <w:trPr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  <w:jc w:val="center"/>
            </w:pPr>
            <w:r w:rsidRPr="00607A83">
              <w:t>6.</w:t>
            </w:r>
          </w:p>
        </w:tc>
        <w:tc>
          <w:tcPr>
            <w:tcW w:w="8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</w:pPr>
            <w:r w:rsidRPr="00607A83">
              <w:t>Ждановка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73647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73379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0427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+</w:t>
            </w:r>
            <w:r w:rsidR="00EB53DD">
              <w:rPr>
                <w:color w:val="000000"/>
                <w:sz w:val="22"/>
                <w:szCs w:val="22"/>
              </w:rPr>
              <w:t>268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98,5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99,6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66,1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66,0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27,8</w:t>
            </w:r>
          </w:p>
        </w:tc>
      </w:tr>
      <w:tr w:rsidR="00EB53DD" w:rsidRPr="00122878" w:rsidTr="00F678C5">
        <w:trPr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  <w:jc w:val="center"/>
            </w:pPr>
            <w:r w:rsidRPr="00607A83">
              <w:t>7.</w:t>
            </w:r>
          </w:p>
        </w:tc>
        <w:tc>
          <w:tcPr>
            <w:tcW w:w="8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</w:pPr>
            <w:r w:rsidRPr="00607A83">
              <w:t>Кировское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2038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93054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92755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0427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+</w:t>
            </w:r>
            <w:r w:rsidR="00EB53DD">
              <w:rPr>
                <w:color w:val="000000"/>
                <w:sz w:val="22"/>
                <w:szCs w:val="22"/>
              </w:rPr>
              <w:t>299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96,5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95,2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71,2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70,7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17,3</w:t>
            </w:r>
          </w:p>
        </w:tc>
      </w:tr>
      <w:tr w:rsidR="00EB53DD" w:rsidRPr="00122878" w:rsidTr="00F678C5">
        <w:trPr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  <w:jc w:val="center"/>
            </w:pPr>
            <w:r w:rsidRPr="00607A83">
              <w:t>8.</w:t>
            </w:r>
          </w:p>
        </w:tc>
        <w:tc>
          <w:tcPr>
            <w:tcW w:w="8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</w:pPr>
            <w:r w:rsidRPr="00607A83">
              <w:t>Макеевка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1992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2976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17010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10687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551037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566055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-15018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95,4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95,3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68,5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68,7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11,3</w:t>
            </w:r>
          </w:p>
        </w:tc>
      </w:tr>
      <w:tr w:rsidR="00EB53DD" w:rsidRPr="00122878" w:rsidTr="00F678C5">
        <w:trPr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  <w:jc w:val="center"/>
            </w:pPr>
            <w:r w:rsidRPr="00607A83">
              <w:t>9.</w:t>
            </w:r>
          </w:p>
        </w:tc>
        <w:tc>
          <w:tcPr>
            <w:tcW w:w="8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</w:pPr>
            <w:r w:rsidRPr="00607A83">
              <w:t>Снежное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1414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3831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112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257779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259796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-2017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98,2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98,7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61,6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61,6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24,9</w:t>
            </w:r>
          </w:p>
        </w:tc>
      </w:tr>
      <w:tr w:rsidR="00EB53DD" w:rsidRPr="00122878" w:rsidTr="00F678C5">
        <w:trPr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  <w:jc w:val="center"/>
            </w:pPr>
            <w:r w:rsidRPr="00607A83">
              <w:t>10.</w:t>
            </w:r>
          </w:p>
        </w:tc>
        <w:tc>
          <w:tcPr>
            <w:tcW w:w="8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</w:pPr>
            <w:r w:rsidRPr="00607A83">
              <w:t>Торез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1271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5052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5881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279628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283043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-3415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97,5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97,7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71,7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71,7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18,4</w:t>
            </w:r>
          </w:p>
        </w:tc>
      </w:tr>
      <w:tr w:rsidR="00EB53DD" w:rsidRPr="00122878" w:rsidTr="00F678C5">
        <w:trPr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  <w:jc w:val="center"/>
            </w:pPr>
            <w:r w:rsidRPr="00607A83">
              <w:t>11.</w:t>
            </w:r>
          </w:p>
        </w:tc>
        <w:tc>
          <w:tcPr>
            <w:tcW w:w="8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</w:pPr>
            <w:proofErr w:type="spellStart"/>
            <w:r w:rsidRPr="00607A83">
              <w:t>Харцызск</w:t>
            </w:r>
            <w:proofErr w:type="spellEnd"/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5926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3902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7381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3867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486719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488174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-1455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88,6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93,8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67,1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66,9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22,9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14,5</w:t>
            </w:r>
          </w:p>
        </w:tc>
      </w:tr>
      <w:tr w:rsidR="00EB53DD" w:rsidRPr="00122878" w:rsidTr="00F678C5">
        <w:trPr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  <w:jc w:val="center"/>
            </w:pPr>
            <w:r w:rsidRPr="00607A83">
              <w:t>12.</w:t>
            </w:r>
          </w:p>
        </w:tc>
        <w:tc>
          <w:tcPr>
            <w:tcW w:w="8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</w:pPr>
            <w:r w:rsidRPr="00607A83">
              <w:t>Шахтерск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2307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2189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8359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57184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435730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441782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-6052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97,7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93,1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62,7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62,6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14,9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15,1</w:t>
            </w:r>
          </w:p>
        </w:tc>
      </w:tr>
      <w:tr w:rsidR="00EB53DD" w:rsidRPr="00122878" w:rsidTr="00F678C5">
        <w:trPr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  <w:jc w:val="center"/>
            </w:pPr>
            <w:r w:rsidRPr="00607A83">
              <w:t>13.</w:t>
            </w:r>
          </w:p>
        </w:tc>
        <w:tc>
          <w:tcPr>
            <w:tcW w:w="8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</w:pPr>
            <w:r w:rsidRPr="00607A83">
              <w:t>Ясиноватая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1138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2828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54033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55358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-1325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99,1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99,1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69,5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68,1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13,2</w:t>
            </w:r>
          </w:p>
        </w:tc>
      </w:tr>
      <w:tr w:rsidR="00EB53DD" w:rsidRPr="00122878" w:rsidTr="00F678C5">
        <w:trPr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  <w:jc w:val="center"/>
            </w:pPr>
          </w:p>
        </w:tc>
        <w:tc>
          <w:tcPr>
            <w:tcW w:w="8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  <w:rPr>
                <w:b/>
                <w:bCs/>
              </w:rPr>
            </w:pPr>
            <w:r w:rsidRPr="00607A83">
              <w:rPr>
                <w:b/>
                <w:bCs/>
              </w:rPr>
              <w:t xml:space="preserve">Всего по городам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24583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23107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79945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136887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4970957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5026319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-55362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94,4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95,5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69,3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69,2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13,2</w:t>
            </w:r>
          </w:p>
        </w:tc>
      </w:tr>
      <w:tr w:rsidR="00EB53DD" w:rsidRPr="00122878" w:rsidTr="00F678C5">
        <w:trPr>
          <w:trHeight w:val="284"/>
        </w:trPr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ind w:left="-28"/>
              <w:jc w:val="center"/>
            </w:pPr>
            <w:r w:rsidRPr="00607A83">
              <w:t>1.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roofErr w:type="spellStart"/>
            <w:r w:rsidRPr="00607A83">
              <w:t>Амвросиевский</w:t>
            </w:r>
            <w:proofErr w:type="spellEnd"/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15587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27823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17953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19008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364367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366733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-2366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56,8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55,0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66,8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66,8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21,5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25,8</w:t>
            </w:r>
          </w:p>
        </w:tc>
      </w:tr>
      <w:tr w:rsidR="00EB53DD" w:rsidRPr="00122878" w:rsidTr="00F678C5">
        <w:trPr>
          <w:trHeight w:val="284"/>
        </w:trPr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ind w:left="-28"/>
              <w:jc w:val="center"/>
            </w:pPr>
            <w:r w:rsidRPr="00607A83">
              <w:t>2.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roofErr w:type="spellStart"/>
            <w:r w:rsidRPr="00607A83">
              <w:t>Новоазовский</w:t>
            </w:r>
            <w:proofErr w:type="spellEnd"/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774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6389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4356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255020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260635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-5615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97,4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91,4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63,5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63,8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26,1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29,7</w:t>
            </w:r>
          </w:p>
        </w:tc>
      </w:tr>
      <w:tr w:rsidR="00EB53DD" w:rsidRPr="00122878" w:rsidTr="00F678C5">
        <w:trPr>
          <w:trHeight w:val="284"/>
        </w:trPr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ind w:left="-28"/>
              <w:jc w:val="center"/>
            </w:pPr>
            <w:r w:rsidRPr="00607A83">
              <w:t>3.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roofErr w:type="spellStart"/>
            <w:r w:rsidRPr="00607A83">
              <w:t>Старобешевский</w:t>
            </w:r>
            <w:proofErr w:type="spellEnd"/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612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1338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17576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6991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305314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322278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-16964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97,8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62,7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62,6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26,6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28,0</w:t>
            </w:r>
          </w:p>
        </w:tc>
      </w:tr>
      <w:tr w:rsidR="00EB53DD" w:rsidRPr="00122878" w:rsidTr="00F678C5">
        <w:trPr>
          <w:trHeight w:val="284"/>
        </w:trPr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ind w:left="-28"/>
              <w:jc w:val="center"/>
            </w:pPr>
            <w:r w:rsidRPr="00607A83">
              <w:t>4.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roofErr w:type="spellStart"/>
            <w:r w:rsidRPr="00607A83">
              <w:t>Тельмановский</w:t>
            </w:r>
            <w:proofErr w:type="spellEnd"/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1291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1375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8589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11884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158867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5F706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166165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5F706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-7298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97,3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98,4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52,1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52,8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19,3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5,2</w:t>
            </w:r>
          </w:p>
        </w:tc>
      </w:tr>
      <w:tr w:rsidR="00EB53DD" w:rsidRPr="00122878" w:rsidTr="00F678C5">
        <w:trPr>
          <w:trHeight w:val="284"/>
        </w:trPr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  <w:jc w:val="center"/>
            </w:pPr>
          </w:p>
        </w:tc>
        <w:tc>
          <w:tcPr>
            <w:tcW w:w="8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rPr>
                <w:b/>
                <w:bCs/>
              </w:rPr>
            </w:pPr>
            <w:r w:rsidRPr="00607A83">
              <w:rPr>
                <w:b/>
                <w:bCs/>
              </w:rPr>
              <w:t>Всего по районам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18264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31526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50507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42239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1083568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5F70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1115811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5F70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-32243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62,8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59,8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62,7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62,8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23,3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26,5</w:t>
            </w:r>
          </w:p>
        </w:tc>
      </w:tr>
      <w:tr w:rsidR="00EB53DD" w:rsidRPr="00122878" w:rsidTr="00F678C5">
        <w:trPr>
          <w:trHeight w:val="284"/>
        </w:trPr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6A3422">
            <w:pPr>
              <w:spacing w:line="228" w:lineRule="auto"/>
              <w:jc w:val="center"/>
            </w:pPr>
          </w:p>
        </w:tc>
        <w:tc>
          <w:tcPr>
            <w:tcW w:w="8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607A83" w:rsidRDefault="00EB53DD" w:rsidP="0098730A">
            <w:pPr>
              <w:rPr>
                <w:b/>
                <w:bCs/>
              </w:rPr>
            </w:pPr>
            <w:r w:rsidRPr="00607A83">
              <w:rPr>
                <w:b/>
                <w:bCs/>
              </w:rPr>
              <w:t xml:space="preserve">Всего по </w:t>
            </w:r>
            <w:r w:rsidR="0098730A">
              <w:rPr>
                <w:b/>
                <w:bCs/>
              </w:rPr>
              <w:t>р</w:t>
            </w:r>
            <w:r>
              <w:rPr>
                <w:b/>
                <w:bCs/>
              </w:rPr>
              <w:t>еспублике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Default="00EB53D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42847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Default="00EB53D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54633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Default="00EB53D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130452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Default="00EB53D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179126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Default="00EB53D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6054525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Default="005F706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6142130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Default="005F706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-87605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80,9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Default="00EB53D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74,9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68,1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Default="00EB53D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68,1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Default="00EB53D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Default="00EB53D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Default="00EB53D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Default="00EB53D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17,6</w:t>
            </w:r>
          </w:p>
        </w:tc>
      </w:tr>
    </w:tbl>
    <w:p w:rsidR="003928E2" w:rsidRPr="00122878" w:rsidRDefault="003928E2" w:rsidP="00F709BF">
      <w:pPr>
        <w:ind w:right="-314" w:firstLine="13325"/>
        <w:rPr>
          <w:b/>
          <w:bCs/>
          <w:sz w:val="22"/>
          <w:szCs w:val="22"/>
        </w:rPr>
      </w:pPr>
      <w:r w:rsidRPr="00122878">
        <w:rPr>
          <w:b/>
          <w:bCs/>
          <w:sz w:val="22"/>
          <w:szCs w:val="22"/>
        </w:rPr>
        <w:br w:type="page"/>
      </w:r>
      <w:r w:rsidRPr="00122878">
        <w:rPr>
          <w:b/>
          <w:bCs/>
          <w:sz w:val="22"/>
          <w:szCs w:val="22"/>
        </w:rPr>
        <w:lastRenderedPageBreak/>
        <w:t>Таблиц</w:t>
      </w:r>
      <w:r w:rsidR="003A15A8" w:rsidRPr="00122878">
        <w:rPr>
          <w:b/>
          <w:bCs/>
          <w:sz w:val="22"/>
          <w:szCs w:val="22"/>
        </w:rPr>
        <w:t>а</w:t>
      </w:r>
      <w:r w:rsidRPr="00122878">
        <w:rPr>
          <w:b/>
          <w:bCs/>
          <w:sz w:val="22"/>
          <w:szCs w:val="22"/>
        </w:rPr>
        <w:t xml:space="preserve"> </w:t>
      </w:r>
      <w:r w:rsidR="00401C4B">
        <w:rPr>
          <w:b/>
          <w:bCs/>
          <w:sz w:val="22"/>
          <w:szCs w:val="22"/>
        </w:rPr>
        <w:t>6</w:t>
      </w:r>
    </w:p>
    <w:p w:rsidR="007E7323" w:rsidRPr="008F6D22" w:rsidRDefault="007E7323" w:rsidP="00772515">
      <w:pPr>
        <w:pStyle w:val="1"/>
      </w:pPr>
      <w:r w:rsidRPr="00122878">
        <w:rPr>
          <w:sz w:val="18"/>
          <w:szCs w:val="18"/>
        </w:rPr>
        <w:tab/>
      </w:r>
      <w:bookmarkStart w:id="6" w:name="_Toc447896981"/>
      <w:r w:rsidR="009E54EA" w:rsidRPr="008F6D22">
        <w:t>ПОКАЗАТЕЛИ РА</w:t>
      </w:r>
      <w:r w:rsidR="00337377">
        <w:t xml:space="preserve">БОТЫ </w:t>
      </w:r>
      <w:proofErr w:type="gramStart"/>
      <w:r w:rsidRPr="008F6D22">
        <w:t>ГОРОДСКИХ</w:t>
      </w:r>
      <w:proofErr w:type="gramEnd"/>
      <w:r w:rsidRPr="008F6D22">
        <w:t xml:space="preserve"> И РАЙОННЫХ ЦБС</w:t>
      </w:r>
      <w:bookmarkEnd w:id="6"/>
    </w:p>
    <w:p w:rsidR="007C7609" w:rsidRPr="00337377" w:rsidRDefault="007E7323" w:rsidP="007E7323">
      <w:pPr>
        <w:tabs>
          <w:tab w:val="left" w:pos="5620"/>
          <w:tab w:val="center" w:pos="7285"/>
        </w:tabs>
        <w:rPr>
          <w:b/>
          <w:bCs/>
          <w:sz w:val="20"/>
          <w:szCs w:val="20"/>
        </w:rPr>
      </w:pPr>
      <w:r w:rsidRPr="00122878">
        <w:rPr>
          <w:b/>
          <w:bCs/>
          <w:sz w:val="18"/>
          <w:szCs w:val="18"/>
        </w:rPr>
        <w:tab/>
      </w:r>
    </w:p>
    <w:tbl>
      <w:tblPr>
        <w:tblW w:w="4894" w:type="pct"/>
        <w:tblInd w:w="1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8"/>
        <w:gridCol w:w="851"/>
        <w:gridCol w:w="1753"/>
        <w:gridCol w:w="853"/>
        <w:gridCol w:w="845"/>
        <w:gridCol w:w="816"/>
        <w:gridCol w:w="833"/>
        <w:gridCol w:w="850"/>
        <w:gridCol w:w="716"/>
        <w:gridCol w:w="850"/>
        <w:gridCol w:w="850"/>
        <w:gridCol w:w="707"/>
        <w:gridCol w:w="850"/>
        <w:gridCol w:w="707"/>
        <w:gridCol w:w="707"/>
        <w:gridCol w:w="850"/>
        <w:gridCol w:w="850"/>
      </w:tblGrid>
      <w:tr w:rsidR="00A43590" w:rsidRPr="00122878" w:rsidTr="00DF265C">
        <w:trPr>
          <w:trHeight w:val="170"/>
        </w:trPr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387A3A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905D88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905D88">
              <w:rPr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="003928E2" w:rsidRPr="00905D88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="003928E2" w:rsidRPr="00905D88">
              <w:rPr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90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87A3A" w:rsidRPr="00905D88" w:rsidRDefault="00387A3A" w:rsidP="00387A3A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905D88">
              <w:rPr>
                <w:b/>
                <w:bCs/>
                <w:sz w:val="20"/>
                <w:szCs w:val="20"/>
              </w:rPr>
              <w:t xml:space="preserve">Название </w:t>
            </w:r>
          </w:p>
          <w:p w:rsidR="003928E2" w:rsidRPr="00905D88" w:rsidRDefault="000E1B0D" w:rsidP="00387A3A">
            <w:pPr>
              <w:jc w:val="center"/>
              <w:rPr>
                <w:b/>
                <w:bCs/>
                <w:sz w:val="20"/>
                <w:szCs w:val="20"/>
              </w:rPr>
            </w:pPr>
            <w:r w:rsidRPr="00905D88">
              <w:rPr>
                <w:b/>
                <w:bCs/>
                <w:sz w:val="20"/>
                <w:szCs w:val="20"/>
              </w:rPr>
              <w:t>города (</w:t>
            </w:r>
            <w:r w:rsidR="00387A3A" w:rsidRPr="00905D88">
              <w:rPr>
                <w:b/>
                <w:bCs/>
                <w:sz w:val="20"/>
                <w:szCs w:val="20"/>
              </w:rPr>
              <w:t>района)</w:t>
            </w:r>
          </w:p>
        </w:tc>
        <w:tc>
          <w:tcPr>
            <w:tcW w:w="3941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471E1C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905D88">
              <w:rPr>
                <w:b/>
                <w:bCs/>
                <w:sz w:val="20"/>
                <w:szCs w:val="20"/>
              </w:rPr>
              <w:t>Пользователи (чел.</w:t>
            </w:r>
            <w:r w:rsidR="003928E2" w:rsidRPr="00905D88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A43590" w:rsidRPr="00122878" w:rsidTr="00DF265C">
        <w:trPr>
          <w:trHeight w:val="170"/>
        </w:trPr>
        <w:tc>
          <w:tcPr>
            <w:tcW w:w="14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471E1C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905D88">
              <w:rPr>
                <w:b/>
                <w:bCs/>
                <w:sz w:val="20"/>
                <w:szCs w:val="20"/>
              </w:rPr>
              <w:t>Всего обслужен</w:t>
            </w:r>
            <w:r w:rsidR="00A43590">
              <w:rPr>
                <w:b/>
                <w:bCs/>
                <w:sz w:val="20"/>
                <w:szCs w:val="20"/>
              </w:rPr>
              <w:t>о</w:t>
            </w:r>
          </w:p>
        </w:tc>
        <w:tc>
          <w:tcPr>
            <w:tcW w:w="2469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F149D9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</w:t>
            </w:r>
            <w:r w:rsidR="00E93E81" w:rsidRPr="00905D88">
              <w:rPr>
                <w:b/>
                <w:bCs/>
                <w:sz w:val="20"/>
                <w:szCs w:val="20"/>
              </w:rPr>
              <w:t xml:space="preserve">о единой </w:t>
            </w:r>
            <w:r w:rsidR="0043623A" w:rsidRPr="00905D88">
              <w:rPr>
                <w:b/>
                <w:bCs/>
                <w:sz w:val="20"/>
                <w:szCs w:val="20"/>
              </w:rPr>
              <w:t>регистрационной картотек</w:t>
            </w:r>
            <w:r w:rsidR="00B8307F" w:rsidRPr="00905D88">
              <w:rPr>
                <w:b/>
                <w:bCs/>
                <w:sz w:val="20"/>
                <w:szCs w:val="20"/>
              </w:rPr>
              <w:t>е</w:t>
            </w:r>
          </w:p>
        </w:tc>
        <w:tc>
          <w:tcPr>
            <w:tcW w:w="59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43623A" w:rsidP="009735EF">
            <w:pPr>
              <w:jc w:val="center"/>
              <w:rPr>
                <w:b/>
                <w:bCs/>
                <w:sz w:val="20"/>
                <w:szCs w:val="20"/>
              </w:rPr>
            </w:pPr>
            <w:r w:rsidRPr="00905D88">
              <w:rPr>
                <w:b/>
                <w:bCs/>
                <w:sz w:val="20"/>
                <w:szCs w:val="20"/>
              </w:rPr>
              <w:t xml:space="preserve">Нагрузка </w:t>
            </w:r>
            <w:r w:rsidR="009735EF">
              <w:rPr>
                <w:b/>
                <w:bCs/>
                <w:sz w:val="20"/>
                <w:szCs w:val="20"/>
              </w:rPr>
              <w:t>на</w:t>
            </w:r>
            <w:r w:rsidRPr="00905D88">
              <w:rPr>
                <w:b/>
                <w:bCs/>
                <w:sz w:val="20"/>
                <w:szCs w:val="20"/>
              </w:rPr>
              <w:t xml:space="preserve"> </w:t>
            </w:r>
            <w:r w:rsidR="00A43590">
              <w:rPr>
                <w:b/>
                <w:bCs/>
                <w:sz w:val="20"/>
                <w:szCs w:val="20"/>
              </w:rPr>
              <w:t>1</w:t>
            </w:r>
            <w:r w:rsidR="003D7657">
              <w:rPr>
                <w:b/>
                <w:bCs/>
                <w:sz w:val="20"/>
                <w:szCs w:val="20"/>
              </w:rPr>
              <w:t> </w:t>
            </w:r>
            <w:r w:rsidR="009735EF">
              <w:rPr>
                <w:b/>
                <w:bCs/>
                <w:sz w:val="20"/>
                <w:szCs w:val="20"/>
              </w:rPr>
              <w:t>б</w:t>
            </w:r>
            <w:r w:rsidRPr="00905D88">
              <w:rPr>
                <w:b/>
                <w:bCs/>
                <w:sz w:val="20"/>
                <w:szCs w:val="20"/>
              </w:rPr>
              <w:t>иблиотечного работника</w:t>
            </w:r>
          </w:p>
        </w:tc>
      </w:tr>
      <w:tr w:rsidR="00A43590" w:rsidRPr="00122878" w:rsidTr="00A43590">
        <w:trPr>
          <w:trHeight w:val="170"/>
        </w:trPr>
        <w:tc>
          <w:tcPr>
            <w:tcW w:w="149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8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471E1C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905D88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4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C06C60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280A64">
              <w:rPr>
                <w:b/>
                <w:bCs/>
                <w:sz w:val="20"/>
                <w:szCs w:val="20"/>
              </w:rPr>
              <w:t>в</w:t>
            </w:r>
            <w:r w:rsidR="003928E2" w:rsidRPr="00905D88">
              <w:rPr>
                <w:b/>
                <w:bCs/>
                <w:sz w:val="20"/>
                <w:szCs w:val="20"/>
              </w:rPr>
              <w:t xml:space="preserve"> </w:t>
            </w:r>
            <w:r w:rsidR="00471E1C" w:rsidRPr="00905D88">
              <w:rPr>
                <w:b/>
                <w:bCs/>
                <w:sz w:val="20"/>
                <w:szCs w:val="20"/>
              </w:rPr>
              <w:t>т. ч. юношества</w:t>
            </w:r>
          </w:p>
        </w:tc>
        <w:tc>
          <w:tcPr>
            <w:tcW w:w="79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C06C60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280A64">
              <w:rPr>
                <w:b/>
                <w:bCs/>
                <w:sz w:val="20"/>
                <w:szCs w:val="20"/>
              </w:rPr>
              <w:t>в</w:t>
            </w:r>
            <w:r w:rsidR="00471E1C" w:rsidRPr="00905D88">
              <w:rPr>
                <w:b/>
                <w:bCs/>
                <w:sz w:val="20"/>
                <w:szCs w:val="20"/>
              </w:rPr>
              <w:t xml:space="preserve"> т. ч. детей</w:t>
            </w:r>
          </w:p>
        </w:tc>
        <w:tc>
          <w:tcPr>
            <w:tcW w:w="594" w:type="pct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905D88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A43590" w:rsidRPr="00122878" w:rsidTr="0053456C">
        <w:trPr>
          <w:trHeight w:val="170"/>
        </w:trPr>
        <w:tc>
          <w:tcPr>
            <w:tcW w:w="149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905D88" w:rsidRDefault="00EB53DD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905D88" w:rsidRDefault="00EB53DD" w:rsidP="00455A2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A43590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A43590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A43590">
              <w:rPr>
                <w:color w:val="000000"/>
                <w:sz w:val="20"/>
                <w:szCs w:val="20"/>
              </w:rPr>
              <w:t>±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A43590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A43590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A43590">
              <w:rPr>
                <w:color w:val="000000"/>
                <w:sz w:val="20"/>
                <w:szCs w:val="20"/>
              </w:rPr>
              <w:t>±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A43590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A43590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A43590">
              <w:rPr>
                <w:color w:val="000000"/>
                <w:sz w:val="20"/>
                <w:szCs w:val="20"/>
              </w:rPr>
              <w:t>±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A43590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A43590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A43590">
              <w:rPr>
                <w:color w:val="000000"/>
                <w:sz w:val="20"/>
                <w:szCs w:val="20"/>
              </w:rPr>
              <w:t>±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A43590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A43590"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A43590" w:rsidRPr="00122878" w:rsidTr="0053456C">
        <w:trPr>
          <w:trHeight w:val="284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  <w:jc w:val="center"/>
            </w:pPr>
            <w:r w:rsidRPr="0084773E">
              <w:t>1.</w:t>
            </w:r>
          </w:p>
        </w:tc>
        <w:tc>
          <w:tcPr>
            <w:tcW w:w="9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</w:pPr>
            <w:r w:rsidRPr="0084773E">
              <w:t>Горловка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45114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39662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A43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5452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26680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23901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DF26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2779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6282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4758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1524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10215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9882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333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694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672</w:t>
            </w:r>
          </w:p>
        </w:tc>
      </w:tr>
      <w:tr w:rsidR="00A43590" w:rsidRPr="00122878" w:rsidTr="0053456C">
        <w:trPr>
          <w:trHeight w:val="284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  <w:jc w:val="center"/>
            </w:pPr>
            <w:r w:rsidRPr="0084773E">
              <w:t>2.</w:t>
            </w:r>
          </w:p>
        </w:tc>
        <w:tc>
          <w:tcPr>
            <w:tcW w:w="9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</w:pPr>
            <w:r w:rsidRPr="0084773E">
              <w:t>Дебальцево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4694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3066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A43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1628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3974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2525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DF26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1449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712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481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231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1989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776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1213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522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341</w:t>
            </w:r>
          </w:p>
        </w:tc>
      </w:tr>
      <w:tr w:rsidR="00A43590" w:rsidRPr="00122878" w:rsidTr="0053456C">
        <w:trPr>
          <w:trHeight w:val="284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  <w:jc w:val="center"/>
            </w:pPr>
            <w:r w:rsidRPr="0084773E">
              <w:t>3.</w:t>
            </w:r>
          </w:p>
        </w:tc>
        <w:tc>
          <w:tcPr>
            <w:tcW w:w="9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</w:pPr>
            <w:r w:rsidRPr="0084773E">
              <w:t>Докучаевск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5149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5007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A43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142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3310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3296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DF26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14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435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368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67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1286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1203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83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858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835</w:t>
            </w:r>
          </w:p>
        </w:tc>
      </w:tr>
      <w:tr w:rsidR="00A43590" w:rsidRPr="00122878" w:rsidTr="00AE4EB4">
        <w:trPr>
          <w:trHeight w:val="284"/>
        </w:trPr>
        <w:tc>
          <w:tcPr>
            <w:tcW w:w="1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  <w:jc w:val="center"/>
            </w:pPr>
            <w:r w:rsidRPr="0084773E">
              <w:t>4.</w:t>
            </w:r>
          </w:p>
        </w:tc>
        <w:tc>
          <w:tcPr>
            <w:tcW w:w="297" w:type="pct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</w:pPr>
            <w:r w:rsidRPr="0084773E">
              <w:t xml:space="preserve">Донецк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</w:pPr>
            <w:r w:rsidRPr="0084773E">
              <w:t>ЦБС для взрослых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 w:rsidP="00AE4EB4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47824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 w:rsidP="00AE4EB4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49705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 w:rsidP="00AE4EB4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-1881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 w:rsidP="00AE4EB4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39541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 w:rsidP="00AE4EB4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40528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 w:rsidP="00AE4EB4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-987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 w:rsidP="00AE4EB4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8556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 w:rsidP="00AE4EB4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10493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 w:rsidP="00AE4EB4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-1937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 w:rsidP="00AE4EB4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4566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 w:rsidP="00AE4EB4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4648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 w:rsidP="00AE4EB4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-82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 w:rsidP="00AE4EB4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569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 w:rsidP="00AE4EB4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646</w:t>
            </w:r>
          </w:p>
        </w:tc>
      </w:tr>
      <w:tr w:rsidR="00A43590" w:rsidRPr="00122878" w:rsidTr="0053456C">
        <w:trPr>
          <w:trHeight w:val="284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455A2F">
            <w:pPr>
              <w:jc w:val="center"/>
            </w:pPr>
          </w:p>
        </w:tc>
        <w:tc>
          <w:tcPr>
            <w:tcW w:w="2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455A2F"/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507A3E">
            <w:pPr>
              <w:spacing w:line="228" w:lineRule="auto"/>
            </w:pPr>
            <w:r w:rsidRPr="0084773E">
              <w:t>ЦБС для детей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40750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40034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A43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716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26363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25899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DF26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464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2841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2564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277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20995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21234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-239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867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852</w:t>
            </w:r>
          </w:p>
        </w:tc>
      </w:tr>
      <w:tr w:rsidR="00A43590" w:rsidRPr="00122878" w:rsidTr="0053456C">
        <w:trPr>
          <w:trHeight w:val="284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  <w:jc w:val="center"/>
            </w:pPr>
            <w:r w:rsidRPr="0084773E">
              <w:t>5.</w:t>
            </w:r>
          </w:p>
        </w:tc>
        <w:tc>
          <w:tcPr>
            <w:tcW w:w="9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</w:pPr>
            <w:r w:rsidRPr="0084773E">
              <w:t>Енакиево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20120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17991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A43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2129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15663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14518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DF26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1145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1827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1903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-76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5601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5109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492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694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643</w:t>
            </w:r>
          </w:p>
        </w:tc>
      </w:tr>
      <w:tr w:rsidR="00A43590" w:rsidRPr="00122878" w:rsidTr="0053456C">
        <w:trPr>
          <w:trHeight w:val="284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  <w:jc w:val="center"/>
            </w:pPr>
            <w:r w:rsidRPr="0084773E">
              <w:t>6.</w:t>
            </w:r>
          </w:p>
        </w:tc>
        <w:tc>
          <w:tcPr>
            <w:tcW w:w="9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</w:pPr>
            <w:r w:rsidRPr="0084773E">
              <w:t>Ждановка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2865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2641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A43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224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2418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2136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DF26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282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172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254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-82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979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908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71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409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377</w:t>
            </w:r>
          </w:p>
        </w:tc>
      </w:tr>
      <w:tr w:rsidR="00A43590" w:rsidRPr="00122878" w:rsidTr="0053456C">
        <w:trPr>
          <w:trHeight w:val="284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  <w:jc w:val="center"/>
            </w:pPr>
            <w:r w:rsidRPr="0084773E">
              <w:t>7.</w:t>
            </w:r>
          </w:p>
        </w:tc>
        <w:tc>
          <w:tcPr>
            <w:tcW w:w="9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</w:pPr>
            <w:r w:rsidRPr="0084773E">
              <w:t>Кировское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5955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5363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A43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592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3602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2890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DF26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712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634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674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-40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1560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1502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58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596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536</w:t>
            </w:r>
          </w:p>
        </w:tc>
      </w:tr>
      <w:tr w:rsidR="00A43590" w:rsidRPr="00122878" w:rsidTr="0053456C">
        <w:trPr>
          <w:trHeight w:val="284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  <w:jc w:val="center"/>
            </w:pPr>
            <w:r w:rsidRPr="0084773E">
              <w:t>8.</w:t>
            </w:r>
          </w:p>
        </w:tc>
        <w:tc>
          <w:tcPr>
            <w:tcW w:w="9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</w:pPr>
            <w:r w:rsidRPr="0084773E">
              <w:t>Макеевка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50556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50215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A43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341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41547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40608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DF26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939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8281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8361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-80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16960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16309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651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766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761</w:t>
            </w:r>
          </w:p>
        </w:tc>
      </w:tr>
      <w:tr w:rsidR="00A43590" w:rsidRPr="00122878" w:rsidTr="0053456C">
        <w:trPr>
          <w:trHeight w:val="284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  <w:jc w:val="center"/>
            </w:pPr>
            <w:r w:rsidRPr="0084773E">
              <w:t>9.</w:t>
            </w:r>
          </w:p>
        </w:tc>
        <w:tc>
          <w:tcPr>
            <w:tcW w:w="9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</w:pPr>
            <w:r w:rsidRPr="0084773E">
              <w:t>Снежное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10172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10433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A43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-261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8886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8598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DF26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288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2057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2191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-134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3701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3517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184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678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652</w:t>
            </w:r>
          </w:p>
        </w:tc>
      </w:tr>
      <w:tr w:rsidR="00A43590" w:rsidRPr="00122878" w:rsidTr="0053456C">
        <w:trPr>
          <w:trHeight w:val="284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  <w:jc w:val="center"/>
            </w:pPr>
            <w:r w:rsidRPr="0084773E">
              <w:t>10.</w:t>
            </w:r>
          </w:p>
        </w:tc>
        <w:tc>
          <w:tcPr>
            <w:tcW w:w="9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</w:pPr>
            <w:r w:rsidRPr="0084773E">
              <w:t>Торез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15682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15400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A43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282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12574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12381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DF26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193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1660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1646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14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5221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4859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362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747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700</w:t>
            </w:r>
          </w:p>
        </w:tc>
      </w:tr>
      <w:tr w:rsidR="00A43590" w:rsidRPr="00122878" w:rsidTr="0053456C">
        <w:trPr>
          <w:trHeight w:val="284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  <w:jc w:val="center"/>
            </w:pPr>
            <w:r w:rsidRPr="0084773E">
              <w:t>11.</w:t>
            </w:r>
          </w:p>
        </w:tc>
        <w:tc>
          <w:tcPr>
            <w:tcW w:w="9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</w:pPr>
            <w:proofErr w:type="spellStart"/>
            <w:r w:rsidRPr="0084773E">
              <w:t>Харцызск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21278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33586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-12308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12172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21644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-9472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2618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5091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-2473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5411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10523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-5112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645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1018</w:t>
            </w:r>
          </w:p>
        </w:tc>
      </w:tr>
      <w:tr w:rsidR="00A43590" w:rsidRPr="00122878" w:rsidTr="0053456C">
        <w:trPr>
          <w:trHeight w:val="284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  <w:jc w:val="center"/>
            </w:pPr>
            <w:r w:rsidRPr="0084773E">
              <w:t>12.</w:t>
            </w:r>
          </w:p>
        </w:tc>
        <w:tc>
          <w:tcPr>
            <w:tcW w:w="9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</w:pPr>
            <w:r w:rsidRPr="0084773E">
              <w:t>Шахтерск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29332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29266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A43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66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24520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24342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DF26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178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4326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4530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-204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7006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6972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34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599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750</w:t>
            </w:r>
          </w:p>
        </w:tc>
      </w:tr>
      <w:tr w:rsidR="00A43590" w:rsidRPr="00122878" w:rsidTr="0053456C">
        <w:trPr>
          <w:trHeight w:val="284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  <w:jc w:val="center"/>
            </w:pPr>
            <w:r w:rsidRPr="0084773E">
              <w:t>13.</w:t>
            </w:r>
          </w:p>
        </w:tc>
        <w:tc>
          <w:tcPr>
            <w:tcW w:w="9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</w:pPr>
            <w:r w:rsidRPr="0084773E">
              <w:t>Ясиноватая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5428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4206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A43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1222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5152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3952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DF26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1200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962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488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474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1844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1450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394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679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701</w:t>
            </w:r>
          </w:p>
        </w:tc>
      </w:tr>
      <w:tr w:rsidR="00A43590" w:rsidRPr="00122878" w:rsidTr="0053456C">
        <w:trPr>
          <w:trHeight w:val="284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  <w:jc w:val="center"/>
            </w:pPr>
          </w:p>
        </w:tc>
        <w:tc>
          <w:tcPr>
            <w:tcW w:w="9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  <w:rPr>
                <w:b/>
                <w:bCs/>
              </w:rPr>
            </w:pPr>
            <w:r w:rsidRPr="0084773E">
              <w:rPr>
                <w:b/>
                <w:bCs/>
              </w:rPr>
              <w:t xml:space="preserve">Всего по городам 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b/>
                <w:bCs/>
                <w:color w:val="000000"/>
              </w:rPr>
            </w:pPr>
            <w:r w:rsidRPr="00A43590">
              <w:rPr>
                <w:b/>
                <w:bCs/>
                <w:color w:val="000000"/>
              </w:rPr>
              <w:t>304919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b/>
                <w:bCs/>
                <w:color w:val="000000"/>
              </w:rPr>
            </w:pPr>
            <w:r w:rsidRPr="00A43590">
              <w:rPr>
                <w:b/>
                <w:bCs/>
                <w:color w:val="000000"/>
              </w:rPr>
              <w:t>306575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b/>
                <w:bCs/>
                <w:color w:val="000000"/>
              </w:rPr>
            </w:pPr>
            <w:r w:rsidRPr="00A43590">
              <w:rPr>
                <w:b/>
                <w:bCs/>
                <w:color w:val="000000"/>
              </w:rPr>
              <w:t>-1656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b/>
                <w:bCs/>
                <w:color w:val="000000"/>
              </w:rPr>
            </w:pPr>
            <w:r w:rsidRPr="00A43590">
              <w:rPr>
                <w:b/>
                <w:bCs/>
                <w:color w:val="000000"/>
              </w:rPr>
              <w:t>226402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b/>
                <w:bCs/>
                <w:color w:val="000000"/>
              </w:rPr>
            </w:pPr>
            <w:r w:rsidRPr="00A43590">
              <w:rPr>
                <w:b/>
                <w:bCs/>
                <w:color w:val="000000"/>
              </w:rPr>
              <w:t>227218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b/>
                <w:bCs/>
                <w:color w:val="000000"/>
              </w:rPr>
            </w:pPr>
            <w:r w:rsidRPr="00A43590">
              <w:rPr>
                <w:b/>
                <w:bCs/>
                <w:color w:val="000000"/>
              </w:rPr>
              <w:t>-816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b/>
                <w:bCs/>
                <w:color w:val="000000"/>
              </w:rPr>
            </w:pPr>
            <w:r w:rsidRPr="00A43590">
              <w:rPr>
                <w:b/>
                <w:bCs/>
                <w:color w:val="000000"/>
              </w:rPr>
              <w:t>41363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b/>
                <w:bCs/>
                <w:color w:val="000000"/>
              </w:rPr>
            </w:pPr>
            <w:r w:rsidRPr="00A43590">
              <w:rPr>
                <w:b/>
                <w:bCs/>
                <w:color w:val="000000"/>
              </w:rPr>
              <w:t>43802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b/>
                <w:bCs/>
                <w:color w:val="000000"/>
              </w:rPr>
            </w:pPr>
            <w:r w:rsidRPr="00A43590">
              <w:rPr>
                <w:b/>
                <w:bCs/>
                <w:color w:val="000000"/>
              </w:rPr>
              <w:t>-2439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b/>
                <w:bCs/>
                <w:color w:val="000000"/>
              </w:rPr>
            </w:pPr>
            <w:r w:rsidRPr="00A43590">
              <w:rPr>
                <w:b/>
                <w:bCs/>
                <w:color w:val="000000"/>
              </w:rPr>
              <w:t>87334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b/>
                <w:bCs/>
                <w:color w:val="000000"/>
              </w:rPr>
            </w:pPr>
            <w:r w:rsidRPr="00A43590">
              <w:rPr>
                <w:b/>
                <w:bCs/>
                <w:color w:val="000000"/>
              </w:rPr>
              <w:t>88892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b/>
                <w:bCs/>
                <w:color w:val="000000"/>
              </w:rPr>
            </w:pPr>
            <w:r w:rsidRPr="00A43590">
              <w:rPr>
                <w:b/>
                <w:bCs/>
                <w:color w:val="000000"/>
              </w:rPr>
              <w:t>-1558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678C5" w:rsidRDefault="00EB53DD">
            <w:pPr>
              <w:jc w:val="center"/>
              <w:rPr>
                <w:b/>
                <w:color w:val="000000"/>
              </w:rPr>
            </w:pPr>
            <w:r w:rsidRPr="00F678C5">
              <w:rPr>
                <w:b/>
                <w:color w:val="000000"/>
              </w:rPr>
              <w:t>679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b/>
                <w:bCs/>
                <w:color w:val="000000"/>
              </w:rPr>
            </w:pPr>
            <w:r w:rsidRPr="00A43590">
              <w:rPr>
                <w:b/>
                <w:bCs/>
                <w:color w:val="000000"/>
              </w:rPr>
              <w:t>721</w:t>
            </w:r>
          </w:p>
        </w:tc>
      </w:tr>
      <w:tr w:rsidR="00A43590" w:rsidRPr="00122878" w:rsidTr="0053456C">
        <w:trPr>
          <w:trHeight w:val="284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ind w:left="-28"/>
              <w:jc w:val="center"/>
            </w:pPr>
            <w:r w:rsidRPr="0084773E">
              <w:t>1.</w:t>
            </w:r>
          </w:p>
        </w:tc>
        <w:tc>
          <w:tcPr>
            <w:tcW w:w="9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roofErr w:type="spellStart"/>
            <w:r w:rsidRPr="0084773E">
              <w:t>Амвросиевский</w:t>
            </w:r>
            <w:proofErr w:type="spellEnd"/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16954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14187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A43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2767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14887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13455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DF26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1432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1277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1056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221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4001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3768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233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628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525</w:t>
            </w:r>
          </w:p>
        </w:tc>
      </w:tr>
      <w:tr w:rsidR="00A43590" w:rsidRPr="00122878" w:rsidTr="0053456C">
        <w:trPr>
          <w:trHeight w:val="284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ind w:left="-28"/>
              <w:jc w:val="center"/>
            </w:pPr>
            <w:r w:rsidRPr="0084773E">
              <w:t>2.</w:t>
            </w:r>
          </w:p>
        </w:tc>
        <w:tc>
          <w:tcPr>
            <w:tcW w:w="9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roofErr w:type="spellStart"/>
            <w:r w:rsidRPr="0084773E">
              <w:t>Новоазовский</w:t>
            </w:r>
            <w:proofErr w:type="spellEnd"/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9786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8768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A43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1018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8691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7929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DF26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762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1084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1124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-40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2788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2578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210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408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365</w:t>
            </w:r>
          </w:p>
        </w:tc>
      </w:tr>
      <w:tr w:rsidR="00A43590" w:rsidRPr="00122878" w:rsidTr="0053456C">
        <w:trPr>
          <w:trHeight w:val="284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ind w:left="-28"/>
              <w:jc w:val="center"/>
            </w:pPr>
            <w:r w:rsidRPr="0084773E">
              <w:t>3.</w:t>
            </w:r>
          </w:p>
        </w:tc>
        <w:tc>
          <w:tcPr>
            <w:tcW w:w="9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roofErr w:type="spellStart"/>
            <w:r w:rsidRPr="0084773E">
              <w:t>Старобешевский</w:t>
            </w:r>
            <w:proofErr w:type="spellEnd"/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11488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11522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-34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10059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9842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DF26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217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1638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1404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234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3092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2942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150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479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501</w:t>
            </w:r>
          </w:p>
        </w:tc>
      </w:tr>
      <w:tr w:rsidR="00A43590" w:rsidRPr="00122878" w:rsidTr="0053456C">
        <w:trPr>
          <w:trHeight w:val="284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ind w:left="-28"/>
              <w:jc w:val="center"/>
            </w:pPr>
            <w:r w:rsidRPr="0084773E">
              <w:t>4.</w:t>
            </w:r>
          </w:p>
        </w:tc>
        <w:tc>
          <w:tcPr>
            <w:tcW w:w="9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roofErr w:type="spellStart"/>
            <w:r w:rsidRPr="0084773E">
              <w:t>Тельмановский</w:t>
            </w:r>
            <w:proofErr w:type="spellEnd"/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8221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7676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A43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545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7002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6558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DF26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444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547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458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89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1408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1382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A43590">
              <w:rPr>
                <w:color w:val="000000"/>
              </w:rPr>
              <w:t>26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411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color w:val="000000"/>
              </w:rPr>
            </w:pPr>
            <w:r w:rsidRPr="00A43590">
              <w:rPr>
                <w:color w:val="000000"/>
              </w:rPr>
              <w:t>404</w:t>
            </w:r>
          </w:p>
        </w:tc>
      </w:tr>
      <w:tr w:rsidR="00A43590" w:rsidRPr="00122878" w:rsidTr="0053456C">
        <w:trPr>
          <w:trHeight w:val="284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  <w:jc w:val="center"/>
            </w:pPr>
          </w:p>
        </w:tc>
        <w:tc>
          <w:tcPr>
            <w:tcW w:w="9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rPr>
                <w:b/>
                <w:bCs/>
              </w:rPr>
            </w:pPr>
            <w:r w:rsidRPr="0084773E">
              <w:rPr>
                <w:b/>
                <w:bCs/>
              </w:rPr>
              <w:t>Всего по районам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b/>
                <w:bCs/>
                <w:color w:val="000000"/>
              </w:rPr>
            </w:pPr>
            <w:r w:rsidRPr="00A43590">
              <w:rPr>
                <w:b/>
                <w:bCs/>
                <w:color w:val="000000"/>
              </w:rPr>
              <w:t>46449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b/>
                <w:bCs/>
                <w:color w:val="000000"/>
              </w:rPr>
            </w:pPr>
            <w:r w:rsidRPr="00A43590">
              <w:rPr>
                <w:b/>
                <w:bCs/>
                <w:color w:val="000000"/>
              </w:rPr>
              <w:t>42153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A435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+</w:t>
            </w:r>
            <w:r w:rsidR="00EB53DD" w:rsidRPr="00A43590">
              <w:rPr>
                <w:b/>
                <w:bCs/>
                <w:color w:val="000000"/>
              </w:rPr>
              <w:t>4296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b/>
                <w:bCs/>
                <w:color w:val="000000"/>
              </w:rPr>
            </w:pPr>
            <w:r w:rsidRPr="00A43590">
              <w:rPr>
                <w:b/>
                <w:bCs/>
                <w:color w:val="000000"/>
              </w:rPr>
              <w:t>40639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b/>
                <w:bCs/>
                <w:color w:val="000000"/>
              </w:rPr>
            </w:pPr>
            <w:r w:rsidRPr="00A43590">
              <w:rPr>
                <w:b/>
                <w:bCs/>
                <w:color w:val="000000"/>
              </w:rPr>
              <w:t>37784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DF265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+</w:t>
            </w:r>
            <w:r w:rsidR="00EB53DD" w:rsidRPr="00A43590">
              <w:rPr>
                <w:b/>
                <w:bCs/>
                <w:color w:val="000000"/>
              </w:rPr>
              <w:t>2855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b/>
                <w:bCs/>
                <w:color w:val="000000"/>
              </w:rPr>
            </w:pPr>
            <w:r w:rsidRPr="00A43590">
              <w:rPr>
                <w:b/>
                <w:bCs/>
                <w:color w:val="000000"/>
              </w:rPr>
              <w:t>4546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b/>
                <w:bCs/>
                <w:color w:val="000000"/>
              </w:rPr>
            </w:pPr>
            <w:r w:rsidRPr="00A43590">
              <w:rPr>
                <w:b/>
                <w:bCs/>
                <w:color w:val="000000"/>
              </w:rPr>
              <w:t>4042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+</w:t>
            </w:r>
            <w:r w:rsidR="00EB53DD" w:rsidRPr="00A43590">
              <w:rPr>
                <w:b/>
                <w:bCs/>
                <w:color w:val="000000"/>
              </w:rPr>
              <w:t>504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b/>
                <w:bCs/>
                <w:color w:val="000000"/>
              </w:rPr>
            </w:pPr>
            <w:r w:rsidRPr="00A43590">
              <w:rPr>
                <w:b/>
                <w:bCs/>
                <w:color w:val="000000"/>
              </w:rPr>
              <w:t>11289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b/>
                <w:bCs/>
                <w:color w:val="000000"/>
              </w:rPr>
            </w:pPr>
            <w:r w:rsidRPr="00A43590">
              <w:rPr>
                <w:b/>
                <w:bCs/>
                <w:color w:val="000000"/>
              </w:rPr>
              <w:t>10670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5C22B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+</w:t>
            </w:r>
            <w:r w:rsidR="00EB53DD" w:rsidRPr="00A43590">
              <w:rPr>
                <w:b/>
                <w:bCs/>
                <w:color w:val="000000"/>
              </w:rPr>
              <w:t>619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b/>
                <w:bCs/>
                <w:color w:val="000000"/>
              </w:rPr>
            </w:pPr>
            <w:r w:rsidRPr="00A43590">
              <w:rPr>
                <w:b/>
                <w:bCs/>
                <w:color w:val="000000"/>
              </w:rPr>
              <w:t>489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A43590" w:rsidRDefault="00EB53DD">
            <w:pPr>
              <w:jc w:val="center"/>
              <w:rPr>
                <w:b/>
                <w:bCs/>
                <w:color w:val="000000"/>
              </w:rPr>
            </w:pPr>
            <w:r w:rsidRPr="00A43590">
              <w:rPr>
                <w:b/>
                <w:bCs/>
                <w:color w:val="000000"/>
              </w:rPr>
              <w:t>453</w:t>
            </w:r>
          </w:p>
        </w:tc>
      </w:tr>
      <w:tr w:rsidR="00A43590" w:rsidRPr="00122878" w:rsidTr="0053456C">
        <w:trPr>
          <w:trHeight w:val="284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EB53DD" w:rsidP="006A3422">
            <w:pPr>
              <w:spacing w:line="228" w:lineRule="auto"/>
              <w:jc w:val="center"/>
            </w:pPr>
          </w:p>
        </w:tc>
        <w:tc>
          <w:tcPr>
            <w:tcW w:w="9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4773E" w:rsidRDefault="0098730A" w:rsidP="006A3422">
            <w:pPr>
              <w:rPr>
                <w:b/>
                <w:bCs/>
              </w:rPr>
            </w:pPr>
            <w:r>
              <w:rPr>
                <w:b/>
                <w:bCs/>
              </w:rPr>
              <w:t>Всего по р</w:t>
            </w:r>
            <w:r w:rsidR="00EB53DD">
              <w:rPr>
                <w:b/>
                <w:bCs/>
              </w:rPr>
              <w:t>еспублике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>
            <w:pPr>
              <w:jc w:val="center"/>
              <w:rPr>
                <w:b/>
                <w:bCs/>
              </w:rPr>
            </w:pPr>
            <w:r w:rsidRPr="00A43590">
              <w:rPr>
                <w:b/>
                <w:bCs/>
              </w:rPr>
              <w:t>351368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>
            <w:pPr>
              <w:jc w:val="center"/>
              <w:rPr>
                <w:b/>
                <w:bCs/>
              </w:rPr>
            </w:pPr>
            <w:r w:rsidRPr="00A43590">
              <w:rPr>
                <w:b/>
                <w:bCs/>
              </w:rPr>
              <w:t>348728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A435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  <w:r w:rsidR="00EB53DD" w:rsidRPr="00A43590">
              <w:rPr>
                <w:b/>
                <w:bCs/>
              </w:rPr>
              <w:t>2640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>
            <w:pPr>
              <w:jc w:val="center"/>
              <w:rPr>
                <w:b/>
                <w:bCs/>
              </w:rPr>
            </w:pPr>
            <w:r w:rsidRPr="00A43590">
              <w:rPr>
                <w:b/>
                <w:bCs/>
              </w:rPr>
              <w:t>267041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>
            <w:pPr>
              <w:jc w:val="center"/>
              <w:rPr>
                <w:b/>
                <w:bCs/>
              </w:rPr>
            </w:pPr>
            <w:r w:rsidRPr="00A43590">
              <w:rPr>
                <w:b/>
                <w:bCs/>
              </w:rPr>
              <w:t>265002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DF26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  <w:r w:rsidR="00EB53DD" w:rsidRPr="00A43590">
              <w:rPr>
                <w:b/>
                <w:bCs/>
              </w:rPr>
              <w:t>2039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>
            <w:pPr>
              <w:jc w:val="center"/>
              <w:rPr>
                <w:b/>
                <w:bCs/>
              </w:rPr>
            </w:pPr>
            <w:r w:rsidRPr="00A43590">
              <w:rPr>
                <w:b/>
                <w:bCs/>
              </w:rPr>
              <w:t>45909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>
            <w:pPr>
              <w:jc w:val="center"/>
              <w:rPr>
                <w:b/>
                <w:bCs/>
              </w:rPr>
            </w:pPr>
            <w:r w:rsidRPr="00A43590">
              <w:rPr>
                <w:b/>
                <w:bCs/>
              </w:rPr>
              <w:t>47844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>
            <w:pPr>
              <w:jc w:val="center"/>
              <w:rPr>
                <w:b/>
                <w:bCs/>
              </w:rPr>
            </w:pPr>
            <w:r w:rsidRPr="00A43590">
              <w:rPr>
                <w:b/>
                <w:bCs/>
              </w:rPr>
              <w:t>-1935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>
            <w:pPr>
              <w:jc w:val="center"/>
              <w:rPr>
                <w:b/>
                <w:bCs/>
              </w:rPr>
            </w:pPr>
            <w:r w:rsidRPr="00A43590">
              <w:rPr>
                <w:b/>
                <w:bCs/>
              </w:rPr>
              <w:t>98623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>
            <w:pPr>
              <w:jc w:val="center"/>
              <w:rPr>
                <w:b/>
                <w:bCs/>
              </w:rPr>
            </w:pPr>
            <w:r w:rsidRPr="00A43590">
              <w:rPr>
                <w:b/>
                <w:bCs/>
              </w:rPr>
              <w:t>99562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>
            <w:pPr>
              <w:jc w:val="center"/>
              <w:rPr>
                <w:b/>
                <w:bCs/>
              </w:rPr>
            </w:pPr>
            <w:r w:rsidRPr="00A43590">
              <w:rPr>
                <w:b/>
                <w:bCs/>
              </w:rPr>
              <w:t>-939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>
            <w:pPr>
              <w:jc w:val="center"/>
              <w:rPr>
                <w:b/>
                <w:bCs/>
              </w:rPr>
            </w:pPr>
            <w:r w:rsidRPr="00A43590">
              <w:rPr>
                <w:b/>
                <w:bCs/>
              </w:rPr>
              <w:t>646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A43590" w:rsidRDefault="00EB53DD">
            <w:pPr>
              <w:jc w:val="center"/>
              <w:rPr>
                <w:b/>
                <w:bCs/>
              </w:rPr>
            </w:pPr>
            <w:r w:rsidRPr="00A43590">
              <w:rPr>
                <w:b/>
                <w:bCs/>
              </w:rPr>
              <w:t>673</w:t>
            </w:r>
          </w:p>
        </w:tc>
      </w:tr>
    </w:tbl>
    <w:p w:rsidR="003928E2" w:rsidRPr="00122878" w:rsidRDefault="003928E2" w:rsidP="009A3E21">
      <w:pPr>
        <w:ind w:firstLine="13325"/>
        <w:rPr>
          <w:b/>
          <w:bCs/>
          <w:sz w:val="22"/>
          <w:szCs w:val="22"/>
        </w:rPr>
      </w:pPr>
      <w:r w:rsidRPr="00122878">
        <w:br w:type="page"/>
      </w:r>
      <w:r w:rsidRPr="00122878">
        <w:rPr>
          <w:b/>
          <w:bCs/>
          <w:sz w:val="22"/>
          <w:szCs w:val="22"/>
        </w:rPr>
        <w:lastRenderedPageBreak/>
        <w:t>Т</w:t>
      </w:r>
      <w:r w:rsidR="003A7386" w:rsidRPr="00122878">
        <w:rPr>
          <w:b/>
          <w:bCs/>
          <w:sz w:val="22"/>
          <w:szCs w:val="22"/>
        </w:rPr>
        <w:t>аблица</w:t>
      </w:r>
      <w:r w:rsidR="00401C4B">
        <w:rPr>
          <w:b/>
          <w:bCs/>
          <w:sz w:val="22"/>
          <w:szCs w:val="22"/>
        </w:rPr>
        <w:t xml:space="preserve"> 7</w:t>
      </w:r>
    </w:p>
    <w:p w:rsidR="007E7323" w:rsidRPr="008F6D22" w:rsidRDefault="009E54EA" w:rsidP="00772515">
      <w:pPr>
        <w:pStyle w:val="1"/>
      </w:pPr>
      <w:bookmarkStart w:id="7" w:name="_Toc447896982"/>
      <w:r w:rsidRPr="008F6D22">
        <w:t>ПОКАЗАТЕЛИ РА</w:t>
      </w:r>
      <w:r w:rsidR="00F53F51">
        <w:t xml:space="preserve">БОТЫ </w:t>
      </w:r>
      <w:proofErr w:type="gramStart"/>
      <w:r w:rsidR="007E7323" w:rsidRPr="008F6D22">
        <w:t>ГОРОДСКИХ</w:t>
      </w:r>
      <w:proofErr w:type="gramEnd"/>
      <w:r w:rsidR="007E7323" w:rsidRPr="008F6D22">
        <w:t xml:space="preserve"> И РАЙОННЫХ ЦБС</w:t>
      </w:r>
      <w:bookmarkEnd w:id="7"/>
    </w:p>
    <w:p w:rsidR="00864288" w:rsidRPr="00337377" w:rsidRDefault="00864288" w:rsidP="003928E2">
      <w:pPr>
        <w:jc w:val="center"/>
        <w:rPr>
          <w:b/>
          <w:bCs/>
          <w:sz w:val="20"/>
          <w:szCs w:val="20"/>
        </w:rPr>
      </w:pPr>
    </w:p>
    <w:tbl>
      <w:tblPr>
        <w:tblW w:w="4894" w:type="pct"/>
        <w:tblInd w:w="1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853"/>
        <w:gridCol w:w="1546"/>
        <w:gridCol w:w="1085"/>
        <w:gridCol w:w="1077"/>
        <w:gridCol w:w="1088"/>
        <w:gridCol w:w="839"/>
        <w:gridCol w:w="845"/>
        <w:gridCol w:w="716"/>
        <w:gridCol w:w="936"/>
        <w:gridCol w:w="739"/>
        <w:gridCol w:w="750"/>
        <w:gridCol w:w="868"/>
        <w:gridCol w:w="850"/>
        <w:gridCol w:w="928"/>
        <w:gridCol w:w="630"/>
      </w:tblGrid>
      <w:tr w:rsidR="003928E2" w:rsidRPr="00122878" w:rsidTr="00F709BF">
        <w:trPr>
          <w:trHeight w:val="170"/>
        </w:trPr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3928E2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="001E0886" w:rsidRPr="000E28B3">
              <w:rPr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="00C06C60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0E28B3">
              <w:rPr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83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0886" w:rsidRPr="000E28B3" w:rsidRDefault="001E0886" w:rsidP="001E0886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 xml:space="preserve">Название </w:t>
            </w:r>
          </w:p>
          <w:p w:rsidR="003928E2" w:rsidRPr="000E28B3" w:rsidRDefault="001E0886" w:rsidP="001E0886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>города (района)</w:t>
            </w:r>
          </w:p>
        </w:tc>
        <w:tc>
          <w:tcPr>
            <w:tcW w:w="28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507A3E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>Посещения, обращения в библиотеки</w:t>
            </w:r>
          </w:p>
        </w:tc>
        <w:tc>
          <w:tcPr>
            <w:tcW w:w="6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F86E38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>Читаемость</w:t>
            </w:r>
          </w:p>
        </w:tc>
        <w:tc>
          <w:tcPr>
            <w:tcW w:w="5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F86E38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  <w:highlight w:val="red"/>
              </w:rPr>
            </w:pPr>
            <w:r w:rsidRPr="000E28B3">
              <w:rPr>
                <w:b/>
                <w:bCs/>
                <w:sz w:val="20"/>
                <w:szCs w:val="20"/>
              </w:rPr>
              <w:t>Обращаемость библиотечного фонда</w:t>
            </w:r>
          </w:p>
        </w:tc>
      </w:tr>
      <w:tr w:rsidR="00F709BF" w:rsidRPr="00122878" w:rsidTr="00F709BF">
        <w:trPr>
          <w:trHeight w:val="170"/>
        </w:trPr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B3C81" w:rsidRPr="000E28B3" w:rsidRDefault="001B3C81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B3C81" w:rsidRPr="000E28B3" w:rsidRDefault="001B3C81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B3C81" w:rsidRPr="000E28B3" w:rsidRDefault="001B3C81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B3C81" w:rsidRPr="000E28B3" w:rsidRDefault="001B3C81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из них</w:t>
            </w:r>
          </w:p>
        </w:tc>
        <w:tc>
          <w:tcPr>
            <w:tcW w:w="52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B3C81" w:rsidRPr="00F149D9" w:rsidRDefault="001B3C81" w:rsidP="00455A2F">
            <w:pPr>
              <w:spacing w:line="233" w:lineRule="auto"/>
              <w:jc w:val="center"/>
              <w:rPr>
                <w:b/>
                <w:bCs/>
                <w:spacing w:val="-10"/>
                <w:sz w:val="20"/>
                <w:szCs w:val="20"/>
              </w:rPr>
            </w:pPr>
            <w:r w:rsidRPr="00F149D9">
              <w:rPr>
                <w:b/>
                <w:bCs/>
                <w:spacing w:val="-10"/>
                <w:sz w:val="20"/>
                <w:szCs w:val="20"/>
              </w:rPr>
              <w:t>1 пользователем</w:t>
            </w:r>
          </w:p>
        </w:tc>
        <w:tc>
          <w:tcPr>
            <w:tcW w:w="60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B3C81" w:rsidRPr="000E28B3" w:rsidRDefault="001B3C81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B3C81" w:rsidRPr="000E28B3" w:rsidRDefault="001B3C81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F709BF" w:rsidRPr="00122878" w:rsidTr="00F709BF">
        <w:trPr>
          <w:trHeight w:val="698"/>
        </w:trPr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D0A74" w:rsidRPr="000E28B3" w:rsidRDefault="003D0A74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D0A74" w:rsidRPr="000E28B3" w:rsidRDefault="003D0A74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5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D0A74" w:rsidRPr="000E28B3" w:rsidRDefault="003D0A74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D0A74" w:rsidRPr="000E28B3" w:rsidRDefault="00F47B80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>посещений массовых мероприятий, организованных библиотекой</w:t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7B80" w:rsidRPr="000E28B3" w:rsidRDefault="00F47B80" w:rsidP="00F47B80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 xml:space="preserve">обращений </w:t>
            </w:r>
          </w:p>
          <w:p w:rsidR="003D0A74" w:rsidRPr="000E28B3" w:rsidRDefault="00F47B80" w:rsidP="00F47B80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удаленных пользователей</w:t>
            </w:r>
          </w:p>
        </w:tc>
        <w:tc>
          <w:tcPr>
            <w:tcW w:w="52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D0A74" w:rsidRPr="000E28B3" w:rsidRDefault="003D0A74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D0A74" w:rsidRPr="000E28B3" w:rsidRDefault="003D0A74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D0A74" w:rsidRPr="000E28B3" w:rsidRDefault="003D0A74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F709BF" w:rsidRPr="00122878" w:rsidTr="00F709BF">
        <w:trPr>
          <w:trHeight w:val="345"/>
        </w:trPr>
        <w:tc>
          <w:tcPr>
            <w:tcW w:w="198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0E28B3" w:rsidRDefault="00EB53DD" w:rsidP="00455A2F">
            <w:pPr>
              <w:spacing w:line="233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0E28B3" w:rsidRDefault="00EB53DD" w:rsidP="00455A2F">
            <w:pPr>
              <w:spacing w:line="233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F709BF">
            <w:pPr>
              <w:jc w:val="center"/>
              <w:rPr>
                <w:color w:val="000000"/>
                <w:sz w:val="20"/>
                <w:szCs w:val="20"/>
              </w:rPr>
            </w:pPr>
            <w:r w:rsidRPr="00F709BF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F709BF">
            <w:pPr>
              <w:jc w:val="center"/>
              <w:rPr>
                <w:color w:val="000000"/>
                <w:sz w:val="20"/>
                <w:szCs w:val="20"/>
              </w:rPr>
            </w:pPr>
            <w:r w:rsidRPr="00F709BF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F709BF">
            <w:pPr>
              <w:jc w:val="center"/>
              <w:rPr>
                <w:color w:val="000000"/>
                <w:sz w:val="20"/>
                <w:szCs w:val="20"/>
              </w:rPr>
            </w:pPr>
            <w:r w:rsidRPr="00F709BF">
              <w:rPr>
                <w:color w:val="000000"/>
                <w:sz w:val="20"/>
                <w:szCs w:val="20"/>
              </w:rPr>
              <w:t>±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F709BF">
            <w:pPr>
              <w:jc w:val="center"/>
              <w:rPr>
                <w:color w:val="000000"/>
                <w:sz w:val="20"/>
                <w:szCs w:val="20"/>
              </w:rPr>
            </w:pPr>
            <w:r w:rsidRPr="00F709BF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F709BF">
            <w:pPr>
              <w:jc w:val="center"/>
              <w:rPr>
                <w:color w:val="000000"/>
                <w:sz w:val="20"/>
                <w:szCs w:val="20"/>
              </w:rPr>
            </w:pPr>
            <w:r w:rsidRPr="00F709BF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F709BF">
            <w:pPr>
              <w:jc w:val="center"/>
              <w:rPr>
                <w:color w:val="000000"/>
                <w:sz w:val="20"/>
                <w:szCs w:val="20"/>
              </w:rPr>
            </w:pPr>
            <w:r w:rsidRPr="00F709BF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F709BF">
            <w:pPr>
              <w:jc w:val="center"/>
              <w:rPr>
                <w:color w:val="000000"/>
                <w:sz w:val="20"/>
                <w:szCs w:val="20"/>
              </w:rPr>
            </w:pPr>
            <w:r w:rsidRPr="00F709BF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F709BF">
            <w:pPr>
              <w:jc w:val="center"/>
              <w:rPr>
                <w:color w:val="000000"/>
                <w:sz w:val="20"/>
                <w:szCs w:val="20"/>
              </w:rPr>
            </w:pPr>
            <w:r w:rsidRPr="00F709BF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F709BF">
            <w:pPr>
              <w:jc w:val="center"/>
              <w:rPr>
                <w:color w:val="000000"/>
                <w:sz w:val="20"/>
                <w:szCs w:val="20"/>
              </w:rPr>
            </w:pPr>
            <w:r w:rsidRPr="00F709BF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F709BF">
            <w:pPr>
              <w:jc w:val="center"/>
              <w:rPr>
                <w:color w:val="000000"/>
                <w:sz w:val="20"/>
                <w:szCs w:val="20"/>
              </w:rPr>
            </w:pPr>
            <w:r w:rsidRPr="00F709BF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F709BF">
            <w:pPr>
              <w:jc w:val="center"/>
              <w:rPr>
                <w:color w:val="000000"/>
                <w:sz w:val="20"/>
                <w:szCs w:val="20"/>
              </w:rPr>
            </w:pPr>
            <w:r w:rsidRPr="00F709BF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F709BF">
            <w:pPr>
              <w:jc w:val="center"/>
              <w:rPr>
                <w:color w:val="000000"/>
                <w:sz w:val="20"/>
                <w:szCs w:val="20"/>
              </w:rPr>
            </w:pPr>
            <w:r w:rsidRPr="00F709BF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F709BF">
            <w:pPr>
              <w:jc w:val="center"/>
              <w:rPr>
                <w:color w:val="000000"/>
                <w:sz w:val="20"/>
                <w:szCs w:val="20"/>
              </w:rPr>
            </w:pPr>
            <w:r w:rsidRPr="00F709BF"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F709BF" w:rsidRPr="00122878" w:rsidTr="00F709BF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  <w:jc w:val="center"/>
            </w:pPr>
            <w:r w:rsidRPr="00FD32C9">
              <w:t>1.</w:t>
            </w:r>
          </w:p>
        </w:tc>
        <w:tc>
          <w:tcPr>
            <w:tcW w:w="8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</w:pPr>
            <w:r w:rsidRPr="00FD32C9">
              <w:t>Горловка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361990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309731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5930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F709BF">
              <w:rPr>
                <w:color w:val="000000"/>
              </w:rPr>
              <w:t>52259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17861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9965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2647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13696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8,0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7,8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20,5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20,6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1,1</w:t>
            </w:r>
          </w:p>
        </w:tc>
      </w:tr>
      <w:tr w:rsidR="00F709BF" w:rsidRPr="00122878" w:rsidTr="00F709BF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  <w:jc w:val="center"/>
            </w:pPr>
            <w:r w:rsidRPr="00FD32C9">
              <w:t>2.</w:t>
            </w:r>
          </w:p>
        </w:tc>
        <w:tc>
          <w:tcPr>
            <w:tcW w:w="8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</w:pPr>
            <w:r w:rsidRPr="00FD32C9">
              <w:t>Дебальцево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32072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16678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5930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F709BF">
              <w:rPr>
                <w:color w:val="000000"/>
              </w:rPr>
              <w:t>15394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5848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2570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6,8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5,4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17,5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14,2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0,5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0,3</w:t>
            </w:r>
          </w:p>
        </w:tc>
      </w:tr>
      <w:tr w:rsidR="00F709BF" w:rsidRPr="00122878" w:rsidTr="00F709BF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  <w:jc w:val="center"/>
            </w:pPr>
            <w:r w:rsidRPr="00FD32C9">
              <w:t>3.</w:t>
            </w:r>
          </w:p>
        </w:tc>
        <w:tc>
          <w:tcPr>
            <w:tcW w:w="8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</w:pPr>
            <w:r w:rsidRPr="00FD32C9">
              <w:t>Докучаевск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33401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31658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5930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F709BF">
              <w:rPr>
                <w:color w:val="000000"/>
              </w:rPr>
              <w:t>1743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3755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3414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6,5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6,3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19,8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20,0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2,5</w:t>
            </w:r>
          </w:p>
        </w:tc>
      </w:tr>
      <w:tr w:rsidR="00F709BF" w:rsidRPr="00122878" w:rsidTr="00AE4EB4">
        <w:trPr>
          <w:trHeight w:val="284"/>
        </w:trPr>
        <w:tc>
          <w:tcPr>
            <w:tcW w:w="1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  <w:jc w:val="center"/>
            </w:pPr>
            <w:r w:rsidRPr="00FD32C9">
              <w:t>4.</w:t>
            </w:r>
          </w:p>
        </w:tc>
        <w:tc>
          <w:tcPr>
            <w:tcW w:w="298" w:type="pct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</w:pPr>
            <w:r w:rsidRPr="00FD32C9">
              <w:t xml:space="preserve">Донецк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</w:pPr>
            <w:r w:rsidRPr="00FD32C9">
              <w:t>ЦБС для взрослых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319136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305295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59307C" w:rsidP="00AE4E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F709BF">
              <w:rPr>
                <w:color w:val="000000"/>
              </w:rPr>
              <w:t>13841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39620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25721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6,7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6,1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20,9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21,3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1,3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1,4</w:t>
            </w:r>
          </w:p>
        </w:tc>
      </w:tr>
      <w:tr w:rsidR="00F709BF" w:rsidRPr="00122878" w:rsidTr="00AE4EB4">
        <w:trPr>
          <w:trHeight w:val="284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455A2F">
            <w:pPr>
              <w:spacing w:line="233" w:lineRule="auto"/>
            </w:pPr>
          </w:p>
        </w:tc>
        <w:tc>
          <w:tcPr>
            <w:tcW w:w="29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455A2F">
            <w:pPr>
              <w:spacing w:line="233" w:lineRule="auto"/>
            </w:pP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507A3E">
            <w:pPr>
              <w:spacing w:line="228" w:lineRule="auto"/>
            </w:pPr>
            <w:r w:rsidRPr="00FD32C9">
              <w:t>ЦБС для детей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448220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445704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59307C" w:rsidP="00AE4E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F709BF">
              <w:rPr>
                <w:color w:val="000000"/>
              </w:rPr>
              <w:t>2516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26986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26461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11,0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11,1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22,2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22,4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1,4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 w:rsidP="00AE4EB4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1,4</w:t>
            </w:r>
          </w:p>
        </w:tc>
      </w:tr>
      <w:tr w:rsidR="00F709BF" w:rsidRPr="00122878" w:rsidTr="00F709BF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  <w:jc w:val="center"/>
            </w:pPr>
            <w:r w:rsidRPr="00FD32C9">
              <w:t>5.</w:t>
            </w:r>
          </w:p>
        </w:tc>
        <w:tc>
          <w:tcPr>
            <w:tcW w:w="8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</w:pPr>
            <w:r w:rsidRPr="00FD32C9">
              <w:t>Енакиево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103970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88253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5930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F709BF">
              <w:rPr>
                <w:color w:val="000000"/>
              </w:rPr>
              <w:t>15717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5890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5128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8981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4470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5,2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4,9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18,2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17,3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0,9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0,8</w:t>
            </w:r>
          </w:p>
        </w:tc>
      </w:tr>
      <w:tr w:rsidR="00F709BF" w:rsidRPr="00122878" w:rsidTr="00F709BF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  <w:jc w:val="center"/>
            </w:pPr>
            <w:r w:rsidRPr="00FD32C9">
              <w:t>6.</w:t>
            </w:r>
          </w:p>
        </w:tc>
        <w:tc>
          <w:tcPr>
            <w:tcW w:w="8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</w:pPr>
            <w:r w:rsidRPr="00FD32C9">
              <w:t>Ждановка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30447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21071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5930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F709BF">
              <w:rPr>
                <w:color w:val="000000"/>
              </w:rPr>
              <w:t>9376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8827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9966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10,6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8,0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18,3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18,9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0,7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0,7</w:t>
            </w:r>
          </w:p>
        </w:tc>
      </w:tr>
      <w:tr w:rsidR="00F709BF" w:rsidRPr="00122878" w:rsidTr="00F709BF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  <w:jc w:val="center"/>
            </w:pPr>
            <w:r w:rsidRPr="00FD32C9">
              <w:t>7.</w:t>
            </w:r>
          </w:p>
        </w:tc>
        <w:tc>
          <w:tcPr>
            <w:tcW w:w="8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</w:pPr>
            <w:r w:rsidRPr="00FD32C9">
              <w:t>Кировское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53539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37087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5930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F709BF">
              <w:rPr>
                <w:color w:val="000000"/>
              </w:rPr>
              <w:t>16452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12531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3655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8273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3960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9,0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6,9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22,5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19,6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1,4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1,1</w:t>
            </w:r>
          </w:p>
        </w:tc>
      </w:tr>
      <w:tr w:rsidR="00F709BF" w:rsidRPr="00122878" w:rsidTr="00F709BF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  <w:jc w:val="center"/>
            </w:pPr>
            <w:r w:rsidRPr="00FD32C9">
              <w:t>8.</w:t>
            </w:r>
          </w:p>
        </w:tc>
        <w:tc>
          <w:tcPr>
            <w:tcW w:w="8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</w:pPr>
            <w:r w:rsidRPr="00FD32C9">
              <w:t>Макеевка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352050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349027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5930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F709BF">
              <w:rPr>
                <w:color w:val="000000"/>
              </w:rPr>
              <w:t>3023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19509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14900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7,0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7,0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20,9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20,9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1,9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1,9</w:t>
            </w:r>
          </w:p>
        </w:tc>
      </w:tr>
      <w:tr w:rsidR="00F709BF" w:rsidRPr="00122878" w:rsidTr="00F709BF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  <w:jc w:val="center"/>
            </w:pPr>
            <w:r w:rsidRPr="00FD32C9">
              <w:t>9.</w:t>
            </w:r>
          </w:p>
        </w:tc>
        <w:tc>
          <w:tcPr>
            <w:tcW w:w="8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</w:pPr>
            <w:r w:rsidRPr="00FD32C9">
              <w:t>Снежное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93413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88840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5930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F709BF">
              <w:rPr>
                <w:color w:val="000000"/>
              </w:rPr>
              <w:t>4573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13170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11151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3785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9,2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8,5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21,3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20,4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0,8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0,8</w:t>
            </w:r>
          </w:p>
        </w:tc>
      </w:tr>
      <w:tr w:rsidR="00F709BF" w:rsidRPr="00122878" w:rsidTr="00F709BF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  <w:jc w:val="center"/>
            </w:pPr>
            <w:r w:rsidRPr="00FD32C9">
              <w:t>10.</w:t>
            </w:r>
          </w:p>
        </w:tc>
        <w:tc>
          <w:tcPr>
            <w:tcW w:w="8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</w:pPr>
            <w:r w:rsidRPr="00FD32C9">
              <w:t>Торез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129947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129734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5930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F709BF">
              <w:rPr>
                <w:color w:val="000000"/>
              </w:rPr>
              <w:t>213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13400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9502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572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790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8,3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8,4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19,4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20,4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1,1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1,1</w:t>
            </w:r>
          </w:p>
        </w:tc>
      </w:tr>
      <w:tr w:rsidR="00F709BF" w:rsidRPr="00122878" w:rsidTr="00F709BF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  <w:jc w:val="center"/>
            </w:pPr>
            <w:r w:rsidRPr="00FD32C9">
              <w:t>11.</w:t>
            </w:r>
          </w:p>
        </w:tc>
        <w:tc>
          <w:tcPr>
            <w:tcW w:w="8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</w:pPr>
            <w:proofErr w:type="spellStart"/>
            <w:r w:rsidRPr="00FD32C9">
              <w:t>Харцызск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174375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231879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-57504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12756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25446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683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8,2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6,9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21,2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20,4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0,9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1,4</w:t>
            </w:r>
          </w:p>
        </w:tc>
      </w:tr>
      <w:tr w:rsidR="00F709BF" w:rsidRPr="00122878" w:rsidTr="00F709BF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  <w:jc w:val="center"/>
            </w:pPr>
            <w:r w:rsidRPr="00FD32C9">
              <w:t>12.</w:t>
            </w:r>
          </w:p>
        </w:tc>
        <w:tc>
          <w:tcPr>
            <w:tcW w:w="8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</w:pPr>
            <w:r w:rsidRPr="00FD32C9">
              <w:t>Шахтерск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224997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207819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5930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F709BF">
              <w:rPr>
                <w:color w:val="000000"/>
              </w:rPr>
              <w:t>17178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29511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23765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7,7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7,1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19,1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19,1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1,3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1,3</w:t>
            </w:r>
          </w:p>
        </w:tc>
      </w:tr>
      <w:tr w:rsidR="00F709BF" w:rsidRPr="00122878" w:rsidTr="00F709BF">
        <w:trPr>
          <w:trHeight w:val="28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  <w:jc w:val="center"/>
            </w:pPr>
            <w:r w:rsidRPr="00FD32C9">
              <w:t>13.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</w:pPr>
            <w:r w:rsidRPr="00FD32C9">
              <w:t>Ясиноватая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41765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28450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5930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F709BF">
              <w:rPr>
                <w:color w:val="000000"/>
              </w:rPr>
              <w:t>13315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9498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5760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7,7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6,8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18,0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15,4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1,8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1,2</w:t>
            </w:r>
          </w:p>
        </w:tc>
      </w:tr>
      <w:tr w:rsidR="00F709BF" w:rsidRPr="00122878" w:rsidTr="00F709BF">
        <w:trPr>
          <w:trHeight w:val="28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  <w:jc w:val="center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  <w:rPr>
                <w:b/>
                <w:bCs/>
              </w:rPr>
            </w:pPr>
            <w:r w:rsidRPr="00FD32C9">
              <w:rPr>
                <w:b/>
                <w:bCs/>
              </w:rPr>
              <w:t xml:space="preserve">Всего по городам 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  <w:color w:val="000000"/>
              </w:rPr>
            </w:pPr>
            <w:r w:rsidRPr="00F709BF">
              <w:rPr>
                <w:b/>
                <w:bCs/>
                <w:color w:val="000000"/>
              </w:rPr>
              <w:t>2399322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  <w:color w:val="000000"/>
              </w:rPr>
            </w:pPr>
            <w:r w:rsidRPr="00F709BF">
              <w:rPr>
                <w:b/>
                <w:bCs/>
                <w:color w:val="000000"/>
              </w:rPr>
              <w:t>2291226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59307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+</w:t>
            </w:r>
            <w:r w:rsidR="00EB53DD" w:rsidRPr="00F709BF">
              <w:rPr>
                <w:b/>
                <w:bCs/>
                <w:color w:val="000000"/>
              </w:rPr>
              <w:t>108096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  <w:color w:val="000000"/>
              </w:rPr>
            </w:pPr>
            <w:r w:rsidRPr="00F709BF">
              <w:rPr>
                <w:b/>
                <w:bCs/>
                <w:color w:val="000000"/>
              </w:rPr>
              <w:t>219162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  <w:color w:val="000000"/>
              </w:rPr>
            </w:pPr>
            <w:r w:rsidRPr="00F709BF">
              <w:rPr>
                <w:b/>
                <w:bCs/>
                <w:color w:val="000000"/>
              </w:rPr>
              <w:t>177404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  <w:color w:val="000000"/>
              </w:rPr>
            </w:pPr>
            <w:r w:rsidRPr="00F709BF">
              <w:rPr>
                <w:b/>
                <w:bCs/>
                <w:color w:val="000000"/>
              </w:rPr>
              <w:t>21156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  <w:color w:val="000000"/>
              </w:rPr>
            </w:pPr>
            <w:r w:rsidRPr="00F709BF">
              <w:rPr>
                <w:b/>
                <w:bCs/>
                <w:color w:val="000000"/>
              </w:rPr>
              <w:t>26701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  <w:color w:val="000000"/>
              </w:rPr>
            </w:pPr>
            <w:r w:rsidRPr="00F709BF">
              <w:rPr>
                <w:b/>
                <w:bCs/>
                <w:color w:val="000000"/>
              </w:rPr>
              <w:t>7,9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b/>
                <w:bCs/>
                <w:color w:val="000000"/>
              </w:rPr>
            </w:pPr>
            <w:r w:rsidRPr="00F709BF">
              <w:rPr>
                <w:b/>
                <w:bCs/>
                <w:color w:val="000000"/>
              </w:rPr>
              <w:t>7,5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  <w:color w:val="000000"/>
              </w:rPr>
            </w:pPr>
            <w:r w:rsidRPr="00F709BF">
              <w:rPr>
                <w:b/>
                <w:bCs/>
                <w:color w:val="000000"/>
              </w:rPr>
              <w:t>20,5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b/>
                <w:bCs/>
                <w:color w:val="000000"/>
              </w:rPr>
            </w:pPr>
            <w:r w:rsidRPr="00F709BF">
              <w:rPr>
                <w:b/>
                <w:bCs/>
                <w:color w:val="000000"/>
              </w:rPr>
              <w:t>20,5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  <w:color w:val="000000"/>
              </w:rPr>
            </w:pPr>
            <w:r w:rsidRPr="00F709BF">
              <w:rPr>
                <w:b/>
                <w:bCs/>
                <w:color w:val="000000"/>
              </w:rPr>
              <w:t>1,3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b/>
                <w:bCs/>
                <w:color w:val="000000"/>
              </w:rPr>
            </w:pPr>
            <w:r w:rsidRPr="00F709BF">
              <w:rPr>
                <w:b/>
                <w:bCs/>
                <w:color w:val="000000"/>
              </w:rPr>
              <w:t>1,2</w:t>
            </w:r>
          </w:p>
        </w:tc>
      </w:tr>
      <w:tr w:rsidR="00F709BF" w:rsidRPr="00122878" w:rsidTr="00F709BF">
        <w:trPr>
          <w:trHeight w:val="28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ind w:left="-28"/>
              <w:jc w:val="center"/>
            </w:pPr>
            <w:r w:rsidRPr="00FD32C9">
              <w:t>1.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roofErr w:type="spellStart"/>
            <w:r w:rsidRPr="00FD32C9">
              <w:t>Амвросиевский</w:t>
            </w:r>
            <w:proofErr w:type="spellEnd"/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172599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165312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5930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F709BF">
              <w:rPr>
                <w:color w:val="000000"/>
              </w:rPr>
              <w:t>7287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20063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16061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10,2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11,7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17,3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18,7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0,8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0,7</w:t>
            </w:r>
          </w:p>
        </w:tc>
      </w:tr>
      <w:tr w:rsidR="00F709BF" w:rsidRPr="00122878" w:rsidTr="00F709BF">
        <w:trPr>
          <w:trHeight w:val="28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ind w:left="-28"/>
              <w:jc w:val="center"/>
            </w:pPr>
            <w:r w:rsidRPr="00FD32C9">
              <w:t>2.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roofErr w:type="spellStart"/>
            <w:r w:rsidRPr="00FD32C9">
              <w:t>Новоазовский</w:t>
            </w:r>
            <w:proofErr w:type="spellEnd"/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75916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64036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5930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F709BF">
              <w:rPr>
                <w:color w:val="000000"/>
              </w:rPr>
              <w:t>11880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8626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9093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7,8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7,3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20,8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22,4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0,8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0,8</w:t>
            </w:r>
          </w:p>
        </w:tc>
      </w:tr>
      <w:tr w:rsidR="00F709BF" w:rsidRPr="00122878" w:rsidTr="00F709BF">
        <w:trPr>
          <w:trHeight w:val="28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ind w:left="-28"/>
              <w:jc w:val="center"/>
            </w:pPr>
            <w:r w:rsidRPr="00FD32C9">
              <w:t>3.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roofErr w:type="spellStart"/>
            <w:r w:rsidRPr="00FD32C9">
              <w:t>Старобешевский</w:t>
            </w:r>
            <w:proofErr w:type="spellEnd"/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64781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62862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5930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F709BF">
              <w:rPr>
                <w:color w:val="000000"/>
              </w:rPr>
              <w:t>1919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13265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13066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5,6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5,5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17,1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17,5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0,6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0,6</w:t>
            </w:r>
          </w:p>
        </w:tc>
      </w:tr>
      <w:tr w:rsidR="00F709BF" w:rsidRPr="00122878" w:rsidTr="00F709BF">
        <w:trPr>
          <w:trHeight w:val="28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ind w:left="-28"/>
              <w:jc w:val="center"/>
            </w:pPr>
            <w:r w:rsidRPr="00FD32C9">
              <w:t>4.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roofErr w:type="spellStart"/>
            <w:r w:rsidRPr="00FD32C9">
              <w:t>Тельмановский</w:t>
            </w:r>
            <w:proofErr w:type="spellEnd"/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57534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48842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5930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EB53DD" w:rsidRPr="00F709BF">
              <w:rPr>
                <w:color w:val="000000"/>
              </w:rPr>
              <w:t>8692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11440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7631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7,0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6,4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18,5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18,8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1,0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F709BF" w:rsidRDefault="00EB53DD">
            <w:pPr>
              <w:jc w:val="center"/>
              <w:rPr>
                <w:color w:val="000000"/>
              </w:rPr>
            </w:pPr>
            <w:r w:rsidRPr="00F709BF">
              <w:rPr>
                <w:color w:val="000000"/>
              </w:rPr>
              <w:t>3,6</w:t>
            </w:r>
          </w:p>
        </w:tc>
      </w:tr>
      <w:tr w:rsidR="00F709BF" w:rsidRPr="00122878" w:rsidTr="00F709BF">
        <w:trPr>
          <w:trHeight w:val="28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  <w:jc w:val="center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rPr>
                <w:b/>
                <w:bCs/>
              </w:rPr>
            </w:pPr>
            <w:r w:rsidRPr="00FD32C9">
              <w:rPr>
                <w:b/>
                <w:bCs/>
              </w:rPr>
              <w:t>Всего по районам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</w:rPr>
            </w:pPr>
            <w:r w:rsidRPr="00F709BF">
              <w:rPr>
                <w:b/>
                <w:bCs/>
              </w:rPr>
              <w:t>370830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</w:rPr>
            </w:pPr>
            <w:r w:rsidRPr="00F709BF">
              <w:rPr>
                <w:b/>
                <w:bCs/>
              </w:rPr>
              <w:t>341052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5930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  <w:r w:rsidR="00EB53DD" w:rsidRPr="00F709BF">
              <w:rPr>
                <w:b/>
                <w:bCs/>
              </w:rPr>
              <w:t>29778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</w:rPr>
            </w:pPr>
            <w:r w:rsidRPr="00F709BF">
              <w:rPr>
                <w:b/>
                <w:bCs/>
              </w:rPr>
              <w:t>53394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</w:rPr>
            </w:pPr>
            <w:r w:rsidRPr="00F709BF">
              <w:rPr>
                <w:b/>
                <w:bCs/>
              </w:rPr>
              <w:t>45851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</w:rPr>
            </w:pPr>
            <w:r w:rsidRPr="00F709BF">
              <w:rPr>
                <w:b/>
                <w:bCs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</w:rPr>
            </w:pPr>
            <w:r w:rsidRPr="00F709BF">
              <w:rPr>
                <w:b/>
                <w:bCs/>
              </w:rPr>
              <w:t>0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  <w:color w:val="000000"/>
              </w:rPr>
            </w:pPr>
            <w:r w:rsidRPr="00F709BF">
              <w:rPr>
                <w:b/>
                <w:bCs/>
                <w:color w:val="000000"/>
              </w:rPr>
              <w:t>8,0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  <w:color w:val="000000"/>
              </w:rPr>
            </w:pPr>
            <w:r w:rsidRPr="00F709BF">
              <w:rPr>
                <w:b/>
                <w:bCs/>
                <w:color w:val="000000"/>
              </w:rPr>
              <w:t>8,1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  <w:color w:val="000000"/>
              </w:rPr>
            </w:pPr>
            <w:r w:rsidRPr="00F709BF">
              <w:rPr>
                <w:b/>
                <w:bCs/>
                <w:color w:val="000000"/>
              </w:rPr>
              <w:t>18,2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  <w:color w:val="000000"/>
              </w:rPr>
            </w:pPr>
            <w:r w:rsidRPr="00F709BF">
              <w:rPr>
                <w:b/>
                <w:bCs/>
                <w:color w:val="000000"/>
              </w:rPr>
              <w:t>19,2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  <w:color w:val="000000"/>
              </w:rPr>
            </w:pPr>
            <w:r w:rsidRPr="00F709BF">
              <w:rPr>
                <w:b/>
                <w:bCs/>
                <w:color w:val="000000"/>
              </w:rPr>
              <w:t>0,8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  <w:color w:val="000000"/>
              </w:rPr>
            </w:pPr>
            <w:r w:rsidRPr="00F709BF">
              <w:rPr>
                <w:b/>
                <w:bCs/>
                <w:color w:val="000000"/>
              </w:rPr>
              <w:t>0,7</w:t>
            </w:r>
          </w:p>
        </w:tc>
      </w:tr>
      <w:tr w:rsidR="00F709BF" w:rsidRPr="00122878" w:rsidTr="00F709BF">
        <w:trPr>
          <w:trHeight w:val="28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6A3422">
            <w:pPr>
              <w:spacing w:line="228" w:lineRule="auto"/>
              <w:jc w:val="center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D32C9" w:rsidRDefault="00EB53DD" w:rsidP="0098730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Всего по </w:t>
            </w:r>
            <w:r w:rsidR="0098730A">
              <w:rPr>
                <w:b/>
                <w:bCs/>
              </w:rPr>
              <w:t>р</w:t>
            </w:r>
            <w:r>
              <w:rPr>
                <w:b/>
                <w:bCs/>
              </w:rPr>
              <w:t>еспублике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</w:rPr>
            </w:pPr>
            <w:r w:rsidRPr="00F709BF">
              <w:rPr>
                <w:b/>
                <w:bCs/>
              </w:rPr>
              <w:t>2770152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</w:rPr>
            </w:pPr>
            <w:r w:rsidRPr="00F709BF">
              <w:rPr>
                <w:b/>
                <w:bCs/>
              </w:rPr>
              <w:t>2632278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5930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  <w:r w:rsidR="00EB53DD" w:rsidRPr="00F709BF">
              <w:rPr>
                <w:b/>
                <w:bCs/>
              </w:rPr>
              <w:t>137874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</w:rPr>
            </w:pPr>
            <w:r w:rsidRPr="00F709BF">
              <w:rPr>
                <w:b/>
                <w:bCs/>
              </w:rPr>
              <w:t>272556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</w:rPr>
            </w:pPr>
            <w:r w:rsidRPr="00F709BF">
              <w:rPr>
                <w:b/>
                <w:bCs/>
              </w:rPr>
              <w:t>223255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</w:rPr>
            </w:pPr>
            <w:r w:rsidRPr="00F709BF">
              <w:rPr>
                <w:b/>
                <w:bCs/>
              </w:rPr>
              <w:t>21156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</w:rPr>
            </w:pPr>
            <w:r w:rsidRPr="00F709BF">
              <w:rPr>
                <w:b/>
                <w:bCs/>
              </w:rPr>
              <w:t>26701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</w:rPr>
            </w:pPr>
            <w:r w:rsidRPr="00F709BF">
              <w:rPr>
                <w:b/>
                <w:bCs/>
              </w:rPr>
              <w:t>7,9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</w:rPr>
            </w:pPr>
            <w:r w:rsidRPr="00F709BF">
              <w:rPr>
                <w:b/>
                <w:bCs/>
              </w:rPr>
              <w:t>7,5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</w:rPr>
            </w:pPr>
            <w:r w:rsidRPr="00F709BF">
              <w:rPr>
                <w:b/>
                <w:bCs/>
              </w:rPr>
              <w:t>20,2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</w:rPr>
            </w:pPr>
            <w:r w:rsidRPr="00F709BF">
              <w:rPr>
                <w:b/>
                <w:bCs/>
              </w:rPr>
              <w:t>20,3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</w:rPr>
            </w:pPr>
            <w:r w:rsidRPr="00F709BF">
              <w:rPr>
                <w:b/>
                <w:bCs/>
              </w:rPr>
              <w:t>1,2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F709BF" w:rsidRDefault="00EB53DD">
            <w:pPr>
              <w:jc w:val="center"/>
              <w:rPr>
                <w:b/>
                <w:bCs/>
              </w:rPr>
            </w:pPr>
            <w:r w:rsidRPr="00F709BF">
              <w:rPr>
                <w:b/>
                <w:bCs/>
              </w:rPr>
              <w:t>1,2</w:t>
            </w:r>
          </w:p>
        </w:tc>
      </w:tr>
    </w:tbl>
    <w:p w:rsidR="003928E2" w:rsidRPr="00122878" w:rsidRDefault="003928E2" w:rsidP="003708F1">
      <w:pPr>
        <w:ind w:right="-172" w:firstLine="13325"/>
        <w:rPr>
          <w:b/>
          <w:bCs/>
          <w:sz w:val="22"/>
          <w:szCs w:val="22"/>
        </w:rPr>
      </w:pPr>
      <w:r w:rsidRPr="00122878">
        <w:rPr>
          <w:b/>
          <w:bCs/>
          <w:sz w:val="20"/>
          <w:szCs w:val="20"/>
        </w:rPr>
        <w:br w:type="page"/>
      </w:r>
      <w:r w:rsidR="00D418F3" w:rsidRPr="00122878">
        <w:rPr>
          <w:b/>
          <w:bCs/>
          <w:sz w:val="22"/>
          <w:szCs w:val="22"/>
        </w:rPr>
        <w:lastRenderedPageBreak/>
        <w:t>Таблица</w:t>
      </w:r>
      <w:r w:rsidRPr="00122878">
        <w:rPr>
          <w:b/>
          <w:bCs/>
          <w:sz w:val="22"/>
          <w:szCs w:val="22"/>
        </w:rPr>
        <w:t xml:space="preserve"> </w:t>
      </w:r>
      <w:r w:rsidR="00401C4B">
        <w:rPr>
          <w:b/>
          <w:bCs/>
          <w:sz w:val="22"/>
          <w:szCs w:val="22"/>
        </w:rPr>
        <w:t>8</w:t>
      </w:r>
    </w:p>
    <w:p w:rsidR="007E7323" w:rsidRPr="008F6D22" w:rsidRDefault="007E7323" w:rsidP="00772515">
      <w:pPr>
        <w:pStyle w:val="1"/>
      </w:pPr>
      <w:bookmarkStart w:id="8" w:name="_Toc447896983"/>
      <w:r w:rsidRPr="008F6D22">
        <w:t>ПОКАЗАТЕЛИ Р</w:t>
      </w:r>
      <w:r w:rsidR="009E54EA" w:rsidRPr="008F6D22">
        <w:t>А</w:t>
      </w:r>
      <w:r w:rsidR="00F53F51">
        <w:t>БОТЫ</w:t>
      </w:r>
      <w:r w:rsidRPr="008F6D22">
        <w:t xml:space="preserve"> </w:t>
      </w:r>
      <w:proofErr w:type="gramStart"/>
      <w:r w:rsidRPr="008F6D22">
        <w:t>ГОРОДСКИХ</w:t>
      </w:r>
      <w:proofErr w:type="gramEnd"/>
      <w:r w:rsidRPr="008F6D22">
        <w:t xml:space="preserve"> И РАЙОННЫХ ЦБС</w:t>
      </w:r>
      <w:bookmarkEnd w:id="8"/>
    </w:p>
    <w:p w:rsidR="003928E2" w:rsidRPr="00337377" w:rsidRDefault="003928E2" w:rsidP="003928E2">
      <w:pPr>
        <w:jc w:val="center"/>
        <w:rPr>
          <w:b/>
          <w:bCs/>
          <w:sz w:val="20"/>
          <w:szCs w:val="20"/>
        </w:rPr>
      </w:pPr>
    </w:p>
    <w:tbl>
      <w:tblPr>
        <w:tblW w:w="4894" w:type="pct"/>
        <w:tblInd w:w="1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853"/>
        <w:gridCol w:w="1137"/>
        <w:gridCol w:w="991"/>
        <w:gridCol w:w="991"/>
        <w:gridCol w:w="994"/>
        <w:gridCol w:w="710"/>
        <w:gridCol w:w="710"/>
        <w:gridCol w:w="850"/>
        <w:gridCol w:w="850"/>
        <w:gridCol w:w="710"/>
        <w:gridCol w:w="707"/>
        <w:gridCol w:w="567"/>
        <w:gridCol w:w="567"/>
        <w:gridCol w:w="850"/>
        <w:gridCol w:w="862"/>
        <w:gridCol w:w="696"/>
        <w:gridCol w:w="704"/>
      </w:tblGrid>
      <w:tr w:rsidR="00DE093E" w:rsidRPr="00122878" w:rsidTr="001E72A1">
        <w:trPr>
          <w:trHeight w:val="205"/>
        </w:trPr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="00D418F3" w:rsidRPr="000E28B3">
              <w:rPr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0E28B3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0E28B3">
              <w:rPr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9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724ED" w:rsidRPr="000E28B3" w:rsidRDefault="00D724ED" w:rsidP="00D724ED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 xml:space="preserve">Название </w:t>
            </w:r>
          </w:p>
          <w:p w:rsidR="003928E2" w:rsidRPr="000E28B3" w:rsidRDefault="00A01F36" w:rsidP="00D724ED">
            <w:pPr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>города (</w:t>
            </w:r>
            <w:r w:rsidR="00D724ED" w:rsidRPr="000E28B3">
              <w:rPr>
                <w:b/>
                <w:bCs/>
                <w:sz w:val="20"/>
                <w:szCs w:val="20"/>
              </w:rPr>
              <w:t>района)</w:t>
            </w:r>
          </w:p>
        </w:tc>
        <w:tc>
          <w:tcPr>
            <w:tcW w:w="212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EF6EA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>Выдача документов</w:t>
            </w:r>
          </w:p>
        </w:tc>
        <w:tc>
          <w:tcPr>
            <w:tcW w:w="8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EF6EA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>Массовые мероприятия</w:t>
            </w:r>
          </w:p>
        </w:tc>
        <w:tc>
          <w:tcPr>
            <w:tcW w:w="1088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0E1B0D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>Количество</w:t>
            </w:r>
            <w:r w:rsidR="00EF6EA1" w:rsidRPr="000E28B3">
              <w:rPr>
                <w:b/>
                <w:bCs/>
                <w:sz w:val="20"/>
                <w:szCs w:val="20"/>
              </w:rPr>
              <w:t xml:space="preserve"> выполненных справок</w:t>
            </w:r>
          </w:p>
        </w:tc>
      </w:tr>
      <w:tr w:rsidR="00DE093E" w:rsidRPr="00122878" w:rsidTr="001E72A1">
        <w:trPr>
          <w:trHeight w:val="277"/>
        </w:trPr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EF6EA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>всего</w:t>
            </w:r>
          </w:p>
          <w:p w:rsidR="003928E2" w:rsidRPr="000E28B3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>(</w:t>
            </w:r>
            <w:r w:rsidR="00EF6EA1" w:rsidRPr="000E28B3">
              <w:rPr>
                <w:b/>
                <w:bCs/>
                <w:sz w:val="20"/>
                <w:szCs w:val="20"/>
              </w:rPr>
              <w:t>экз</w:t>
            </w:r>
            <w:r w:rsidRPr="000E28B3">
              <w:rPr>
                <w:b/>
                <w:bCs/>
                <w:sz w:val="20"/>
                <w:szCs w:val="20"/>
              </w:rPr>
              <w:t>.)</w:t>
            </w:r>
          </w:p>
        </w:tc>
        <w:tc>
          <w:tcPr>
            <w:tcW w:w="4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EF6EA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>в</w:t>
            </w:r>
            <w:r w:rsidR="003928E2" w:rsidRPr="000E28B3">
              <w:rPr>
                <w:b/>
                <w:bCs/>
                <w:sz w:val="20"/>
                <w:szCs w:val="20"/>
              </w:rPr>
              <w:t xml:space="preserve"> т. ч.</w:t>
            </w:r>
          </w:p>
          <w:p w:rsidR="003928E2" w:rsidRPr="000E28B3" w:rsidRDefault="00EF6EA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>на русском языке</w:t>
            </w:r>
            <w:proofErr w:type="gramStart"/>
            <w:r w:rsidR="003928E2" w:rsidRPr="000E28B3">
              <w:rPr>
                <w:b/>
                <w:bCs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59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80A64" w:rsidRDefault="00EF6EA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 xml:space="preserve">нагрузка </w:t>
            </w:r>
            <w:proofErr w:type="gramStart"/>
            <w:r w:rsidRPr="000E28B3">
              <w:rPr>
                <w:b/>
                <w:bCs/>
                <w:sz w:val="20"/>
                <w:szCs w:val="20"/>
              </w:rPr>
              <w:t>на</w:t>
            </w:r>
            <w:proofErr w:type="gramEnd"/>
            <w:r w:rsidRPr="000E28B3">
              <w:rPr>
                <w:b/>
                <w:bCs/>
                <w:sz w:val="20"/>
                <w:szCs w:val="20"/>
              </w:rPr>
              <w:t xml:space="preserve"> </w:t>
            </w:r>
          </w:p>
          <w:p w:rsidR="003928E2" w:rsidRPr="000E28B3" w:rsidRDefault="00EF6EA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>1 библиотечного работника</w:t>
            </w:r>
            <w:r w:rsidR="003928E2" w:rsidRPr="000E28B3">
              <w:rPr>
                <w:b/>
                <w:bCs/>
                <w:sz w:val="20"/>
                <w:szCs w:val="20"/>
              </w:rPr>
              <w:t xml:space="preserve"> (</w:t>
            </w:r>
            <w:r w:rsidRPr="000E28B3">
              <w:rPr>
                <w:b/>
                <w:bCs/>
                <w:sz w:val="20"/>
                <w:szCs w:val="20"/>
              </w:rPr>
              <w:t>экз</w:t>
            </w:r>
            <w:r w:rsidR="003928E2" w:rsidRPr="000E28B3">
              <w:rPr>
                <w:b/>
                <w:bCs/>
                <w:sz w:val="20"/>
                <w:szCs w:val="20"/>
              </w:rPr>
              <w:t>.)</w:t>
            </w:r>
          </w:p>
        </w:tc>
        <w:tc>
          <w:tcPr>
            <w:tcW w:w="49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EF6EA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 xml:space="preserve">общее </w:t>
            </w:r>
            <w:r w:rsidR="006D1EA4">
              <w:rPr>
                <w:b/>
                <w:bCs/>
                <w:sz w:val="20"/>
                <w:szCs w:val="20"/>
              </w:rPr>
              <w:t>число</w:t>
            </w:r>
            <w:r w:rsidR="000E1B0D" w:rsidRPr="000E28B3">
              <w:rPr>
                <w:b/>
                <w:bCs/>
                <w:sz w:val="20"/>
                <w:szCs w:val="20"/>
              </w:rPr>
              <w:t xml:space="preserve"> </w:t>
            </w:r>
            <w:r w:rsidRPr="000E28B3">
              <w:rPr>
                <w:b/>
                <w:bCs/>
                <w:sz w:val="20"/>
                <w:szCs w:val="20"/>
              </w:rPr>
              <w:t>мероприятий</w:t>
            </w:r>
          </w:p>
        </w:tc>
        <w:tc>
          <w:tcPr>
            <w:tcW w:w="3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EF6EA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>клубы по интересам</w:t>
            </w:r>
          </w:p>
        </w:tc>
        <w:tc>
          <w:tcPr>
            <w:tcW w:w="1088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E093E" w:rsidRPr="00122878" w:rsidTr="001E72A1">
        <w:trPr>
          <w:trHeight w:val="205"/>
        </w:trPr>
        <w:tc>
          <w:tcPr>
            <w:tcW w:w="198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6" w:type="pct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EF6EA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49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0E28B3" w:rsidRDefault="00EF6EA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>в</w:t>
            </w:r>
            <w:r w:rsidR="003928E2" w:rsidRPr="000E28B3">
              <w:rPr>
                <w:b/>
                <w:bCs/>
                <w:sz w:val="20"/>
                <w:szCs w:val="20"/>
              </w:rPr>
              <w:t xml:space="preserve"> т. ч.</w:t>
            </w:r>
          </w:p>
          <w:p w:rsidR="003928E2" w:rsidRPr="000E28B3" w:rsidRDefault="00EF6EA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0E28B3">
              <w:rPr>
                <w:b/>
                <w:bCs/>
                <w:sz w:val="20"/>
                <w:szCs w:val="20"/>
              </w:rPr>
              <w:t>виртуальных</w:t>
            </w:r>
          </w:p>
        </w:tc>
      </w:tr>
      <w:tr w:rsidR="00DE093E" w:rsidRPr="00122878" w:rsidTr="001E72A1">
        <w:trPr>
          <w:trHeight w:val="205"/>
        </w:trPr>
        <w:tc>
          <w:tcPr>
            <w:tcW w:w="198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0E28B3" w:rsidRDefault="00EB53DD" w:rsidP="00455A2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0E28B3" w:rsidRDefault="00EB53DD" w:rsidP="00455A2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±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53D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DE093E" w:rsidRPr="00122878" w:rsidTr="001E72A1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  <w:jc w:val="center"/>
            </w:pPr>
            <w:r w:rsidRPr="001E72A1">
              <w:t>1.</w:t>
            </w:r>
          </w:p>
        </w:tc>
        <w:tc>
          <w:tcPr>
            <w:tcW w:w="6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</w:pPr>
            <w:r w:rsidRPr="001E72A1">
              <w:t>Горловка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926110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817427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DE093E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+</w:t>
            </w:r>
            <w:r w:rsidR="00EB53DD" w:rsidRPr="00746E1E">
              <w:rPr>
                <w:color w:val="000000"/>
              </w:rPr>
              <w:t>108683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86,6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82,8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14248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13855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965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714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9385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6895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</w:tr>
      <w:tr w:rsidR="00DE093E" w:rsidRPr="00122878" w:rsidTr="001E72A1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  <w:jc w:val="center"/>
            </w:pPr>
            <w:r w:rsidRPr="001E72A1">
              <w:t>2.</w:t>
            </w:r>
          </w:p>
        </w:tc>
        <w:tc>
          <w:tcPr>
            <w:tcW w:w="6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</w:pPr>
            <w:r w:rsidRPr="001E72A1">
              <w:t>Дебальцево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81961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43604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DE093E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+</w:t>
            </w:r>
            <w:r w:rsidR="00EB53DD" w:rsidRPr="00746E1E">
              <w:rPr>
                <w:color w:val="000000"/>
              </w:rPr>
              <w:t>38357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97,8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95,0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9107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4845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134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855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501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</w:tr>
      <w:tr w:rsidR="00DE093E" w:rsidRPr="00122878" w:rsidTr="001E72A1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  <w:jc w:val="center"/>
            </w:pPr>
            <w:r w:rsidRPr="001E72A1">
              <w:t>3.</w:t>
            </w:r>
          </w:p>
        </w:tc>
        <w:tc>
          <w:tcPr>
            <w:tcW w:w="6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</w:pPr>
            <w:r w:rsidRPr="001E72A1">
              <w:t>Докучаевск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101731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100104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DE093E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+</w:t>
            </w:r>
            <w:r w:rsidR="00EB53DD" w:rsidRPr="00746E1E">
              <w:rPr>
                <w:color w:val="000000"/>
              </w:rPr>
              <w:t>1627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74,7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63,8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16955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16684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153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168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334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410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</w:tr>
      <w:tr w:rsidR="001E72A1" w:rsidRPr="00122878" w:rsidTr="001E72A1">
        <w:trPr>
          <w:trHeight w:val="284"/>
        </w:trPr>
        <w:tc>
          <w:tcPr>
            <w:tcW w:w="1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  <w:jc w:val="center"/>
            </w:pPr>
            <w:bookmarkStart w:id="9" w:name="_Hlk423373933"/>
            <w:r w:rsidRPr="001E72A1">
              <w:t>4.</w:t>
            </w:r>
          </w:p>
        </w:tc>
        <w:tc>
          <w:tcPr>
            <w:tcW w:w="298" w:type="pct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</w:pPr>
            <w:r w:rsidRPr="001E72A1">
              <w:t xml:space="preserve">Донецк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</w:pPr>
            <w:r w:rsidRPr="001E72A1">
              <w:t>ЦБС для взрослых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998359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1060412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-62053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94,4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90,2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11885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13772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1550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1211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13287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14334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</w:tr>
      <w:tr w:rsidR="001E72A1" w:rsidRPr="00122878" w:rsidTr="001E72A1">
        <w:trPr>
          <w:trHeight w:val="284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455A2F"/>
        </w:tc>
        <w:tc>
          <w:tcPr>
            <w:tcW w:w="29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455A2F"/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1A492B">
            <w:pPr>
              <w:spacing w:line="228" w:lineRule="auto"/>
            </w:pPr>
            <w:r w:rsidRPr="001E72A1">
              <w:t>ЦБС для детей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902883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895595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DE093E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+</w:t>
            </w:r>
            <w:r w:rsidR="00EB53DD" w:rsidRPr="00746E1E">
              <w:rPr>
                <w:color w:val="000000"/>
              </w:rPr>
              <w:t>7288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86,6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80,5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19210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19055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1751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1687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4279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3917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</w:tr>
      <w:tr w:rsidR="00DE093E" w:rsidRPr="00122878" w:rsidTr="001E72A1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  <w:jc w:val="center"/>
            </w:pPr>
            <w:r w:rsidRPr="001E72A1">
              <w:t>5.</w:t>
            </w:r>
          </w:p>
        </w:tc>
        <w:tc>
          <w:tcPr>
            <w:tcW w:w="6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</w:pPr>
            <w:r w:rsidRPr="001E72A1">
              <w:t>Енакиево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366536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310841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DE093E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+</w:t>
            </w:r>
            <w:r w:rsidR="00EB53DD" w:rsidRPr="00746E1E">
              <w:rPr>
                <w:color w:val="000000"/>
              </w:rPr>
              <w:t>55695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92,1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92,0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12639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11101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431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483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3984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2177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</w:tr>
      <w:tr w:rsidR="00DE093E" w:rsidRPr="00122878" w:rsidTr="001E72A1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  <w:jc w:val="center"/>
            </w:pPr>
            <w:r w:rsidRPr="001E72A1">
              <w:t>6.</w:t>
            </w:r>
          </w:p>
        </w:tc>
        <w:tc>
          <w:tcPr>
            <w:tcW w:w="6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</w:pPr>
            <w:r w:rsidRPr="001E72A1">
              <w:t>Ждановка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52357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49799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DE093E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+</w:t>
            </w:r>
            <w:r w:rsidR="00EB53DD" w:rsidRPr="00746E1E">
              <w:rPr>
                <w:color w:val="000000"/>
              </w:rPr>
              <w:t>2558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75,1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74,4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7480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7114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220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223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532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556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</w:tr>
      <w:tr w:rsidR="00DE093E" w:rsidRPr="00122878" w:rsidTr="001E72A1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  <w:jc w:val="center"/>
            </w:pPr>
            <w:r w:rsidRPr="001E72A1">
              <w:t>7.</w:t>
            </w:r>
          </w:p>
        </w:tc>
        <w:tc>
          <w:tcPr>
            <w:tcW w:w="6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</w:pPr>
            <w:r w:rsidRPr="001E72A1">
              <w:t>Кировское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134106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105096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DE093E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+</w:t>
            </w:r>
            <w:r w:rsidR="00EB53DD" w:rsidRPr="00746E1E">
              <w:rPr>
                <w:color w:val="000000"/>
              </w:rPr>
              <w:t>29010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96,1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91,2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13411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10510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188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131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2603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2531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</w:tr>
      <w:tr w:rsidR="00DE093E" w:rsidRPr="00122878" w:rsidTr="001E72A1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  <w:jc w:val="center"/>
            </w:pPr>
            <w:r w:rsidRPr="001E72A1">
              <w:t>8.</w:t>
            </w:r>
          </w:p>
        </w:tc>
        <w:tc>
          <w:tcPr>
            <w:tcW w:w="6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</w:pPr>
            <w:r w:rsidRPr="001E72A1">
              <w:t>Макеевка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1057853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1050922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DE093E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+</w:t>
            </w:r>
            <w:r w:rsidR="00EB53DD" w:rsidRPr="00746E1E">
              <w:rPr>
                <w:color w:val="000000"/>
              </w:rPr>
              <w:t>6931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89,5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86,3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16028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15923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768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647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27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47167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49097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</w:tr>
      <w:tr w:rsidR="00DE093E" w:rsidRPr="00122878" w:rsidTr="001E72A1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  <w:jc w:val="center"/>
            </w:pPr>
            <w:r w:rsidRPr="001E72A1">
              <w:t>9.</w:t>
            </w:r>
          </w:p>
        </w:tc>
        <w:tc>
          <w:tcPr>
            <w:tcW w:w="6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</w:pPr>
            <w:r w:rsidRPr="001E72A1">
              <w:t>Снежное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216886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212476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DE093E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+</w:t>
            </w:r>
            <w:r w:rsidR="00EB53DD" w:rsidRPr="00746E1E">
              <w:rPr>
                <w:color w:val="000000"/>
              </w:rPr>
              <w:t>4410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95,0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91,3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14459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13280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565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474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10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602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898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</w:tr>
      <w:tr w:rsidR="00DE093E" w:rsidRPr="00122878" w:rsidTr="001E72A1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  <w:jc w:val="center"/>
            </w:pPr>
            <w:r w:rsidRPr="001E72A1">
              <w:t>10.</w:t>
            </w:r>
          </w:p>
        </w:tc>
        <w:tc>
          <w:tcPr>
            <w:tcW w:w="6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</w:pPr>
            <w:r w:rsidRPr="001E72A1">
              <w:t>Торез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303452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314083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-10631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93,8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89,8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14450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14277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722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681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4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11206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11965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</w:tr>
      <w:tr w:rsidR="00DE093E" w:rsidRPr="00122878" w:rsidTr="001E72A1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  <w:jc w:val="center"/>
            </w:pPr>
            <w:r w:rsidRPr="001E72A1">
              <w:t>11.</w:t>
            </w:r>
          </w:p>
        </w:tc>
        <w:tc>
          <w:tcPr>
            <w:tcW w:w="6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</w:pPr>
            <w:proofErr w:type="spellStart"/>
            <w:r w:rsidRPr="001E72A1">
              <w:t>Харцызск</w:t>
            </w:r>
            <w:proofErr w:type="spellEnd"/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451471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686524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-235053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93,5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88,3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13681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20804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643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586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18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3983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4114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</w:tr>
      <w:tr w:rsidR="00DE093E" w:rsidRPr="00122878" w:rsidTr="001E72A1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  <w:jc w:val="center"/>
            </w:pPr>
            <w:r w:rsidRPr="001E72A1">
              <w:t>12.</w:t>
            </w:r>
          </w:p>
        </w:tc>
        <w:tc>
          <w:tcPr>
            <w:tcW w:w="6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</w:pPr>
            <w:r w:rsidRPr="001E72A1">
              <w:t>Шахтерск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559209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559087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DE093E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+</w:t>
            </w:r>
            <w:r w:rsidR="00EB53DD" w:rsidRPr="00746E1E">
              <w:rPr>
                <w:color w:val="000000"/>
              </w:rPr>
              <w:t>122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84,9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81,4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11412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14336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1146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845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3203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3560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</w:tr>
      <w:tr w:rsidR="00DE093E" w:rsidRPr="00122878" w:rsidTr="001E72A1">
        <w:trPr>
          <w:trHeight w:val="28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  <w:jc w:val="center"/>
            </w:pPr>
            <w:r w:rsidRPr="001E72A1">
              <w:t>13.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</w:pPr>
            <w:r w:rsidRPr="001E72A1">
              <w:t>Ясиноватая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97548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64775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DE093E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+</w:t>
            </w:r>
            <w:r w:rsidR="00EB53DD" w:rsidRPr="00746E1E">
              <w:rPr>
                <w:color w:val="000000"/>
              </w:rPr>
              <w:t>32773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98,7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97,0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12194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10796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480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334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558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292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</w:tr>
      <w:tr w:rsidR="00DE093E" w:rsidRPr="00122878" w:rsidTr="001E72A1">
        <w:trPr>
          <w:trHeight w:val="28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  <w:jc w:val="center"/>
            </w:pPr>
          </w:p>
        </w:tc>
        <w:tc>
          <w:tcPr>
            <w:tcW w:w="6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  <w:rPr>
                <w:b/>
                <w:bCs/>
              </w:rPr>
            </w:pPr>
            <w:r w:rsidRPr="001E72A1">
              <w:rPr>
                <w:b/>
                <w:bCs/>
              </w:rPr>
              <w:t xml:space="preserve">Всего по городам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6250462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6270745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-20283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89,9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85,9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13921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14755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9677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8318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163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153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101978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101247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0</w:t>
            </w:r>
          </w:p>
        </w:tc>
      </w:tr>
      <w:tr w:rsidR="00DE093E" w:rsidRPr="00122878" w:rsidTr="001E72A1">
        <w:trPr>
          <w:trHeight w:val="28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ind w:left="-28"/>
              <w:jc w:val="center"/>
            </w:pPr>
            <w:r w:rsidRPr="001E72A1">
              <w:t>1.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roofErr w:type="spellStart"/>
            <w:r w:rsidRPr="001E72A1">
              <w:t>Амвросиевский</w:t>
            </w:r>
            <w:proofErr w:type="spellEnd"/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293463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264685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DE093E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+</w:t>
            </w:r>
            <w:r w:rsidR="00EB53DD" w:rsidRPr="00746E1E">
              <w:rPr>
                <w:color w:val="000000"/>
              </w:rPr>
              <w:t>28778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78,5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65,5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10869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9803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1271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1160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10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935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996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</w:tr>
      <w:tr w:rsidR="00DE093E" w:rsidRPr="00122878" w:rsidTr="001E72A1">
        <w:trPr>
          <w:trHeight w:val="28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ind w:left="-28"/>
              <w:jc w:val="center"/>
            </w:pPr>
            <w:r w:rsidRPr="001E72A1">
              <w:t>2.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roofErr w:type="spellStart"/>
            <w:r w:rsidRPr="001E72A1">
              <w:t>Новоазовский</w:t>
            </w:r>
            <w:proofErr w:type="spellEnd"/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203546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196780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DE093E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+</w:t>
            </w:r>
            <w:r w:rsidR="00EB53DD" w:rsidRPr="00746E1E">
              <w:rPr>
                <w:color w:val="000000"/>
              </w:rPr>
              <w:t>6766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82,1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72,1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8481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8199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495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741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2741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2565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</w:tr>
      <w:tr w:rsidR="00DE093E" w:rsidRPr="00122878" w:rsidTr="001E72A1">
        <w:trPr>
          <w:trHeight w:val="28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ind w:left="-28"/>
              <w:jc w:val="center"/>
            </w:pPr>
            <w:r w:rsidRPr="001E72A1">
              <w:t>3.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roofErr w:type="spellStart"/>
            <w:r w:rsidRPr="001E72A1">
              <w:t>Старобешевский</w:t>
            </w:r>
            <w:proofErr w:type="spellEnd"/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196000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201900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-5900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88,4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86,1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8167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8778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664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683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6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1423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1279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</w:tr>
      <w:tr w:rsidR="00DE093E" w:rsidRPr="00122878" w:rsidTr="001E72A1">
        <w:trPr>
          <w:trHeight w:val="28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ind w:left="-28"/>
              <w:jc w:val="center"/>
            </w:pPr>
            <w:r w:rsidRPr="001E72A1">
              <w:t>4.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roofErr w:type="spellStart"/>
            <w:r w:rsidRPr="001E72A1">
              <w:t>Тельмановский</w:t>
            </w:r>
            <w:proofErr w:type="spellEnd"/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151929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144434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DE093E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+</w:t>
            </w:r>
            <w:r w:rsidR="00EB53DD" w:rsidRPr="00746E1E">
              <w:rPr>
                <w:color w:val="000000"/>
              </w:rPr>
              <w:t>7495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79,0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70,7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7596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7602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522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461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13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1251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  <w:r w:rsidRPr="00746E1E">
              <w:rPr>
                <w:color w:val="000000"/>
              </w:rPr>
              <w:t>1385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746E1E" w:rsidRDefault="00EB53DD">
            <w:pPr>
              <w:jc w:val="center"/>
              <w:rPr>
                <w:color w:val="000000"/>
              </w:rPr>
            </w:pPr>
          </w:p>
        </w:tc>
      </w:tr>
      <w:tr w:rsidR="00DE093E" w:rsidRPr="00122878" w:rsidTr="001E72A1">
        <w:trPr>
          <w:trHeight w:val="28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  <w:jc w:val="center"/>
            </w:pPr>
          </w:p>
        </w:tc>
        <w:tc>
          <w:tcPr>
            <w:tcW w:w="6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rPr>
                <w:b/>
                <w:bCs/>
              </w:rPr>
            </w:pPr>
            <w:r w:rsidRPr="001E72A1">
              <w:rPr>
                <w:b/>
                <w:bCs/>
              </w:rPr>
              <w:t>Всего по районам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844938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807799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DE093E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+</w:t>
            </w:r>
            <w:r w:rsidR="00EB53DD" w:rsidRPr="00746E1E">
              <w:rPr>
                <w:b/>
                <w:bCs/>
                <w:color w:val="000000"/>
              </w:rPr>
              <w:t>37139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81,7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73,2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8894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8686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2952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3045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40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38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6350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  <w:color w:val="000000"/>
              </w:rPr>
            </w:pPr>
            <w:r w:rsidRPr="00746E1E">
              <w:rPr>
                <w:b/>
                <w:bCs/>
                <w:color w:val="000000"/>
              </w:rPr>
              <w:t>6225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color w:val="000000"/>
              </w:rPr>
            </w:pPr>
            <w:r w:rsidRPr="00746E1E">
              <w:rPr>
                <w:b/>
                <w:color w:val="000000"/>
              </w:rPr>
              <w:t>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746E1E" w:rsidRDefault="00EB53DD">
            <w:pPr>
              <w:jc w:val="center"/>
              <w:rPr>
                <w:b/>
                <w:color w:val="000000"/>
              </w:rPr>
            </w:pPr>
            <w:r w:rsidRPr="00746E1E">
              <w:rPr>
                <w:b/>
                <w:color w:val="000000"/>
              </w:rPr>
              <w:t>0</w:t>
            </w:r>
          </w:p>
        </w:tc>
      </w:tr>
      <w:tr w:rsidR="00DE093E" w:rsidRPr="00122878" w:rsidTr="001E72A1">
        <w:trPr>
          <w:trHeight w:val="28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EB53DD" w:rsidP="006A3422">
            <w:pPr>
              <w:spacing w:line="228" w:lineRule="auto"/>
              <w:jc w:val="center"/>
            </w:pPr>
          </w:p>
        </w:tc>
        <w:tc>
          <w:tcPr>
            <w:tcW w:w="6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1E72A1" w:rsidRDefault="0098730A" w:rsidP="006A3422">
            <w:pPr>
              <w:rPr>
                <w:b/>
                <w:bCs/>
              </w:rPr>
            </w:pPr>
            <w:r>
              <w:rPr>
                <w:b/>
                <w:bCs/>
              </w:rPr>
              <w:t>Всего по р</w:t>
            </w:r>
            <w:r w:rsidR="00EB53DD" w:rsidRPr="001E72A1">
              <w:rPr>
                <w:b/>
                <w:bCs/>
              </w:rPr>
              <w:t>еспублике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</w:rPr>
            </w:pPr>
            <w:r w:rsidRPr="00746E1E">
              <w:rPr>
                <w:b/>
                <w:bCs/>
              </w:rPr>
              <w:t>7095400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</w:rPr>
            </w:pPr>
            <w:r w:rsidRPr="00746E1E">
              <w:rPr>
                <w:b/>
                <w:bCs/>
              </w:rPr>
              <w:t>7078544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DE093E">
            <w:pPr>
              <w:jc w:val="center"/>
              <w:rPr>
                <w:b/>
                <w:bCs/>
              </w:rPr>
            </w:pPr>
            <w:r w:rsidRPr="00746E1E">
              <w:rPr>
                <w:b/>
                <w:bCs/>
              </w:rPr>
              <w:t>+</w:t>
            </w:r>
            <w:r w:rsidR="00EB53DD" w:rsidRPr="00746E1E">
              <w:rPr>
                <w:b/>
                <w:bCs/>
              </w:rPr>
              <w:t>16856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</w:rPr>
            </w:pPr>
            <w:r w:rsidRPr="00746E1E">
              <w:rPr>
                <w:b/>
                <w:bCs/>
              </w:rPr>
              <w:t>88,9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</w:rPr>
            </w:pPr>
            <w:r w:rsidRPr="00746E1E">
              <w:rPr>
                <w:b/>
                <w:bCs/>
              </w:rPr>
              <w:t>84,4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</w:rPr>
            </w:pPr>
            <w:r w:rsidRPr="00746E1E">
              <w:rPr>
                <w:b/>
                <w:bCs/>
              </w:rPr>
              <w:t>13043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</w:rPr>
            </w:pPr>
            <w:r w:rsidRPr="00746E1E">
              <w:rPr>
                <w:b/>
                <w:bCs/>
              </w:rPr>
              <w:t>13665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</w:rPr>
            </w:pPr>
            <w:r w:rsidRPr="00746E1E">
              <w:rPr>
                <w:b/>
                <w:bCs/>
              </w:rPr>
              <w:t>12629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</w:rPr>
            </w:pPr>
            <w:r w:rsidRPr="00746E1E">
              <w:rPr>
                <w:b/>
                <w:bCs/>
              </w:rPr>
              <w:t>11363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</w:rPr>
            </w:pPr>
            <w:r w:rsidRPr="00746E1E">
              <w:rPr>
                <w:b/>
                <w:bCs/>
              </w:rPr>
              <w:t>203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</w:rPr>
            </w:pPr>
            <w:r w:rsidRPr="00746E1E">
              <w:rPr>
                <w:b/>
                <w:bCs/>
              </w:rPr>
              <w:t>191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</w:rPr>
            </w:pPr>
            <w:r w:rsidRPr="00746E1E">
              <w:rPr>
                <w:b/>
                <w:bCs/>
              </w:rPr>
              <w:t>108328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</w:rPr>
            </w:pPr>
            <w:r w:rsidRPr="00746E1E">
              <w:rPr>
                <w:b/>
                <w:bCs/>
              </w:rPr>
              <w:t>107472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</w:rPr>
            </w:pPr>
            <w:r w:rsidRPr="00746E1E">
              <w:rPr>
                <w:b/>
                <w:bCs/>
              </w:rPr>
              <w:t>34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746E1E" w:rsidRDefault="00EB53DD">
            <w:pPr>
              <w:jc w:val="center"/>
              <w:rPr>
                <w:b/>
                <w:bCs/>
              </w:rPr>
            </w:pPr>
            <w:r w:rsidRPr="00746E1E">
              <w:rPr>
                <w:b/>
                <w:bCs/>
              </w:rPr>
              <w:t>0</w:t>
            </w:r>
          </w:p>
        </w:tc>
      </w:tr>
      <w:bookmarkEnd w:id="9"/>
    </w:tbl>
    <w:p w:rsidR="003928E2" w:rsidRPr="00122878" w:rsidRDefault="003928E2" w:rsidP="006C19BD">
      <w:pPr>
        <w:ind w:right="253"/>
        <w:jc w:val="right"/>
        <w:rPr>
          <w:b/>
          <w:bCs/>
          <w:sz w:val="22"/>
          <w:szCs w:val="22"/>
        </w:rPr>
      </w:pPr>
      <w:r w:rsidRPr="00122878">
        <w:rPr>
          <w:b/>
          <w:bCs/>
          <w:sz w:val="22"/>
          <w:szCs w:val="22"/>
        </w:rPr>
        <w:br w:type="page"/>
      </w:r>
      <w:r w:rsidRPr="00122878">
        <w:rPr>
          <w:b/>
          <w:bCs/>
          <w:sz w:val="22"/>
          <w:szCs w:val="22"/>
        </w:rPr>
        <w:lastRenderedPageBreak/>
        <w:t>Таблиц</w:t>
      </w:r>
      <w:r w:rsidR="00A02868" w:rsidRPr="00122878">
        <w:rPr>
          <w:b/>
          <w:bCs/>
          <w:sz w:val="22"/>
          <w:szCs w:val="22"/>
        </w:rPr>
        <w:t>а</w:t>
      </w:r>
      <w:r w:rsidRPr="00122878">
        <w:rPr>
          <w:b/>
          <w:bCs/>
          <w:sz w:val="22"/>
          <w:szCs w:val="22"/>
        </w:rPr>
        <w:t xml:space="preserve"> </w:t>
      </w:r>
      <w:r w:rsidR="00401C4B">
        <w:rPr>
          <w:b/>
          <w:bCs/>
          <w:sz w:val="22"/>
          <w:szCs w:val="22"/>
        </w:rPr>
        <w:t>9</w:t>
      </w:r>
    </w:p>
    <w:p w:rsidR="007E7323" w:rsidRPr="008F6D22" w:rsidRDefault="009E54EA" w:rsidP="00772515">
      <w:pPr>
        <w:pStyle w:val="1"/>
      </w:pPr>
      <w:bookmarkStart w:id="10" w:name="_Toc447896984"/>
      <w:r w:rsidRPr="008F6D22">
        <w:t>ПОКАЗАТЕЛИ РА</w:t>
      </w:r>
      <w:r w:rsidR="00337377">
        <w:t>БОТЫ</w:t>
      </w:r>
      <w:r w:rsidR="007E7323" w:rsidRPr="008F6D22">
        <w:t xml:space="preserve"> </w:t>
      </w:r>
      <w:proofErr w:type="gramStart"/>
      <w:r w:rsidR="007E7323" w:rsidRPr="008F6D22">
        <w:t>ГОРОДСКИХ</w:t>
      </w:r>
      <w:proofErr w:type="gramEnd"/>
      <w:r w:rsidR="007E7323" w:rsidRPr="008F6D22">
        <w:t xml:space="preserve"> И РАЙОННЫХ ЦБС</w:t>
      </w:r>
      <w:bookmarkEnd w:id="10"/>
    </w:p>
    <w:p w:rsidR="003928E2" w:rsidRPr="00337377" w:rsidRDefault="003928E2" w:rsidP="003928E2">
      <w:pPr>
        <w:jc w:val="center"/>
        <w:rPr>
          <w:b/>
          <w:bCs/>
          <w:sz w:val="20"/>
          <w:szCs w:val="20"/>
        </w:rPr>
      </w:pPr>
    </w:p>
    <w:tbl>
      <w:tblPr>
        <w:tblW w:w="5049" w:type="pct"/>
        <w:tblInd w:w="1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056"/>
        <w:gridCol w:w="1215"/>
        <w:gridCol w:w="711"/>
        <w:gridCol w:w="708"/>
        <w:gridCol w:w="852"/>
        <w:gridCol w:w="852"/>
        <w:gridCol w:w="708"/>
        <w:gridCol w:w="708"/>
        <w:gridCol w:w="711"/>
        <w:gridCol w:w="708"/>
        <w:gridCol w:w="1127"/>
        <w:gridCol w:w="852"/>
        <w:gridCol w:w="849"/>
        <w:gridCol w:w="852"/>
        <w:gridCol w:w="849"/>
        <w:gridCol w:w="994"/>
        <w:gridCol w:w="428"/>
      </w:tblGrid>
      <w:tr w:rsidR="00E861E3" w:rsidRPr="00122878" w:rsidTr="006C19BD">
        <w:trPr>
          <w:gridAfter w:val="1"/>
          <w:wAfter w:w="145" w:type="pct"/>
          <w:trHeight w:val="196"/>
        </w:trPr>
        <w:tc>
          <w:tcPr>
            <w:tcW w:w="1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2C4315">
              <w:rPr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2C4315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2C4315">
              <w:rPr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77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1F36" w:rsidRPr="002C4315" w:rsidRDefault="00A01F36" w:rsidP="00A01F36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 xml:space="preserve">Название </w:t>
            </w:r>
          </w:p>
          <w:p w:rsidR="001A492B" w:rsidRPr="002C4315" w:rsidRDefault="00A01F36" w:rsidP="00A01F36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>города (района)</w:t>
            </w:r>
          </w:p>
        </w:tc>
        <w:tc>
          <w:tcPr>
            <w:tcW w:w="269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>Наличие и использование библиографических баз данных</w:t>
            </w:r>
          </w:p>
        </w:tc>
        <w:tc>
          <w:tcPr>
            <w:tcW w:w="120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92B" w:rsidRPr="002C4315" w:rsidRDefault="006D1EA4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Число</w:t>
            </w:r>
            <w:r w:rsidR="001A492B" w:rsidRPr="002C4315">
              <w:rPr>
                <w:b/>
                <w:bCs/>
                <w:sz w:val="20"/>
                <w:szCs w:val="20"/>
              </w:rPr>
              <w:t xml:space="preserve"> абонентов информации </w:t>
            </w:r>
          </w:p>
        </w:tc>
      </w:tr>
      <w:tr w:rsidR="006C19BD" w:rsidRPr="00122878" w:rsidTr="006C19BD">
        <w:trPr>
          <w:gridAfter w:val="1"/>
          <w:wAfter w:w="145" w:type="pct"/>
          <w:cantSplit/>
          <w:trHeight w:val="230"/>
        </w:trPr>
        <w:tc>
          <w:tcPr>
            <w:tcW w:w="1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9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>библиографические базы данных</w:t>
            </w:r>
          </w:p>
        </w:tc>
        <w:tc>
          <w:tcPr>
            <w:tcW w:w="9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 xml:space="preserve">в т. </w:t>
            </w:r>
            <w:r w:rsidR="003E4DCD">
              <w:rPr>
                <w:b/>
                <w:bCs/>
                <w:sz w:val="20"/>
                <w:szCs w:val="20"/>
              </w:rPr>
              <w:t>ч</w:t>
            </w:r>
            <w:r w:rsidRPr="002C4315">
              <w:rPr>
                <w:b/>
                <w:bCs/>
                <w:sz w:val="20"/>
                <w:szCs w:val="20"/>
              </w:rPr>
              <w:t xml:space="preserve">. </w:t>
            </w:r>
          </w:p>
          <w:p w:rsidR="001A492B" w:rsidRPr="002C4315" w:rsidRDefault="003E4DCD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</w:t>
            </w:r>
            <w:r w:rsidR="001A492B" w:rsidRPr="002C4315">
              <w:rPr>
                <w:b/>
                <w:bCs/>
                <w:sz w:val="20"/>
                <w:szCs w:val="20"/>
              </w:rPr>
              <w:t>лектронные каталоги</w:t>
            </w:r>
          </w:p>
        </w:tc>
        <w:tc>
          <w:tcPr>
            <w:tcW w:w="67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92B" w:rsidRPr="002C4315" w:rsidRDefault="006D1EA4" w:rsidP="001A492B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Число</w:t>
            </w:r>
            <w:r w:rsidR="00B82042">
              <w:rPr>
                <w:b/>
                <w:bCs/>
                <w:sz w:val="20"/>
                <w:szCs w:val="20"/>
              </w:rPr>
              <w:t xml:space="preserve"> </w:t>
            </w:r>
            <w:r w:rsidR="001A492B" w:rsidRPr="002C4315">
              <w:rPr>
                <w:b/>
                <w:bCs/>
                <w:sz w:val="20"/>
                <w:szCs w:val="20"/>
              </w:rPr>
              <w:t>пользователей</w:t>
            </w:r>
          </w:p>
          <w:p w:rsidR="001A492B" w:rsidRPr="002C4315" w:rsidRDefault="001A492B" w:rsidP="001A492B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>ресурсами Интернет и базами данных</w:t>
            </w:r>
          </w:p>
        </w:tc>
        <w:tc>
          <w:tcPr>
            <w:tcW w:w="1202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C19BD" w:rsidRPr="00122878" w:rsidTr="006C19BD">
        <w:trPr>
          <w:gridAfter w:val="1"/>
          <w:wAfter w:w="145" w:type="pct"/>
          <w:cantSplit/>
          <w:trHeight w:val="225"/>
        </w:trPr>
        <w:tc>
          <w:tcPr>
            <w:tcW w:w="1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9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1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7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62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 xml:space="preserve">в т. </w:t>
            </w:r>
            <w:r w:rsidR="003E4DCD">
              <w:rPr>
                <w:b/>
                <w:bCs/>
                <w:sz w:val="20"/>
                <w:szCs w:val="20"/>
              </w:rPr>
              <w:t>ч</w:t>
            </w:r>
            <w:r w:rsidRPr="002C4315">
              <w:rPr>
                <w:b/>
                <w:bCs/>
                <w:sz w:val="20"/>
                <w:szCs w:val="20"/>
              </w:rPr>
              <w:t>.</w:t>
            </w:r>
          </w:p>
          <w:p w:rsidR="001A492B" w:rsidRPr="002C4315" w:rsidRDefault="003E4DCD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</w:t>
            </w:r>
            <w:r w:rsidR="001A492B" w:rsidRPr="002C4315">
              <w:rPr>
                <w:b/>
                <w:bCs/>
                <w:sz w:val="20"/>
                <w:szCs w:val="20"/>
              </w:rPr>
              <w:t>ндивидуальные абоненты</w:t>
            </w:r>
          </w:p>
        </w:tc>
      </w:tr>
      <w:tr w:rsidR="006C19BD" w:rsidRPr="00122878" w:rsidTr="006C19BD">
        <w:trPr>
          <w:gridAfter w:val="1"/>
          <w:wAfter w:w="145" w:type="pct"/>
          <w:cantSplit/>
          <w:trHeight w:val="225"/>
        </w:trPr>
        <w:tc>
          <w:tcPr>
            <w:tcW w:w="1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9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1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7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7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5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C19BD" w:rsidRPr="00122878" w:rsidTr="006C19BD">
        <w:trPr>
          <w:gridAfter w:val="1"/>
          <w:wAfter w:w="145" w:type="pct"/>
          <w:cantSplit/>
          <w:trHeight w:val="230"/>
        </w:trPr>
        <w:tc>
          <w:tcPr>
            <w:tcW w:w="1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492B" w:rsidRPr="002C4315" w:rsidRDefault="006D1EA4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число</w:t>
            </w:r>
          </w:p>
        </w:tc>
        <w:tc>
          <w:tcPr>
            <w:tcW w:w="5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>в них записей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92B" w:rsidRPr="002C4315" w:rsidRDefault="006D1EA4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число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>в них записей</w:t>
            </w:r>
          </w:p>
        </w:tc>
        <w:tc>
          <w:tcPr>
            <w:tcW w:w="67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492B" w:rsidRPr="002C4315" w:rsidRDefault="001A492B" w:rsidP="00455A2F">
            <w:pPr>
              <w:spacing w:line="233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C19BD" w:rsidRPr="00122878" w:rsidTr="006C19BD">
        <w:trPr>
          <w:gridAfter w:val="1"/>
          <w:wAfter w:w="145" w:type="pct"/>
          <w:trHeight w:val="90"/>
        </w:trPr>
        <w:tc>
          <w:tcPr>
            <w:tcW w:w="192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2C4315" w:rsidRDefault="00EB53DD" w:rsidP="00455A2F">
            <w:pPr>
              <w:spacing w:line="233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2C4315" w:rsidRDefault="00EB53DD" w:rsidP="00455A2F">
            <w:pPr>
              <w:spacing w:line="233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B53DD" w:rsidRPr="006C19B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6C19BD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53DD" w:rsidRPr="006C19B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6C19BD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53DD" w:rsidRPr="006C19B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6C19BD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53DD" w:rsidRPr="006C19B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6C19BD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53DD" w:rsidRPr="006C19B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6C19BD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53DD" w:rsidRPr="006C19B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6C19BD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53DD" w:rsidRPr="006C19B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6C19BD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53DD" w:rsidRPr="006C19B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6C19BD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53DD" w:rsidRPr="006C19B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6C19BD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53DD" w:rsidRPr="006C19B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6C19BD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53DD" w:rsidRPr="006C19B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6C19BD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53DD" w:rsidRPr="006C19B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6C19BD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53DD" w:rsidRPr="006C19B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6C19BD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53DD" w:rsidRPr="006C19BD" w:rsidRDefault="00EB53DD">
            <w:pPr>
              <w:jc w:val="center"/>
              <w:rPr>
                <w:color w:val="000000"/>
                <w:sz w:val="20"/>
                <w:szCs w:val="20"/>
              </w:rPr>
            </w:pPr>
            <w:r w:rsidRPr="006C19BD"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6C19BD" w:rsidRPr="00122878" w:rsidTr="006C19BD">
        <w:trPr>
          <w:gridAfter w:val="1"/>
          <w:wAfter w:w="145" w:type="pct"/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  <w:jc w:val="center"/>
            </w:pPr>
            <w:r w:rsidRPr="00ED01A8">
              <w:t>1.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</w:pPr>
            <w:r w:rsidRPr="00ED01A8">
              <w:t>Горловка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1680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1293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58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55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42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35</w:t>
            </w:r>
          </w:p>
        </w:tc>
      </w:tr>
      <w:tr w:rsidR="006C19BD" w:rsidRPr="00122878" w:rsidTr="006C19BD">
        <w:trPr>
          <w:gridAfter w:val="1"/>
          <w:wAfter w:w="145" w:type="pct"/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  <w:jc w:val="center"/>
            </w:pPr>
            <w:r w:rsidRPr="00ED01A8">
              <w:t>2.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</w:pPr>
            <w:r w:rsidRPr="00ED01A8">
              <w:t>Дебальцево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16</w:t>
            </w:r>
          </w:p>
        </w:tc>
      </w:tr>
      <w:tr w:rsidR="006C19BD" w:rsidRPr="00122878" w:rsidTr="006C19BD">
        <w:trPr>
          <w:gridAfter w:val="1"/>
          <w:wAfter w:w="145" w:type="pct"/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  <w:jc w:val="center"/>
            </w:pPr>
            <w:r w:rsidRPr="00ED01A8">
              <w:t>3.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</w:pPr>
            <w:r w:rsidRPr="00ED01A8">
              <w:t>Докучаевск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148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258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48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41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42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34</w:t>
            </w:r>
          </w:p>
        </w:tc>
      </w:tr>
      <w:tr w:rsidR="006C19BD" w:rsidRPr="00122878" w:rsidTr="006C19BD">
        <w:trPr>
          <w:gridAfter w:val="1"/>
          <w:wAfter w:w="145" w:type="pct"/>
          <w:trHeight w:val="284"/>
        </w:trPr>
        <w:tc>
          <w:tcPr>
            <w:tcW w:w="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  <w:jc w:val="center"/>
            </w:pPr>
            <w:r w:rsidRPr="00ED01A8">
              <w:t>4.</w:t>
            </w:r>
          </w:p>
        </w:tc>
        <w:tc>
          <w:tcPr>
            <w:tcW w:w="358" w:type="pct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</w:pPr>
            <w:r w:rsidRPr="00ED01A8">
              <w:t xml:space="preserve">Донецк 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</w:pPr>
            <w:r w:rsidRPr="00ED01A8">
              <w:t>ЦБС для взрослых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63169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62339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15015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14656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320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320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93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87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59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58</w:t>
            </w:r>
          </w:p>
        </w:tc>
      </w:tr>
      <w:tr w:rsidR="006C19BD" w:rsidRPr="00122878" w:rsidTr="006C19BD">
        <w:trPr>
          <w:gridAfter w:val="1"/>
          <w:wAfter w:w="145" w:type="pct"/>
          <w:trHeight w:val="284"/>
        </w:trPr>
        <w:tc>
          <w:tcPr>
            <w:tcW w:w="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455A2F">
            <w:pPr>
              <w:spacing w:line="233" w:lineRule="auto"/>
            </w:pPr>
          </w:p>
        </w:tc>
        <w:tc>
          <w:tcPr>
            <w:tcW w:w="35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455A2F">
            <w:pPr>
              <w:spacing w:line="233" w:lineRule="auto"/>
            </w:pP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1A492B">
            <w:pPr>
              <w:spacing w:line="228" w:lineRule="auto"/>
            </w:pPr>
            <w:r w:rsidRPr="00ED01A8">
              <w:t>ЦБС для детей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159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121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102</w:t>
            </w:r>
          </w:p>
        </w:tc>
      </w:tr>
      <w:tr w:rsidR="006C19BD" w:rsidRPr="00122878" w:rsidTr="006C19BD">
        <w:trPr>
          <w:gridAfter w:val="1"/>
          <w:wAfter w:w="145" w:type="pct"/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  <w:jc w:val="center"/>
            </w:pPr>
            <w:r w:rsidRPr="00ED01A8">
              <w:t>5.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</w:pPr>
            <w:r w:rsidRPr="00ED01A8">
              <w:t>Енакиево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2790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2720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2734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2334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1640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1172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8</w:t>
            </w:r>
          </w:p>
        </w:tc>
      </w:tr>
      <w:tr w:rsidR="006C19BD" w:rsidRPr="00122878" w:rsidTr="006C19BD">
        <w:trPr>
          <w:gridAfter w:val="1"/>
          <w:wAfter w:w="145" w:type="pct"/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  <w:jc w:val="center"/>
            </w:pPr>
            <w:r w:rsidRPr="00ED01A8">
              <w:t>6.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</w:pPr>
            <w:r w:rsidRPr="00ED01A8">
              <w:t>Ждановка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51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48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44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41</w:t>
            </w:r>
          </w:p>
        </w:tc>
      </w:tr>
      <w:tr w:rsidR="006C19BD" w:rsidRPr="00122878" w:rsidTr="006C19BD">
        <w:trPr>
          <w:gridAfter w:val="1"/>
          <w:wAfter w:w="145" w:type="pct"/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  <w:jc w:val="center"/>
            </w:pPr>
            <w:r w:rsidRPr="00ED01A8">
              <w:t>7.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</w:pPr>
            <w:r w:rsidRPr="00ED01A8">
              <w:t>Кировское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970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304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19</w:t>
            </w:r>
          </w:p>
        </w:tc>
      </w:tr>
      <w:tr w:rsidR="006C19BD" w:rsidRPr="00122878" w:rsidTr="006C19BD">
        <w:trPr>
          <w:gridAfter w:val="1"/>
          <w:wAfter w:w="145" w:type="pct"/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  <w:jc w:val="center"/>
            </w:pPr>
            <w:r w:rsidRPr="00ED01A8">
              <w:t>8.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</w:pPr>
            <w:r w:rsidRPr="00ED01A8">
              <w:t>Макеевка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53047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50412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13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11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53047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50412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6777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6842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332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313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268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251</w:t>
            </w:r>
          </w:p>
        </w:tc>
      </w:tr>
      <w:tr w:rsidR="006C19BD" w:rsidRPr="00122878" w:rsidTr="006C19BD">
        <w:trPr>
          <w:gridAfter w:val="1"/>
          <w:wAfter w:w="145" w:type="pct"/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  <w:jc w:val="center"/>
            </w:pPr>
            <w:r w:rsidRPr="00ED01A8">
              <w:t>9.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</w:pPr>
            <w:r w:rsidRPr="00ED01A8">
              <w:t>Снежное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1947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1960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39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32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34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28</w:t>
            </w:r>
          </w:p>
        </w:tc>
      </w:tr>
      <w:tr w:rsidR="006C19BD" w:rsidRPr="00122878" w:rsidTr="006C19BD">
        <w:trPr>
          <w:gridAfter w:val="1"/>
          <w:wAfter w:w="145" w:type="pct"/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  <w:jc w:val="center"/>
            </w:pPr>
            <w:r w:rsidRPr="00ED01A8">
              <w:t>10.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</w:pPr>
            <w:r w:rsidRPr="00ED01A8">
              <w:t>Торез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35980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33581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11479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10015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803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733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83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89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62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64</w:t>
            </w:r>
          </w:p>
        </w:tc>
      </w:tr>
      <w:tr w:rsidR="006C19BD" w:rsidRPr="00122878" w:rsidTr="006C19BD">
        <w:trPr>
          <w:gridAfter w:val="1"/>
          <w:wAfter w:w="145" w:type="pct"/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  <w:jc w:val="center"/>
            </w:pPr>
            <w:r w:rsidRPr="00ED01A8">
              <w:t>11.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</w:pPr>
            <w:proofErr w:type="spellStart"/>
            <w:r w:rsidRPr="00ED01A8">
              <w:t>Харцызск</w:t>
            </w:r>
            <w:proofErr w:type="spellEnd"/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2081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3419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139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181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103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140</w:t>
            </w:r>
          </w:p>
        </w:tc>
      </w:tr>
      <w:tr w:rsidR="006C19BD" w:rsidRPr="00122878" w:rsidTr="006C19BD">
        <w:trPr>
          <w:gridAfter w:val="1"/>
          <w:wAfter w:w="145" w:type="pct"/>
          <w:trHeight w:val="284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  <w:jc w:val="center"/>
            </w:pPr>
            <w:r w:rsidRPr="00ED01A8">
              <w:t>12.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</w:pPr>
            <w:r w:rsidRPr="00ED01A8">
              <w:t>Шахтерск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3632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1705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107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61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78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52</w:t>
            </w:r>
          </w:p>
        </w:tc>
      </w:tr>
      <w:tr w:rsidR="006C19BD" w:rsidRPr="00122878" w:rsidTr="006C19BD">
        <w:trPr>
          <w:gridAfter w:val="1"/>
          <w:wAfter w:w="145" w:type="pct"/>
          <w:trHeight w:val="284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  <w:jc w:val="center"/>
            </w:pPr>
            <w:r w:rsidRPr="00ED01A8">
              <w:t>13.</w:t>
            </w:r>
          </w:p>
        </w:tc>
        <w:tc>
          <w:tcPr>
            <w:tcW w:w="7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</w:pPr>
            <w:r w:rsidRPr="00ED01A8">
              <w:t>Ясиноватая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421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192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31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15</w:t>
            </w:r>
          </w:p>
        </w:tc>
      </w:tr>
      <w:tr w:rsidR="006C19BD" w:rsidRPr="00122878" w:rsidTr="006C19BD">
        <w:trPr>
          <w:trHeight w:val="284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  <w:jc w:val="center"/>
            </w:pPr>
          </w:p>
        </w:tc>
        <w:tc>
          <w:tcPr>
            <w:tcW w:w="7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  <w:rPr>
                <w:b/>
                <w:bCs/>
              </w:rPr>
            </w:pPr>
            <w:r w:rsidRPr="00ED01A8">
              <w:rPr>
                <w:b/>
                <w:bCs/>
              </w:rPr>
              <w:t xml:space="preserve">Всего по городам 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28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25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155134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149052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17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15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82275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77417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20529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17940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1211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1132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931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863</w:t>
            </w:r>
          </w:p>
        </w:tc>
        <w:tc>
          <w:tcPr>
            <w:tcW w:w="145" w:type="pct"/>
            <w:vAlign w:val="center"/>
          </w:tcPr>
          <w:p w:rsidR="00EB53DD" w:rsidRPr="00122878" w:rsidRDefault="00EB53DD" w:rsidP="00455A2F">
            <w:pPr>
              <w:spacing w:line="233" w:lineRule="auto"/>
              <w:jc w:val="center"/>
              <w:rPr>
                <w:sz w:val="19"/>
                <w:szCs w:val="19"/>
              </w:rPr>
            </w:pPr>
          </w:p>
        </w:tc>
      </w:tr>
      <w:tr w:rsidR="006C19BD" w:rsidRPr="00122878" w:rsidTr="006C19BD">
        <w:trPr>
          <w:trHeight w:val="284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ind w:left="-28"/>
              <w:jc w:val="center"/>
            </w:pPr>
            <w:r w:rsidRPr="00ED01A8">
              <w:t>1.</w:t>
            </w:r>
          </w:p>
        </w:tc>
        <w:tc>
          <w:tcPr>
            <w:tcW w:w="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roofErr w:type="spellStart"/>
            <w:r w:rsidRPr="00ED01A8">
              <w:t>Амвросиевский</w:t>
            </w:r>
            <w:proofErr w:type="spellEnd"/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107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41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29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40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19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31</w:t>
            </w:r>
          </w:p>
        </w:tc>
        <w:tc>
          <w:tcPr>
            <w:tcW w:w="145" w:type="pct"/>
            <w:tcBorders>
              <w:left w:val="single" w:sz="4" w:space="0" w:color="auto"/>
            </w:tcBorders>
            <w:vAlign w:val="center"/>
          </w:tcPr>
          <w:p w:rsidR="00EB53DD" w:rsidRPr="00122878" w:rsidRDefault="00EB53DD" w:rsidP="00455A2F">
            <w:pPr>
              <w:spacing w:line="233" w:lineRule="auto"/>
              <w:jc w:val="center"/>
              <w:rPr>
                <w:sz w:val="19"/>
                <w:szCs w:val="19"/>
              </w:rPr>
            </w:pPr>
          </w:p>
        </w:tc>
      </w:tr>
      <w:tr w:rsidR="006C19BD" w:rsidRPr="00122878" w:rsidTr="006C19BD">
        <w:trPr>
          <w:trHeight w:val="284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ind w:left="-28"/>
              <w:jc w:val="center"/>
            </w:pPr>
            <w:r w:rsidRPr="00ED01A8">
              <w:t>2.</w:t>
            </w:r>
          </w:p>
        </w:tc>
        <w:tc>
          <w:tcPr>
            <w:tcW w:w="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roofErr w:type="spellStart"/>
            <w:r w:rsidRPr="00ED01A8">
              <w:t>Новоазовский</w:t>
            </w:r>
            <w:proofErr w:type="spellEnd"/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131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58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18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29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24</w:t>
            </w:r>
          </w:p>
        </w:tc>
        <w:tc>
          <w:tcPr>
            <w:tcW w:w="145" w:type="pct"/>
            <w:tcBorders>
              <w:left w:val="single" w:sz="4" w:space="0" w:color="auto"/>
            </w:tcBorders>
            <w:vAlign w:val="center"/>
          </w:tcPr>
          <w:p w:rsidR="00EB53DD" w:rsidRPr="00122878" w:rsidRDefault="00EB53DD" w:rsidP="00455A2F">
            <w:pPr>
              <w:spacing w:line="233" w:lineRule="auto"/>
              <w:jc w:val="center"/>
              <w:rPr>
                <w:sz w:val="19"/>
                <w:szCs w:val="19"/>
              </w:rPr>
            </w:pPr>
          </w:p>
        </w:tc>
      </w:tr>
      <w:tr w:rsidR="006C19BD" w:rsidRPr="00122878" w:rsidTr="006C19BD">
        <w:trPr>
          <w:trHeight w:val="284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ind w:left="-28"/>
              <w:jc w:val="center"/>
            </w:pPr>
            <w:r w:rsidRPr="00ED01A8">
              <w:t>3.</w:t>
            </w:r>
          </w:p>
        </w:tc>
        <w:tc>
          <w:tcPr>
            <w:tcW w:w="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roofErr w:type="spellStart"/>
            <w:r w:rsidRPr="00ED01A8">
              <w:t>Старобешевский</w:t>
            </w:r>
            <w:proofErr w:type="spellEnd"/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1078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875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119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112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88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84</w:t>
            </w:r>
          </w:p>
        </w:tc>
        <w:tc>
          <w:tcPr>
            <w:tcW w:w="145" w:type="pct"/>
            <w:tcBorders>
              <w:left w:val="single" w:sz="4" w:space="0" w:color="auto"/>
            </w:tcBorders>
            <w:vAlign w:val="center"/>
          </w:tcPr>
          <w:p w:rsidR="00EB53DD" w:rsidRPr="00122878" w:rsidRDefault="00EB53DD" w:rsidP="00455A2F">
            <w:pPr>
              <w:spacing w:line="233" w:lineRule="auto"/>
              <w:jc w:val="center"/>
              <w:rPr>
                <w:sz w:val="19"/>
                <w:szCs w:val="19"/>
              </w:rPr>
            </w:pPr>
          </w:p>
        </w:tc>
      </w:tr>
      <w:tr w:rsidR="006C19BD" w:rsidRPr="00122878" w:rsidTr="006C19BD">
        <w:trPr>
          <w:trHeight w:val="284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ind w:left="-28"/>
              <w:jc w:val="center"/>
            </w:pPr>
            <w:r w:rsidRPr="00ED01A8">
              <w:t>4.</w:t>
            </w:r>
          </w:p>
        </w:tc>
        <w:tc>
          <w:tcPr>
            <w:tcW w:w="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roofErr w:type="spellStart"/>
            <w:r w:rsidRPr="00ED01A8">
              <w:t>Тельмановский</w:t>
            </w:r>
            <w:proofErr w:type="spellEnd"/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125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95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31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29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27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color w:val="000000"/>
              </w:rPr>
            </w:pPr>
            <w:r w:rsidRPr="008E2E37">
              <w:rPr>
                <w:color w:val="000000"/>
              </w:rPr>
              <w:t>19</w:t>
            </w:r>
          </w:p>
        </w:tc>
        <w:tc>
          <w:tcPr>
            <w:tcW w:w="145" w:type="pct"/>
            <w:tcBorders>
              <w:left w:val="single" w:sz="4" w:space="0" w:color="auto"/>
            </w:tcBorders>
            <w:vAlign w:val="center"/>
          </w:tcPr>
          <w:p w:rsidR="00EB53DD" w:rsidRPr="00122878" w:rsidRDefault="00EB53DD" w:rsidP="00455A2F">
            <w:pPr>
              <w:spacing w:line="233" w:lineRule="auto"/>
              <w:jc w:val="center"/>
              <w:rPr>
                <w:sz w:val="19"/>
                <w:szCs w:val="19"/>
              </w:rPr>
            </w:pPr>
          </w:p>
        </w:tc>
      </w:tr>
      <w:tr w:rsidR="006C19BD" w:rsidRPr="00122878" w:rsidTr="006C19BD">
        <w:trPr>
          <w:trHeight w:val="284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  <w:jc w:val="center"/>
            </w:pPr>
          </w:p>
        </w:tc>
        <w:tc>
          <w:tcPr>
            <w:tcW w:w="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rPr>
                <w:b/>
                <w:bCs/>
              </w:rPr>
            </w:pPr>
            <w:r w:rsidRPr="00ED01A8">
              <w:rPr>
                <w:b/>
                <w:bCs/>
              </w:rPr>
              <w:t>Всего по районам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1441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1069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197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210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147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  <w:color w:val="000000"/>
              </w:rPr>
            </w:pPr>
            <w:r w:rsidRPr="008E2E37">
              <w:rPr>
                <w:b/>
                <w:bCs/>
                <w:color w:val="000000"/>
              </w:rPr>
              <w:t>158</w:t>
            </w:r>
          </w:p>
        </w:tc>
        <w:tc>
          <w:tcPr>
            <w:tcW w:w="145" w:type="pct"/>
            <w:tcBorders>
              <w:left w:val="single" w:sz="4" w:space="0" w:color="auto"/>
            </w:tcBorders>
            <w:vAlign w:val="center"/>
          </w:tcPr>
          <w:p w:rsidR="00EB53DD" w:rsidRPr="00122878" w:rsidRDefault="00EB53DD" w:rsidP="00455A2F">
            <w:pPr>
              <w:spacing w:line="233" w:lineRule="auto"/>
              <w:jc w:val="center"/>
              <w:rPr>
                <w:sz w:val="19"/>
                <w:szCs w:val="19"/>
              </w:rPr>
            </w:pPr>
          </w:p>
        </w:tc>
      </w:tr>
      <w:tr w:rsidR="006C19BD" w:rsidRPr="00122878" w:rsidTr="006C19BD">
        <w:trPr>
          <w:trHeight w:val="284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6A3422">
            <w:pPr>
              <w:spacing w:line="228" w:lineRule="auto"/>
              <w:jc w:val="center"/>
            </w:pPr>
          </w:p>
        </w:tc>
        <w:tc>
          <w:tcPr>
            <w:tcW w:w="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ED01A8" w:rsidRDefault="00EB53DD" w:rsidP="0098730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Всего по </w:t>
            </w:r>
            <w:r w:rsidR="0098730A">
              <w:rPr>
                <w:b/>
                <w:bCs/>
              </w:rPr>
              <w:t>р</w:t>
            </w:r>
            <w:r>
              <w:rPr>
                <w:b/>
                <w:bCs/>
              </w:rPr>
              <w:t>еспублике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</w:rPr>
            </w:pPr>
            <w:r w:rsidRPr="008E2E37">
              <w:rPr>
                <w:b/>
                <w:bCs/>
              </w:rPr>
              <w:t>28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</w:rPr>
            </w:pPr>
            <w:r w:rsidRPr="008E2E37">
              <w:rPr>
                <w:b/>
                <w:bCs/>
              </w:rPr>
              <w:t>25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</w:rPr>
            </w:pPr>
            <w:r w:rsidRPr="008E2E37">
              <w:rPr>
                <w:b/>
                <w:bCs/>
              </w:rPr>
              <w:t>155134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</w:rPr>
            </w:pPr>
            <w:r w:rsidRPr="008E2E37">
              <w:rPr>
                <w:b/>
                <w:bCs/>
              </w:rPr>
              <w:t>149052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</w:rPr>
            </w:pPr>
            <w:r w:rsidRPr="008E2E37">
              <w:rPr>
                <w:b/>
                <w:bCs/>
              </w:rPr>
              <w:t>17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</w:rPr>
            </w:pPr>
            <w:r w:rsidRPr="008E2E37">
              <w:rPr>
                <w:b/>
                <w:bCs/>
              </w:rPr>
              <w:t>15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</w:rPr>
            </w:pPr>
            <w:r w:rsidRPr="008E2E37">
              <w:rPr>
                <w:b/>
                <w:bCs/>
              </w:rPr>
              <w:t>82275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</w:rPr>
            </w:pPr>
            <w:r w:rsidRPr="008E2E37">
              <w:rPr>
                <w:b/>
                <w:bCs/>
              </w:rPr>
              <w:t>77417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</w:rPr>
            </w:pPr>
            <w:r w:rsidRPr="008E2E37">
              <w:rPr>
                <w:b/>
                <w:bCs/>
              </w:rPr>
              <w:t>21970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</w:rPr>
            </w:pPr>
            <w:r w:rsidRPr="008E2E37">
              <w:rPr>
                <w:b/>
                <w:bCs/>
              </w:rPr>
              <w:t>19009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</w:rPr>
            </w:pPr>
            <w:r w:rsidRPr="008E2E37">
              <w:rPr>
                <w:b/>
                <w:bCs/>
              </w:rPr>
              <w:t>1408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</w:rPr>
            </w:pPr>
            <w:r w:rsidRPr="008E2E37">
              <w:rPr>
                <w:b/>
                <w:bCs/>
              </w:rPr>
              <w:t>1342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</w:rPr>
            </w:pPr>
            <w:r w:rsidRPr="008E2E37">
              <w:rPr>
                <w:b/>
                <w:bCs/>
              </w:rPr>
              <w:t>1078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DD" w:rsidRPr="008E2E37" w:rsidRDefault="00EB53DD">
            <w:pPr>
              <w:jc w:val="center"/>
              <w:rPr>
                <w:b/>
                <w:bCs/>
              </w:rPr>
            </w:pPr>
            <w:r w:rsidRPr="008E2E37">
              <w:rPr>
                <w:b/>
                <w:bCs/>
              </w:rPr>
              <w:t>1021</w:t>
            </w:r>
          </w:p>
        </w:tc>
        <w:tc>
          <w:tcPr>
            <w:tcW w:w="145" w:type="pct"/>
            <w:tcBorders>
              <w:left w:val="single" w:sz="4" w:space="0" w:color="auto"/>
            </w:tcBorders>
            <w:vAlign w:val="center"/>
          </w:tcPr>
          <w:p w:rsidR="00EB53DD" w:rsidRPr="00122878" w:rsidRDefault="00EB53DD" w:rsidP="00455A2F">
            <w:pPr>
              <w:spacing w:line="233" w:lineRule="auto"/>
              <w:jc w:val="center"/>
              <w:rPr>
                <w:sz w:val="19"/>
                <w:szCs w:val="19"/>
              </w:rPr>
            </w:pPr>
          </w:p>
        </w:tc>
      </w:tr>
    </w:tbl>
    <w:p w:rsidR="004549F2" w:rsidRDefault="004549F2" w:rsidP="00A01F36">
      <w:pPr>
        <w:jc w:val="right"/>
        <w:rPr>
          <w:b/>
          <w:bCs/>
          <w:sz w:val="22"/>
          <w:szCs w:val="22"/>
        </w:rPr>
      </w:pPr>
    </w:p>
    <w:p w:rsidR="004549F2" w:rsidRDefault="004549F2" w:rsidP="00A01F36">
      <w:pPr>
        <w:jc w:val="right"/>
        <w:rPr>
          <w:sz w:val="22"/>
          <w:szCs w:val="22"/>
        </w:rPr>
      </w:pPr>
    </w:p>
    <w:p w:rsidR="004549F2" w:rsidRPr="00122878" w:rsidRDefault="004549F2" w:rsidP="008924F9">
      <w:pPr>
        <w:tabs>
          <w:tab w:val="left" w:pos="6020"/>
        </w:tabs>
        <w:ind w:firstLine="13325"/>
        <w:rPr>
          <w:b/>
          <w:bCs/>
          <w:sz w:val="22"/>
          <w:szCs w:val="22"/>
        </w:rPr>
      </w:pPr>
      <w:r>
        <w:rPr>
          <w:sz w:val="22"/>
          <w:szCs w:val="22"/>
        </w:rPr>
        <w:br w:type="page"/>
      </w:r>
      <w:r w:rsidRPr="00122878">
        <w:rPr>
          <w:b/>
          <w:bCs/>
          <w:sz w:val="22"/>
          <w:szCs w:val="22"/>
        </w:rPr>
        <w:lastRenderedPageBreak/>
        <w:t>Таблица</w:t>
      </w:r>
      <w:r>
        <w:rPr>
          <w:b/>
          <w:bCs/>
          <w:sz w:val="22"/>
          <w:szCs w:val="22"/>
        </w:rPr>
        <w:t xml:space="preserve"> </w:t>
      </w:r>
      <w:r w:rsidR="00401C4B">
        <w:rPr>
          <w:b/>
          <w:bCs/>
          <w:sz w:val="22"/>
          <w:szCs w:val="22"/>
        </w:rPr>
        <w:t>10</w:t>
      </w:r>
    </w:p>
    <w:p w:rsidR="004549F2" w:rsidRPr="00337377" w:rsidRDefault="004549F2" w:rsidP="00772515">
      <w:pPr>
        <w:pStyle w:val="1"/>
      </w:pPr>
      <w:bookmarkStart w:id="11" w:name="_Toc447896985"/>
      <w:r w:rsidRPr="00337377">
        <w:t>ПОКАЗАТЕЛИ РА</w:t>
      </w:r>
      <w:r>
        <w:t>БОТЫ</w:t>
      </w:r>
      <w:r w:rsidRPr="00337377">
        <w:t xml:space="preserve"> </w:t>
      </w:r>
      <w:proofErr w:type="gramStart"/>
      <w:r w:rsidRPr="00337377">
        <w:t>ГОРОДСКИХ</w:t>
      </w:r>
      <w:proofErr w:type="gramEnd"/>
      <w:r w:rsidRPr="00337377">
        <w:t xml:space="preserve"> И РАЙОННЫХ ЦБС</w:t>
      </w:r>
      <w:bookmarkEnd w:id="11"/>
    </w:p>
    <w:p w:rsidR="004549F2" w:rsidRPr="00122878" w:rsidRDefault="004549F2" w:rsidP="004549F2">
      <w:pPr>
        <w:jc w:val="center"/>
        <w:rPr>
          <w:b/>
          <w:bCs/>
          <w:sz w:val="20"/>
          <w:szCs w:val="20"/>
        </w:rPr>
      </w:pPr>
    </w:p>
    <w:tbl>
      <w:tblPr>
        <w:tblW w:w="4943" w:type="pct"/>
        <w:tblInd w:w="1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7"/>
        <w:gridCol w:w="849"/>
        <w:gridCol w:w="1134"/>
        <w:gridCol w:w="567"/>
        <w:gridCol w:w="570"/>
        <w:gridCol w:w="708"/>
        <w:gridCol w:w="570"/>
        <w:gridCol w:w="706"/>
        <w:gridCol w:w="714"/>
        <w:gridCol w:w="422"/>
        <w:gridCol w:w="567"/>
        <w:gridCol w:w="425"/>
        <w:gridCol w:w="567"/>
        <w:gridCol w:w="567"/>
        <w:gridCol w:w="425"/>
        <w:gridCol w:w="567"/>
        <w:gridCol w:w="425"/>
        <w:gridCol w:w="567"/>
        <w:gridCol w:w="567"/>
        <w:gridCol w:w="422"/>
        <w:gridCol w:w="567"/>
        <w:gridCol w:w="567"/>
        <w:gridCol w:w="428"/>
        <w:gridCol w:w="564"/>
        <w:gridCol w:w="567"/>
      </w:tblGrid>
      <w:tr w:rsidR="004549F2" w:rsidRPr="00122878" w:rsidTr="008924F9">
        <w:trPr>
          <w:trHeight w:val="196"/>
        </w:trPr>
        <w:tc>
          <w:tcPr>
            <w:tcW w:w="1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77049F" w:rsidRDefault="004549F2" w:rsidP="006A3422">
            <w:pPr>
              <w:spacing w:line="226" w:lineRule="auto"/>
              <w:jc w:val="center"/>
              <w:rPr>
                <w:b/>
                <w:bCs/>
                <w:sz w:val="20"/>
                <w:szCs w:val="20"/>
              </w:rPr>
            </w:pPr>
            <w:r w:rsidRPr="0077049F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77049F">
              <w:rPr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77049F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77049F">
              <w:rPr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8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77049F" w:rsidRDefault="004549F2" w:rsidP="006A3422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77049F">
              <w:rPr>
                <w:b/>
                <w:bCs/>
                <w:sz w:val="20"/>
                <w:szCs w:val="20"/>
              </w:rPr>
              <w:t xml:space="preserve">Название </w:t>
            </w:r>
          </w:p>
          <w:p w:rsidR="004549F2" w:rsidRPr="0077049F" w:rsidRDefault="004549F2" w:rsidP="006A3422">
            <w:pPr>
              <w:spacing w:line="226" w:lineRule="auto"/>
              <w:jc w:val="center"/>
              <w:rPr>
                <w:b/>
                <w:bCs/>
                <w:sz w:val="20"/>
                <w:szCs w:val="20"/>
              </w:rPr>
            </w:pPr>
            <w:r w:rsidRPr="0077049F">
              <w:rPr>
                <w:b/>
                <w:bCs/>
                <w:sz w:val="20"/>
                <w:szCs w:val="20"/>
              </w:rPr>
              <w:t>города (района)</w:t>
            </w:r>
          </w:p>
        </w:tc>
        <w:tc>
          <w:tcPr>
            <w:tcW w:w="4166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77049F" w:rsidRDefault="004549F2" w:rsidP="006A3422">
            <w:pPr>
              <w:spacing w:line="226" w:lineRule="auto"/>
              <w:jc w:val="center"/>
              <w:rPr>
                <w:b/>
                <w:bCs/>
                <w:sz w:val="20"/>
                <w:szCs w:val="20"/>
              </w:rPr>
            </w:pPr>
            <w:r w:rsidRPr="0077049F">
              <w:rPr>
                <w:b/>
                <w:bCs/>
                <w:sz w:val="20"/>
                <w:szCs w:val="20"/>
              </w:rPr>
              <w:t>Персонал библиотек</w:t>
            </w:r>
          </w:p>
        </w:tc>
      </w:tr>
      <w:tr w:rsidR="008E2E37" w:rsidRPr="00122878" w:rsidTr="008924F9">
        <w:trPr>
          <w:trHeight w:val="435"/>
        </w:trPr>
        <w:tc>
          <w:tcPr>
            <w:tcW w:w="14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77049F" w:rsidRDefault="004549F2" w:rsidP="006A3422">
            <w:pPr>
              <w:spacing w:line="22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77049F" w:rsidRDefault="004549F2" w:rsidP="006A3422">
            <w:pPr>
              <w:spacing w:line="22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01C4B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  <w:r w:rsidRPr="008E2E37">
              <w:rPr>
                <w:b/>
                <w:bCs/>
                <w:sz w:val="18"/>
                <w:szCs w:val="18"/>
              </w:rPr>
              <w:t>Общая численность</w:t>
            </w:r>
            <w:r w:rsidR="004549F2" w:rsidRPr="008E2E37">
              <w:rPr>
                <w:b/>
                <w:bCs/>
                <w:sz w:val="18"/>
                <w:szCs w:val="18"/>
              </w:rPr>
              <w:t xml:space="preserve"> работников</w:t>
            </w:r>
          </w:p>
          <w:p w:rsidR="00401C4B" w:rsidRPr="008E2E37" w:rsidRDefault="00401C4B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  <w:r w:rsidRPr="008E2E37">
              <w:rPr>
                <w:b/>
                <w:bCs/>
                <w:sz w:val="18"/>
                <w:szCs w:val="18"/>
              </w:rPr>
              <w:t>библиотек</w:t>
            </w:r>
          </w:p>
        </w:tc>
        <w:tc>
          <w:tcPr>
            <w:tcW w:w="4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01C4B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  <w:r w:rsidRPr="008E2E37">
              <w:rPr>
                <w:b/>
                <w:bCs/>
                <w:sz w:val="18"/>
                <w:szCs w:val="18"/>
              </w:rPr>
              <w:t>Численность</w:t>
            </w:r>
            <w:r w:rsidR="004549F2" w:rsidRPr="008E2E37">
              <w:rPr>
                <w:b/>
                <w:bCs/>
                <w:sz w:val="18"/>
                <w:szCs w:val="18"/>
              </w:rPr>
              <w:t xml:space="preserve"> </w:t>
            </w:r>
            <w:r w:rsidR="004549F2" w:rsidRPr="008E2E37">
              <w:rPr>
                <w:b/>
                <w:bCs/>
                <w:spacing w:val="-14"/>
                <w:sz w:val="18"/>
                <w:szCs w:val="18"/>
              </w:rPr>
              <w:t>библиотечных</w:t>
            </w:r>
            <w:r w:rsidR="004549F2" w:rsidRPr="008E2E37">
              <w:rPr>
                <w:b/>
                <w:bCs/>
                <w:sz w:val="18"/>
                <w:szCs w:val="18"/>
              </w:rPr>
              <w:t xml:space="preserve"> работников</w:t>
            </w:r>
          </w:p>
        </w:tc>
        <w:tc>
          <w:tcPr>
            <w:tcW w:w="4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549F2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  <w:r w:rsidRPr="008E2E37">
              <w:rPr>
                <w:b/>
                <w:bCs/>
                <w:sz w:val="18"/>
                <w:szCs w:val="18"/>
              </w:rPr>
              <w:t>% специалистов</w:t>
            </w:r>
          </w:p>
        </w:tc>
        <w:tc>
          <w:tcPr>
            <w:tcW w:w="137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549F2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  <w:r w:rsidRPr="008E2E37">
              <w:rPr>
                <w:b/>
                <w:bCs/>
                <w:sz w:val="18"/>
                <w:szCs w:val="18"/>
              </w:rPr>
              <w:t xml:space="preserve">Количество библиотечных работников </w:t>
            </w:r>
            <w:r w:rsidR="003E4DCD" w:rsidRPr="008E2E37">
              <w:rPr>
                <w:b/>
                <w:bCs/>
                <w:sz w:val="18"/>
                <w:szCs w:val="18"/>
              </w:rPr>
              <w:br/>
            </w:r>
            <w:r w:rsidRPr="008E2E37">
              <w:rPr>
                <w:b/>
                <w:bCs/>
                <w:sz w:val="18"/>
                <w:szCs w:val="18"/>
              </w:rPr>
              <w:t>по стажу работы</w:t>
            </w:r>
          </w:p>
        </w:tc>
        <w:tc>
          <w:tcPr>
            <w:tcW w:w="14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549F2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  <w:r w:rsidRPr="008E2E37">
              <w:rPr>
                <w:b/>
                <w:bCs/>
                <w:sz w:val="18"/>
                <w:szCs w:val="18"/>
              </w:rPr>
              <w:t>Из общего количества библиотечных работников</w:t>
            </w:r>
          </w:p>
        </w:tc>
      </w:tr>
      <w:tr w:rsidR="008E2E37" w:rsidRPr="00122878" w:rsidTr="008924F9">
        <w:trPr>
          <w:trHeight w:val="195"/>
        </w:trPr>
        <w:tc>
          <w:tcPr>
            <w:tcW w:w="14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77049F" w:rsidRDefault="004549F2" w:rsidP="006A3422">
            <w:pPr>
              <w:spacing w:line="22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77049F" w:rsidRDefault="004549F2" w:rsidP="006A3422">
            <w:pPr>
              <w:spacing w:line="22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3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549F2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4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549F2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9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549F2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549F2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  <w:r w:rsidRPr="008E2E37">
              <w:rPr>
                <w:b/>
                <w:bCs/>
                <w:sz w:val="18"/>
                <w:szCs w:val="18"/>
              </w:rPr>
              <w:t>до 3 лет</w:t>
            </w:r>
          </w:p>
        </w:tc>
        <w:tc>
          <w:tcPr>
            <w:tcW w:w="34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6D1EA4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  <w:r w:rsidRPr="008E2E37">
              <w:rPr>
                <w:b/>
                <w:bCs/>
                <w:sz w:val="18"/>
                <w:szCs w:val="18"/>
              </w:rPr>
              <w:t>3-9</w:t>
            </w:r>
            <w:r w:rsidR="004549F2" w:rsidRPr="008E2E37">
              <w:rPr>
                <w:b/>
                <w:bCs/>
                <w:sz w:val="18"/>
                <w:szCs w:val="18"/>
              </w:rPr>
              <w:t xml:space="preserve"> лет</w:t>
            </w:r>
          </w:p>
        </w:tc>
        <w:tc>
          <w:tcPr>
            <w:tcW w:w="34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549F2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  <w:r w:rsidRPr="008E2E37">
              <w:rPr>
                <w:b/>
                <w:bCs/>
                <w:sz w:val="18"/>
                <w:szCs w:val="18"/>
              </w:rPr>
              <w:t>10-20 лет</w:t>
            </w:r>
          </w:p>
        </w:tc>
        <w:tc>
          <w:tcPr>
            <w:tcW w:w="34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549F2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  <w:r w:rsidRPr="008E2E37">
              <w:rPr>
                <w:b/>
                <w:bCs/>
                <w:sz w:val="18"/>
                <w:szCs w:val="18"/>
              </w:rPr>
              <w:t>свыше 20 лет</w:t>
            </w:r>
          </w:p>
        </w:tc>
        <w:tc>
          <w:tcPr>
            <w:tcW w:w="107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549F2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  <w:r w:rsidRPr="008E2E37">
              <w:rPr>
                <w:b/>
                <w:bCs/>
                <w:sz w:val="18"/>
                <w:szCs w:val="18"/>
              </w:rPr>
              <w:t>работают</w:t>
            </w:r>
          </w:p>
        </w:tc>
        <w:tc>
          <w:tcPr>
            <w:tcW w:w="39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549F2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  <w:r w:rsidRPr="008E2E37">
              <w:rPr>
                <w:b/>
                <w:bCs/>
                <w:sz w:val="18"/>
                <w:szCs w:val="18"/>
              </w:rPr>
              <w:t>технические работники</w:t>
            </w:r>
          </w:p>
        </w:tc>
      </w:tr>
      <w:tr w:rsidR="008924F9" w:rsidRPr="00122878" w:rsidTr="008924F9">
        <w:trPr>
          <w:trHeight w:val="748"/>
        </w:trPr>
        <w:tc>
          <w:tcPr>
            <w:tcW w:w="14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122878" w:rsidRDefault="004549F2" w:rsidP="006A3422">
            <w:pPr>
              <w:spacing w:line="226" w:lineRule="auto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122878" w:rsidRDefault="004549F2" w:rsidP="006A3422">
            <w:pPr>
              <w:spacing w:line="226" w:lineRule="auto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393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549F2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4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549F2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9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549F2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549F2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3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549F2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3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549F2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3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549F2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549F2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  <w:r w:rsidRPr="008E2E37">
              <w:rPr>
                <w:b/>
                <w:bCs/>
                <w:sz w:val="18"/>
                <w:szCs w:val="18"/>
              </w:rPr>
              <w:t>полный рабочий день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549F2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  <w:r w:rsidRPr="008E2E37">
              <w:rPr>
                <w:b/>
                <w:bCs/>
                <w:sz w:val="18"/>
                <w:szCs w:val="18"/>
              </w:rPr>
              <w:t>неполный рабочий день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549F2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  <w:r w:rsidRPr="008E2E37">
              <w:rPr>
                <w:b/>
                <w:bCs/>
                <w:sz w:val="18"/>
                <w:szCs w:val="18"/>
              </w:rPr>
              <w:t>в отделах обслуживания</w:t>
            </w:r>
          </w:p>
        </w:tc>
        <w:tc>
          <w:tcPr>
            <w:tcW w:w="39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549F2" w:rsidRPr="008E2E37" w:rsidRDefault="004549F2" w:rsidP="006A3422">
            <w:pPr>
              <w:spacing w:line="22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8924F9" w:rsidRPr="00122878" w:rsidTr="008924F9">
        <w:trPr>
          <w:trHeight w:val="273"/>
        </w:trPr>
        <w:tc>
          <w:tcPr>
            <w:tcW w:w="148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122878" w:rsidRDefault="00E2515E" w:rsidP="006A3422">
            <w:pPr>
              <w:spacing w:line="226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122878" w:rsidRDefault="00E2515E" w:rsidP="006A3422">
            <w:pPr>
              <w:spacing w:line="226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2515E" w:rsidRDefault="00E2515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2515E" w:rsidRDefault="00E2515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2015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2515E" w:rsidRDefault="00E2515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2515E" w:rsidRDefault="00E2515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2015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2515E" w:rsidRDefault="00E2515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2016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2515E" w:rsidRDefault="00E2515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2515E" w:rsidRDefault="00E2515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2515E" w:rsidRDefault="00E2515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2515E" w:rsidRDefault="00E2515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2515E" w:rsidRDefault="00E2515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2515E" w:rsidRDefault="00E2515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2515E" w:rsidRDefault="00E2515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2515E" w:rsidRDefault="00E2515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2515E" w:rsidRDefault="00E2515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2515E" w:rsidRDefault="00E2515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2515E" w:rsidRDefault="00E2515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2515E" w:rsidRDefault="00E2515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2515E" w:rsidRDefault="00E2515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2515E" w:rsidRDefault="00E2515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2515E" w:rsidRDefault="00E2515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2515E" w:rsidRDefault="00E2515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2515E" w:rsidRDefault="00E2515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2015</w:t>
            </w:r>
          </w:p>
        </w:tc>
      </w:tr>
      <w:tr w:rsidR="008924F9" w:rsidRPr="00122878" w:rsidTr="008924F9">
        <w:trPr>
          <w:trHeight w:val="284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  <w:jc w:val="center"/>
            </w:pPr>
            <w:bookmarkStart w:id="12" w:name="_Hlk423288966"/>
            <w:r w:rsidRPr="00DF75DE">
              <w:t>1.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</w:pPr>
            <w:r w:rsidRPr="00DF75DE">
              <w:t>Горловка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106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97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74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68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67,6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69,1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13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74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59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32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29</w:t>
            </w:r>
          </w:p>
        </w:tc>
      </w:tr>
      <w:tr w:rsidR="008924F9" w:rsidRPr="00122878" w:rsidTr="008924F9">
        <w:trPr>
          <w:trHeight w:val="284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  <w:jc w:val="center"/>
            </w:pPr>
            <w:r w:rsidRPr="00DF75DE">
              <w:t>2.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</w:pPr>
            <w:r w:rsidRPr="00DF75DE">
              <w:t>Дебальцево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12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12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58,3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58,3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9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8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8</w:t>
            </w:r>
          </w:p>
        </w:tc>
      </w:tr>
      <w:tr w:rsidR="008924F9" w:rsidRPr="00122878" w:rsidTr="008924F9">
        <w:trPr>
          <w:trHeight w:val="284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  <w:jc w:val="center"/>
            </w:pPr>
            <w:r w:rsidRPr="00DF75DE">
              <w:t>3.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</w:pPr>
            <w:r w:rsidRPr="00DF75DE">
              <w:t>Докучаевск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7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7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57,1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57,1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</w:t>
            </w:r>
          </w:p>
        </w:tc>
      </w:tr>
      <w:bookmarkEnd w:id="12"/>
      <w:tr w:rsidR="008924F9" w:rsidRPr="00122878" w:rsidTr="008924F9">
        <w:trPr>
          <w:trHeight w:val="284"/>
        </w:trPr>
        <w:tc>
          <w:tcPr>
            <w:tcW w:w="1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  <w:jc w:val="center"/>
            </w:pPr>
            <w:r w:rsidRPr="00DF75DE">
              <w:t>4.</w:t>
            </w:r>
          </w:p>
        </w:tc>
        <w:tc>
          <w:tcPr>
            <w:tcW w:w="294" w:type="pct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</w:pPr>
            <w:r w:rsidRPr="00DF75DE">
              <w:t xml:space="preserve">Донецк 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</w:pPr>
            <w:r w:rsidRPr="00DF75DE">
              <w:t>ЦБС для взрослых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128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124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92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89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62,0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57,3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16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17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51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91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88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84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77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36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35</w:t>
            </w:r>
          </w:p>
        </w:tc>
      </w:tr>
      <w:tr w:rsidR="008924F9" w:rsidRPr="00122878" w:rsidTr="008924F9">
        <w:trPr>
          <w:trHeight w:val="284"/>
        </w:trPr>
        <w:tc>
          <w:tcPr>
            <w:tcW w:w="1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6" w:lineRule="auto"/>
            </w:pPr>
          </w:p>
        </w:tc>
        <w:tc>
          <w:tcPr>
            <w:tcW w:w="29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6" w:lineRule="auto"/>
            </w:pP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</w:pPr>
            <w:r w:rsidRPr="00DF75DE">
              <w:t>ЦБС для детей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77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77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55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94,5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94,5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8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17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21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47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47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22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22</w:t>
            </w:r>
          </w:p>
        </w:tc>
      </w:tr>
      <w:tr w:rsidR="008924F9" w:rsidRPr="00122878" w:rsidTr="008924F9">
        <w:trPr>
          <w:trHeight w:val="284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  <w:jc w:val="center"/>
            </w:pPr>
            <w:r w:rsidRPr="00DF75DE">
              <w:t>5.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</w:pPr>
            <w:r w:rsidRPr="00DF75DE">
              <w:t>Енакиево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36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35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91,7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94,3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8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9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25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28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14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13</w:t>
            </w:r>
          </w:p>
        </w:tc>
      </w:tr>
      <w:tr w:rsidR="008924F9" w:rsidRPr="00122878" w:rsidTr="008924F9">
        <w:trPr>
          <w:trHeight w:val="284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  <w:jc w:val="center"/>
            </w:pPr>
            <w:r w:rsidRPr="00DF75DE">
              <w:t>6.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</w:pPr>
            <w:r w:rsidRPr="00DF75DE">
              <w:t>Ждановка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8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7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7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28,6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28,6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7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7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</w:t>
            </w:r>
          </w:p>
        </w:tc>
      </w:tr>
      <w:tr w:rsidR="008924F9" w:rsidRPr="00122878" w:rsidTr="008924F9">
        <w:trPr>
          <w:trHeight w:val="284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  <w:jc w:val="center"/>
            </w:pPr>
            <w:r w:rsidRPr="00DF75DE">
              <w:t>7.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</w:pPr>
            <w:r w:rsidRPr="00DF75DE">
              <w:t>Кировское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12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10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60,0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60,0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</w:t>
            </w:r>
          </w:p>
        </w:tc>
      </w:tr>
      <w:tr w:rsidR="008924F9" w:rsidRPr="00122878" w:rsidTr="008924F9">
        <w:trPr>
          <w:trHeight w:val="284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  <w:jc w:val="center"/>
            </w:pPr>
            <w:r w:rsidRPr="00DF75DE">
              <w:t>8.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</w:pPr>
            <w:r w:rsidRPr="00DF75DE">
              <w:t>Макеевка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107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104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80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77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65,0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67,5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13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41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80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77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27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27</w:t>
            </w:r>
          </w:p>
        </w:tc>
      </w:tr>
      <w:tr w:rsidR="008924F9" w:rsidRPr="00122878" w:rsidTr="008924F9">
        <w:trPr>
          <w:trHeight w:val="284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  <w:jc w:val="center"/>
            </w:pPr>
            <w:r w:rsidRPr="00DF75DE">
              <w:t>9.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</w:pPr>
            <w:r w:rsidRPr="00DF75DE">
              <w:t>Снежное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24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22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21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63,6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61,9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8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17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</w:t>
            </w:r>
          </w:p>
        </w:tc>
      </w:tr>
      <w:tr w:rsidR="008924F9" w:rsidRPr="00122878" w:rsidTr="008924F9">
        <w:trPr>
          <w:trHeight w:val="284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  <w:jc w:val="center"/>
            </w:pPr>
            <w:r w:rsidRPr="00DF75DE">
              <w:t>10.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</w:pPr>
            <w:r w:rsidRPr="00DF75DE">
              <w:t>Торез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38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29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29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55,2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55,2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16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29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29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11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9</w:t>
            </w:r>
          </w:p>
        </w:tc>
      </w:tr>
      <w:tr w:rsidR="008924F9" w:rsidRPr="00122878" w:rsidTr="008924F9">
        <w:trPr>
          <w:trHeight w:val="284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  <w:jc w:val="center"/>
            </w:pPr>
            <w:r w:rsidRPr="00DF75DE">
              <w:t>11.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</w:pPr>
            <w:proofErr w:type="spellStart"/>
            <w:r w:rsidRPr="00DF75DE">
              <w:t>Харцызск</w:t>
            </w:r>
            <w:proofErr w:type="spellEnd"/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64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64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41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42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61,0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61,9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8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26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39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39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33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23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22</w:t>
            </w:r>
          </w:p>
        </w:tc>
      </w:tr>
      <w:tr w:rsidR="008924F9" w:rsidRPr="00122878" w:rsidTr="008924F9">
        <w:trPr>
          <w:trHeight w:val="284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  <w:jc w:val="center"/>
            </w:pPr>
            <w:r w:rsidRPr="00DF75DE">
              <w:t>12.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</w:pPr>
            <w:r w:rsidRPr="00DF75DE">
              <w:t>Шахтерск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78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77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59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58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69,5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69,0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7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11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33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39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19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19</w:t>
            </w:r>
          </w:p>
        </w:tc>
      </w:tr>
      <w:tr w:rsidR="008924F9" w:rsidRPr="00122878" w:rsidTr="008924F9">
        <w:trPr>
          <w:trHeight w:val="284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  <w:jc w:val="center"/>
            </w:pPr>
            <w:r w:rsidRPr="00DF75DE">
              <w:t>13.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</w:pPr>
            <w:r w:rsidRPr="00DF75DE">
              <w:t>Ясиноватая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16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15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11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11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54,5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45,5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</w:t>
            </w:r>
          </w:p>
        </w:tc>
      </w:tr>
      <w:tr w:rsidR="008924F9" w:rsidRPr="00122878" w:rsidTr="008924F9">
        <w:trPr>
          <w:trHeight w:val="284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  <w:jc w:val="center"/>
            </w:pPr>
          </w:p>
        </w:tc>
        <w:tc>
          <w:tcPr>
            <w:tcW w:w="6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  <w:rPr>
                <w:b/>
                <w:bCs/>
              </w:rPr>
            </w:pPr>
            <w:r w:rsidRPr="00DF75DE">
              <w:rPr>
                <w:b/>
                <w:bCs/>
              </w:rPr>
              <w:t xml:space="preserve">Всего по городам 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741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718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535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521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68,2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67,9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84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88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62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62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102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97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287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274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514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499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21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22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449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425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206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197</w:t>
            </w:r>
          </w:p>
        </w:tc>
      </w:tr>
      <w:tr w:rsidR="008924F9" w:rsidRPr="00122878" w:rsidTr="008924F9">
        <w:trPr>
          <w:trHeight w:val="284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ind w:left="-28"/>
              <w:jc w:val="center"/>
            </w:pPr>
            <w:r w:rsidRPr="00DF75DE">
              <w:t>1.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roofErr w:type="spellStart"/>
            <w:r w:rsidRPr="00DF75DE">
              <w:t>Амвросиевский</w:t>
            </w:r>
            <w:proofErr w:type="spellEnd"/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44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45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36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36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44,4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44,4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9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9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9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7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7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12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13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33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33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27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27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8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9</w:t>
            </w:r>
          </w:p>
        </w:tc>
      </w:tr>
      <w:tr w:rsidR="008924F9" w:rsidRPr="00122878" w:rsidTr="008924F9">
        <w:trPr>
          <w:trHeight w:val="284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ind w:left="-28"/>
              <w:jc w:val="center"/>
            </w:pPr>
            <w:r w:rsidRPr="00DF75DE">
              <w:t>2.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roofErr w:type="spellStart"/>
            <w:r w:rsidRPr="00DF75DE">
              <w:t>Новоазовский</w:t>
            </w:r>
            <w:proofErr w:type="spellEnd"/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39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38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28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28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32,1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35,7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8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8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13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13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16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12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26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24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24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11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10</w:t>
            </w:r>
          </w:p>
        </w:tc>
      </w:tr>
      <w:tr w:rsidR="008924F9" w:rsidRPr="00122878" w:rsidTr="008924F9">
        <w:trPr>
          <w:trHeight w:val="284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ind w:left="-28"/>
              <w:jc w:val="center"/>
            </w:pPr>
            <w:r w:rsidRPr="00DF75DE">
              <w:t>3.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roofErr w:type="spellStart"/>
            <w:r w:rsidRPr="00DF75DE">
              <w:t>Старобешевский</w:t>
            </w:r>
            <w:proofErr w:type="spellEnd"/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38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34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28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27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64,3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66,7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19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19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16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18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12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9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24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23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10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7</w:t>
            </w:r>
          </w:p>
        </w:tc>
      </w:tr>
      <w:tr w:rsidR="008924F9" w:rsidRPr="00122878" w:rsidTr="008924F9">
        <w:trPr>
          <w:trHeight w:val="284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ind w:left="-28"/>
              <w:jc w:val="center"/>
            </w:pPr>
            <w:r w:rsidRPr="00DF75DE">
              <w:t>4.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roofErr w:type="spellStart"/>
            <w:r w:rsidRPr="00DF75DE">
              <w:t>Тельмановский</w:t>
            </w:r>
            <w:proofErr w:type="spellEnd"/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31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28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27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24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51,9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54,2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3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17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15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14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13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13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11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20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19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color w:val="000000"/>
              </w:rPr>
            </w:pPr>
            <w:r w:rsidRPr="008924F9">
              <w:rPr>
                <w:color w:val="000000"/>
              </w:rPr>
              <w:t>4</w:t>
            </w:r>
          </w:p>
        </w:tc>
      </w:tr>
      <w:tr w:rsidR="008924F9" w:rsidRPr="00122878" w:rsidTr="008924F9">
        <w:trPr>
          <w:trHeight w:val="284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  <w:jc w:val="center"/>
            </w:pPr>
          </w:p>
        </w:tc>
        <w:tc>
          <w:tcPr>
            <w:tcW w:w="6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rPr>
                <w:b/>
                <w:bCs/>
              </w:rPr>
            </w:pPr>
            <w:r w:rsidRPr="00DF75DE">
              <w:rPr>
                <w:b/>
                <w:bCs/>
              </w:rPr>
              <w:t>Всего по районам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152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145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119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115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47,9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49,6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23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21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19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17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16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17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61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60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79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66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40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49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95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93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33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  <w:color w:val="000000"/>
              </w:rPr>
            </w:pPr>
            <w:r w:rsidRPr="008924F9">
              <w:rPr>
                <w:b/>
                <w:bCs/>
                <w:color w:val="000000"/>
              </w:rPr>
              <w:t>30</w:t>
            </w:r>
          </w:p>
        </w:tc>
      </w:tr>
      <w:tr w:rsidR="008924F9" w:rsidRPr="00122878" w:rsidTr="008924F9">
        <w:trPr>
          <w:trHeight w:val="284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E2515E" w:rsidP="006A3422">
            <w:pPr>
              <w:spacing w:line="228" w:lineRule="auto"/>
              <w:jc w:val="center"/>
            </w:pPr>
          </w:p>
        </w:tc>
        <w:tc>
          <w:tcPr>
            <w:tcW w:w="6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DF75DE" w:rsidRDefault="0098730A" w:rsidP="006A3422">
            <w:pPr>
              <w:rPr>
                <w:b/>
                <w:bCs/>
              </w:rPr>
            </w:pPr>
            <w:r>
              <w:rPr>
                <w:b/>
                <w:bCs/>
              </w:rPr>
              <w:t>Всего по р</w:t>
            </w:r>
            <w:r w:rsidR="00E2515E">
              <w:rPr>
                <w:b/>
                <w:bCs/>
              </w:rPr>
              <w:t>еспублике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</w:rPr>
            </w:pPr>
            <w:r w:rsidRPr="008924F9">
              <w:rPr>
                <w:b/>
                <w:bCs/>
              </w:rPr>
              <w:t>893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</w:rPr>
            </w:pPr>
            <w:r w:rsidRPr="008924F9">
              <w:rPr>
                <w:b/>
                <w:bCs/>
              </w:rPr>
              <w:t>863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</w:rPr>
            </w:pPr>
            <w:r w:rsidRPr="008924F9">
              <w:rPr>
                <w:b/>
                <w:bCs/>
              </w:rPr>
              <w:t>654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</w:rPr>
            </w:pPr>
            <w:r w:rsidRPr="008924F9">
              <w:rPr>
                <w:b/>
                <w:bCs/>
              </w:rPr>
              <w:t>636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</w:rPr>
            </w:pPr>
            <w:r w:rsidRPr="008924F9">
              <w:rPr>
                <w:b/>
                <w:bCs/>
              </w:rPr>
              <w:t>64,5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</w:rPr>
            </w:pPr>
            <w:r w:rsidRPr="008924F9">
              <w:rPr>
                <w:b/>
                <w:bCs/>
              </w:rPr>
              <w:t>64,6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</w:rPr>
            </w:pPr>
            <w:r w:rsidRPr="008924F9">
              <w:rPr>
                <w:b/>
                <w:bCs/>
              </w:rPr>
              <w:t>107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</w:rPr>
            </w:pPr>
            <w:r w:rsidRPr="008924F9">
              <w:rPr>
                <w:b/>
                <w:bCs/>
              </w:rPr>
              <w:t>109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</w:rPr>
            </w:pPr>
            <w:r w:rsidRPr="008924F9">
              <w:rPr>
                <w:b/>
                <w:bCs/>
              </w:rPr>
              <w:t>81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</w:rPr>
            </w:pPr>
            <w:r w:rsidRPr="008924F9">
              <w:rPr>
                <w:b/>
                <w:bCs/>
              </w:rPr>
              <w:t>79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</w:rPr>
            </w:pPr>
            <w:r w:rsidRPr="008924F9">
              <w:rPr>
                <w:b/>
                <w:bCs/>
              </w:rPr>
              <w:t>118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</w:rPr>
            </w:pPr>
            <w:r w:rsidRPr="008924F9">
              <w:rPr>
                <w:b/>
                <w:bCs/>
              </w:rPr>
              <w:t>114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</w:rPr>
            </w:pPr>
            <w:r w:rsidRPr="008924F9">
              <w:rPr>
                <w:b/>
                <w:bCs/>
              </w:rPr>
              <w:t>348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</w:rPr>
            </w:pPr>
            <w:r w:rsidRPr="008924F9">
              <w:rPr>
                <w:b/>
                <w:bCs/>
              </w:rPr>
              <w:t>334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</w:rPr>
            </w:pPr>
            <w:r w:rsidRPr="008924F9">
              <w:rPr>
                <w:b/>
                <w:bCs/>
              </w:rPr>
              <w:t>593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</w:rPr>
            </w:pPr>
            <w:r w:rsidRPr="008924F9">
              <w:rPr>
                <w:b/>
                <w:bCs/>
              </w:rPr>
              <w:t>565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</w:rPr>
            </w:pPr>
            <w:r w:rsidRPr="008924F9">
              <w:rPr>
                <w:b/>
                <w:bCs/>
              </w:rPr>
              <w:t>61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</w:rPr>
            </w:pPr>
            <w:r w:rsidRPr="008924F9">
              <w:rPr>
                <w:b/>
                <w:bCs/>
              </w:rPr>
              <w:t>71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</w:rPr>
            </w:pPr>
            <w:r w:rsidRPr="008924F9">
              <w:rPr>
                <w:b/>
                <w:bCs/>
              </w:rPr>
              <w:t>544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</w:rPr>
            </w:pPr>
            <w:r w:rsidRPr="008924F9">
              <w:rPr>
                <w:b/>
                <w:bCs/>
              </w:rPr>
              <w:t>518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</w:rPr>
            </w:pPr>
            <w:r w:rsidRPr="008924F9">
              <w:rPr>
                <w:b/>
                <w:bCs/>
              </w:rPr>
              <w:t>239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8924F9" w:rsidRDefault="00E2515E">
            <w:pPr>
              <w:jc w:val="center"/>
              <w:rPr>
                <w:b/>
                <w:bCs/>
              </w:rPr>
            </w:pPr>
            <w:r w:rsidRPr="008924F9">
              <w:rPr>
                <w:b/>
                <w:bCs/>
              </w:rPr>
              <w:t>227</w:t>
            </w:r>
          </w:p>
        </w:tc>
      </w:tr>
    </w:tbl>
    <w:p w:rsidR="003928E2" w:rsidRPr="008F6D22" w:rsidRDefault="003928E2" w:rsidP="00166C65">
      <w:pPr>
        <w:tabs>
          <w:tab w:val="left" w:pos="1780"/>
        </w:tabs>
        <w:ind w:firstLine="12900"/>
        <w:rPr>
          <w:b/>
          <w:bCs/>
        </w:rPr>
      </w:pPr>
      <w:r w:rsidRPr="008F6D22">
        <w:rPr>
          <w:b/>
          <w:bCs/>
        </w:rPr>
        <w:lastRenderedPageBreak/>
        <w:t>Таблиц</w:t>
      </w:r>
      <w:r w:rsidR="00A01F36" w:rsidRPr="008F6D22">
        <w:rPr>
          <w:b/>
          <w:bCs/>
        </w:rPr>
        <w:t>а</w:t>
      </w:r>
      <w:r w:rsidRPr="008F6D22">
        <w:rPr>
          <w:b/>
          <w:bCs/>
        </w:rPr>
        <w:t xml:space="preserve"> 1</w:t>
      </w:r>
      <w:r w:rsidR="00D729EA">
        <w:rPr>
          <w:b/>
          <w:bCs/>
        </w:rPr>
        <w:t>1</w:t>
      </w:r>
    </w:p>
    <w:p w:rsidR="007E7323" w:rsidRPr="008F6D22" w:rsidRDefault="009E54EA" w:rsidP="00772515">
      <w:pPr>
        <w:pStyle w:val="1"/>
      </w:pPr>
      <w:bookmarkStart w:id="13" w:name="_Toc447896986"/>
      <w:r w:rsidRPr="008F6D22">
        <w:t>ПОКАЗАТЕЛИ РА</w:t>
      </w:r>
      <w:r w:rsidR="007E7323" w:rsidRPr="008F6D22">
        <w:t>БОТЫ</w:t>
      </w:r>
      <w:r w:rsidR="00B82042">
        <w:t xml:space="preserve"> </w:t>
      </w:r>
      <w:proofErr w:type="gramStart"/>
      <w:r w:rsidR="007E7323" w:rsidRPr="008F6D22">
        <w:t>ГОРОДСКИХ</w:t>
      </w:r>
      <w:proofErr w:type="gramEnd"/>
      <w:r w:rsidR="007E7323" w:rsidRPr="008F6D22">
        <w:t xml:space="preserve"> И РАЙОННЫХ ЦБС</w:t>
      </w:r>
      <w:bookmarkEnd w:id="13"/>
    </w:p>
    <w:p w:rsidR="007C7609" w:rsidRPr="00337377" w:rsidRDefault="007C7609" w:rsidP="003928E2">
      <w:pPr>
        <w:jc w:val="center"/>
        <w:rPr>
          <w:b/>
          <w:bCs/>
          <w:sz w:val="20"/>
          <w:szCs w:val="20"/>
        </w:rPr>
      </w:pPr>
    </w:p>
    <w:tbl>
      <w:tblPr>
        <w:tblW w:w="4916" w:type="pct"/>
        <w:tblInd w:w="3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3"/>
        <w:gridCol w:w="853"/>
        <w:gridCol w:w="991"/>
        <w:gridCol w:w="994"/>
        <w:gridCol w:w="850"/>
        <w:gridCol w:w="919"/>
        <w:gridCol w:w="795"/>
        <w:gridCol w:w="695"/>
        <w:gridCol w:w="709"/>
        <w:gridCol w:w="712"/>
        <w:gridCol w:w="709"/>
        <w:gridCol w:w="709"/>
        <w:gridCol w:w="569"/>
        <w:gridCol w:w="709"/>
        <w:gridCol w:w="712"/>
        <w:gridCol w:w="709"/>
        <w:gridCol w:w="569"/>
        <w:gridCol w:w="709"/>
        <w:gridCol w:w="698"/>
        <w:gridCol w:w="324"/>
      </w:tblGrid>
      <w:tr w:rsidR="003928E2" w:rsidRPr="00122878" w:rsidTr="0096782C">
        <w:trPr>
          <w:gridAfter w:val="1"/>
          <w:wAfter w:w="113" w:type="pct"/>
          <w:trHeight w:val="196"/>
        </w:trPr>
        <w:tc>
          <w:tcPr>
            <w:tcW w:w="1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2C4315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="00A01F36" w:rsidRPr="002C4315">
              <w:rPr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2C4315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2C4315">
              <w:rPr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1F36" w:rsidRPr="002C4315" w:rsidRDefault="00A01F36" w:rsidP="00A01F36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 xml:space="preserve">Название </w:t>
            </w:r>
          </w:p>
          <w:p w:rsidR="003928E2" w:rsidRPr="002C4315" w:rsidRDefault="00A01F36" w:rsidP="00A01F36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>города (района)</w:t>
            </w:r>
          </w:p>
        </w:tc>
        <w:tc>
          <w:tcPr>
            <w:tcW w:w="360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2C4315" w:rsidRDefault="0083167A" w:rsidP="000215A8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>Финансирование</w:t>
            </w:r>
            <w:r w:rsidR="003928E2" w:rsidRPr="002C4315">
              <w:rPr>
                <w:b/>
                <w:bCs/>
                <w:sz w:val="20"/>
                <w:szCs w:val="20"/>
              </w:rPr>
              <w:t xml:space="preserve"> (</w:t>
            </w:r>
            <w:r w:rsidRPr="002C4315">
              <w:rPr>
                <w:b/>
                <w:bCs/>
                <w:sz w:val="20"/>
                <w:szCs w:val="20"/>
              </w:rPr>
              <w:t>тыс.</w:t>
            </w:r>
            <w:r w:rsidR="000215A8">
              <w:rPr>
                <w:b/>
                <w:bCs/>
                <w:sz w:val="20"/>
                <w:szCs w:val="20"/>
              </w:rPr>
              <w:t xml:space="preserve"> рос</w:t>
            </w:r>
            <w:proofErr w:type="gramStart"/>
            <w:r w:rsidR="000215A8">
              <w:rPr>
                <w:b/>
                <w:bCs/>
                <w:sz w:val="20"/>
                <w:szCs w:val="20"/>
              </w:rPr>
              <w:t>.</w:t>
            </w:r>
            <w:proofErr w:type="gramEnd"/>
            <w:r w:rsidRPr="002C4315">
              <w:rPr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="000215A8">
              <w:rPr>
                <w:b/>
                <w:bCs/>
                <w:sz w:val="20"/>
                <w:szCs w:val="20"/>
              </w:rPr>
              <w:t>р</w:t>
            </w:r>
            <w:proofErr w:type="gramEnd"/>
            <w:r w:rsidR="00401C4B">
              <w:rPr>
                <w:b/>
                <w:bCs/>
                <w:sz w:val="20"/>
                <w:szCs w:val="20"/>
              </w:rPr>
              <w:t>уб</w:t>
            </w:r>
            <w:r w:rsidR="000215A8">
              <w:rPr>
                <w:b/>
                <w:bCs/>
                <w:sz w:val="20"/>
                <w:szCs w:val="20"/>
              </w:rPr>
              <w:t>.</w:t>
            </w:r>
            <w:r w:rsidR="003928E2" w:rsidRPr="002C4315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49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28E2" w:rsidRPr="002C4315" w:rsidRDefault="0083167A" w:rsidP="000215A8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>Средняя стоимость обслуживания 1 пользователя</w:t>
            </w:r>
            <w:r w:rsidR="00401C4B">
              <w:rPr>
                <w:b/>
                <w:bCs/>
                <w:sz w:val="20"/>
                <w:szCs w:val="20"/>
              </w:rPr>
              <w:t xml:space="preserve"> (</w:t>
            </w:r>
            <w:r w:rsidR="000215A8">
              <w:rPr>
                <w:b/>
                <w:bCs/>
                <w:sz w:val="20"/>
                <w:szCs w:val="20"/>
              </w:rPr>
              <w:t>рос</w:t>
            </w:r>
            <w:proofErr w:type="gramStart"/>
            <w:r w:rsidR="000215A8">
              <w:rPr>
                <w:b/>
                <w:bCs/>
                <w:sz w:val="20"/>
                <w:szCs w:val="20"/>
              </w:rPr>
              <w:t>.</w:t>
            </w:r>
            <w:proofErr w:type="gramEnd"/>
            <w:r w:rsidR="000215A8">
              <w:rPr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="000215A8">
              <w:rPr>
                <w:b/>
                <w:bCs/>
                <w:sz w:val="20"/>
                <w:szCs w:val="20"/>
              </w:rPr>
              <w:t>р</w:t>
            </w:r>
            <w:proofErr w:type="gramEnd"/>
            <w:r w:rsidR="00401C4B">
              <w:rPr>
                <w:b/>
                <w:bCs/>
                <w:sz w:val="20"/>
                <w:szCs w:val="20"/>
              </w:rPr>
              <w:t>уб</w:t>
            </w:r>
            <w:r w:rsidR="000215A8">
              <w:rPr>
                <w:b/>
                <w:bCs/>
                <w:sz w:val="20"/>
                <w:szCs w:val="20"/>
              </w:rPr>
              <w:t>.</w:t>
            </w:r>
            <w:r w:rsidR="003928E2" w:rsidRPr="002C4315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96782C" w:rsidRPr="00122878" w:rsidTr="0096782C">
        <w:trPr>
          <w:gridAfter w:val="1"/>
          <w:wAfter w:w="113" w:type="pct"/>
          <w:cantSplit/>
          <w:trHeight w:val="230"/>
        </w:trPr>
        <w:tc>
          <w:tcPr>
            <w:tcW w:w="1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2C4315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2C4315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2C4315" w:rsidRDefault="0083167A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>израсходовано</w:t>
            </w:r>
          </w:p>
          <w:p w:rsidR="003928E2" w:rsidRPr="002C4315" w:rsidRDefault="0083167A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>средств</w:t>
            </w:r>
          </w:p>
          <w:p w:rsidR="003928E2" w:rsidRPr="002C4315" w:rsidRDefault="0083167A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5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28E2" w:rsidRPr="002C4315" w:rsidRDefault="0083167A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>на оплату труда</w:t>
            </w:r>
          </w:p>
        </w:tc>
        <w:tc>
          <w:tcPr>
            <w:tcW w:w="9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E2" w:rsidRPr="002C4315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 xml:space="preserve">на </w:t>
            </w:r>
            <w:r w:rsidR="0083167A" w:rsidRPr="002C4315">
              <w:rPr>
                <w:b/>
                <w:bCs/>
                <w:sz w:val="20"/>
                <w:szCs w:val="20"/>
              </w:rPr>
              <w:t>комплектование фондов</w:t>
            </w:r>
          </w:p>
        </w:tc>
        <w:tc>
          <w:tcPr>
            <w:tcW w:w="44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28E2" w:rsidRPr="002C4315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 xml:space="preserve">на </w:t>
            </w:r>
            <w:r w:rsidR="0083167A" w:rsidRPr="002C4315">
              <w:rPr>
                <w:b/>
                <w:bCs/>
                <w:sz w:val="20"/>
                <w:szCs w:val="20"/>
              </w:rPr>
              <w:t>те</w:t>
            </w:r>
            <w:r w:rsidR="00C06C60" w:rsidRPr="00280A64">
              <w:rPr>
                <w:b/>
                <w:bCs/>
                <w:sz w:val="20"/>
                <w:szCs w:val="20"/>
              </w:rPr>
              <w:t>к</w:t>
            </w:r>
            <w:r w:rsidR="00401C4B">
              <w:rPr>
                <w:b/>
                <w:bCs/>
                <w:sz w:val="20"/>
                <w:szCs w:val="20"/>
              </w:rPr>
              <w:t>ущий</w:t>
            </w:r>
            <w:r w:rsidR="0083167A" w:rsidRPr="002C4315">
              <w:rPr>
                <w:b/>
                <w:bCs/>
                <w:sz w:val="20"/>
                <w:szCs w:val="20"/>
              </w:rPr>
              <w:t xml:space="preserve"> и капитальны</w:t>
            </w:r>
            <w:r w:rsidR="00401C4B">
              <w:rPr>
                <w:b/>
                <w:bCs/>
                <w:sz w:val="20"/>
                <w:szCs w:val="20"/>
              </w:rPr>
              <w:t>й</w:t>
            </w:r>
            <w:r w:rsidR="0083167A" w:rsidRPr="002C4315">
              <w:rPr>
                <w:b/>
                <w:bCs/>
                <w:sz w:val="20"/>
                <w:szCs w:val="20"/>
              </w:rPr>
              <w:t xml:space="preserve"> ремонты</w:t>
            </w:r>
          </w:p>
        </w:tc>
        <w:tc>
          <w:tcPr>
            <w:tcW w:w="49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28E2" w:rsidRPr="002C4315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 xml:space="preserve">на </w:t>
            </w:r>
            <w:r w:rsidR="0083167A" w:rsidRPr="002C4315">
              <w:rPr>
                <w:b/>
                <w:bCs/>
                <w:sz w:val="20"/>
                <w:szCs w:val="20"/>
              </w:rPr>
              <w:t>приобретение основных средств</w:t>
            </w:r>
          </w:p>
        </w:tc>
        <w:tc>
          <w:tcPr>
            <w:tcW w:w="44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28E2" w:rsidRPr="002C4315" w:rsidRDefault="0083167A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>платные услуги</w:t>
            </w:r>
          </w:p>
        </w:tc>
        <w:tc>
          <w:tcPr>
            <w:tcW w:w="49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28E2" w:rsidRPr="002C4315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782C" w:rsidRPr="00122878" w:rsidTr="0096782C">
        <w:trPr>
          <w:gridAfter w:val="1"/>
          <w:wAfter w:w="113" w:type="pct"/>
          <w:cantSplit/>
          <w:trHeight w:val="565"/>
        </w:trPr>
        <w:tc>
          <w:tcPr>
            <w:tcW w:w="14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2C4315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2C4315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2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2C4315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E2" w:rsidRPr="002C4315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E2" w:rsidRPr="002C4315" w:rsidRDefault="0083167A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E2" w:rsidRPr="002C4315" w:rsidRDefault="0083167A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2C4315">
              <w:rPr>
                <w:b/>
                <w:bCs/>
                <w:sz w:val="20"/>
                <w:szCs w:val="20"/>
              </w:rPr>
              <w:t>в</w:t>
            </w:r>
            <w:r w:rsidR="003928E2" w:rsidRPr="002C4315">
              <w:rPr>
                <w:b/>
                <w:bCs/>
                <w:sz w:val="20"/>
                <w:szCs w:val="20"/>
              </w:rPr>
              <w:t xml:space="preserve"> т.</w:t>
            </w:r>
            <w:r w:rsidR="00A3454C">
              <w:rPr>
                <w:b/>
                <w:bCs/>
                <w:sz w:val="20"/>
                <w:szCs w:val="20"/>
              </w:rPr>
              <w:t xml:space="preserve"> ч</w:t>
            </w:r>
            <w:r w:rsidR="003928E2" w:rsidRPr="002C4315">
              <w:rPr>
                <w:b/>
                <w:bCs/>
                <w:sz w:val="20"/>
                <w:szCs w:val="20"/>
              </w:rPr>
              <w:t xml:space="preserve">. </w:t>
            </w:r>
          </w:p>
          <w:p w:rsidR="003928E2" w:rsidRPr="002C4315" w:rsidRDefault="00A3454C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</w:t>
            </w:r>
            <w:r w:rsidR="00401C4B">
              <w:rPr>
                <w:b/>
                <w:bCs/>
                <w:sz w:val="20"/>
                <w:szCs w:val="20"/>
              </w:rPr>
              <w:t>з бюджета</w:t>
            </w:r>
          </w:p>
        </w:tc>
        <w:tc>
          <w:tcPr>
            <w:tcW w:w="445" w:type="pct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928E2" w:rsidRPr="002C4315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5" w:type="pct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928E2" w:rsidRPr="002C4315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5" w:type="pct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928E2" w:rsidRPr="002C4315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0" w:type="pct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928E2" w:rsidRPr="002C4315" w:rsidRDefault="003928E2" w:rsidP="00455A2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782C" w:rsidRPr="00122878" w:rsidTr="0096782C">
        <w:trPr>
          <w:gridAfter w:val="1"/>
          <w:wAfter w:w="113" w:type="pct"/>
          <w:trHeight w:val="90"/>
        </w:trPr>
        <w:tc>
          <w:tcPr>
            <w:tcW w:w="147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2C4315" w:rsidRDefault="00E2515E" w:rsidP="00455A2F">
            <w:pPr>
              <w:spacing w:line="228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2C4315" w:rsidRDefault="00E2515E" w:rsidP="00455A2F">
            <w:pPr>
              <w:spacing w:line="228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2515E" w:rsidRPr="0096782C" w:rsidRDefault="00E2515E">
            <w:pPr>
              <w:jc w:val="center"/>
              <w:rPr>
                <w:color w:val="000000"/>
                <w:sz w:val="20"/>
                <w:szCs w:val="20"/>
              </w:rPr>
            </w:pPr>
            <w:r w:rsidRPr="0096782C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2515E" w:rsidRPr="0096782C" w:rsidRDefault="00E2515E">
            <w:pPr>
              <w:jc w:val="center"/>
              <w:rPr>
                <w:color w:val="000000"/>
                <w:sz w:val="20"/>
                <w:szCs w:val="20"/>
              </w:rPr>
            </w:pPr>
            <w:r w:rsidRPr="0096782C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2515E" w:rsidRPr="0096782C" w:rsidRDefault="00E2515E">
            <w:pPr>
              <w:jc w:val="center"/>
              <w:rPr>
                <w:color w:val="000000"/>
                <w:sz w:val="20"/>
                <w:szCs w:val="20"/>
              </w:rPr>
            </w:pPr>
            <w:r w:rsidRPr="0096782C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2515E" w:rsidRPr="0096782C" w:rsidRDefault="00E2515E">
            <w:pPr>
              <w:jc w:val="center"/>
              <w:rPr>
                <w:color w:val="000000"/>
                <w:sz w:val="20"/>
                <w:szCs w:val="20"/>
              </w:rPr>
            </w:pPr>
            <w:r w:rsidRPr="0096782C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2515E" w:rsidRPr="0096782C" w:rsidRDefault="00E2515E">
            <w:pPr>
              <w:jc w:val="center"/>
              <w:rPr>
                <w:color w:val="000000"/>
                <w:sz w:val="20"/>
                <w:szCs w:val="20"/>
              </w:rPr>
            </w:pPr>
            <w:r w:rsidRPr="0096782C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2515E" w:rsidRPr="0096782C" w:rsidRDefault="00E2515E">
            <w:pPr>
              <w:jc w:val="center"/>
              <w:rPr>
                <w:color w:val="000000"/>
                <w:sz w:val="20"/>
                <w:szCs w:val="20"/>
              </w:rPr>
            </w:pPr>
            <w:r w:rsidRPr="0096782C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2515E" w:rsidRPr="0096782C" w:rsidRDefault="00E2515E">
            <w:pPr>
              <w:jc w:val="center"/>
              <w:rPr>
                <w:color w:val="000000"/>
                <w:sz w:val="20"/>
                <w:szCs w:val="20"/>
              </w:rPr>
            </w:pPr>
            <w:r w:rsidRPr="0096782C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2515E" w:rsidRPr="0096782C" w:rsidRDefault="00E2515E">
            <w:pPr>
              <w:jc w:val="center"/>
              <w:rPr>
                <w:color w:val="000000"/>
                <w:sz w:val="20"/>
                <w:szCs w:val="20"/>
              </w:rPr>
            </w:pPr>
            <w:r w:rsidRPr="0096782C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2515E" w:rsidRPr="0096782C" w:rsidRDefault="00E2515E">
            <w:pPr>
              <w:jc w:val="center"/>
              <w:rPr>
                <w:color w:val="000000"/>
                <w:sz w:val="20"/>
                <w:szCs w:val="20"/>
              </w:rPr>
            </w:pPr>
            <w:r w:rsidRPr="0096782C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2515E" w:rsidRPr="0096782C" w:rsidRDefault="00E2515E">
            <w:pPr>
              <w:jc w:val="center"/>
              <w:rPr>
                <w:color w:val="000000"/>
                <w:sz w:val="20"/>
                <w:szCs w:val="20"/>
              </w:rPr>
            </w:pPr>
            <w:r w:rsidRPr="0096782C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2515E" w:rsidRPr="0096782C" w:rsidRDefault="00E2515E">
            <w:pPr>
              <w:jc w:val="center"/>
              <w:rPr>
                <w:color w:val="000000"/>
                <w:sz w:val="20"/>
                <w:szCs w:val="20"/>
              </w:rPr>
            </w:pPr>
            <w:r w:rsidRPr="0096782C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2515E" w:rsidRPr="0096782C" w:rsidRDefault="00E2515E">
            <w:pPr>
              <w:jc w:val="center"/>
              <w:rPr>
                <w:color w:val="000000"/>
                <w:sz w:val="20"/>
                <w:szCs w:val="20"/>
              </w:rPr>
            </w:pPr>
            <w:r w:rsidRPr="0096782C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2515E" w:rsidRPr="0096782C" w:rsidRDefault="00E2515E">
            <w:pPr>
              <w:jc w:val="center"/>
              <w:rPr>
                <w:color w:val="000000"/>
                <w:sz w:val="20"/>
                <w:szCs w:val="20"/>
              </w:rPr>
            </w:pPr>
            <w:r w:rsidRPr="0096782C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2515E" w:rsidRPr="0096782C" w:rsidRDefault="00E2515E">
            <w:pPr>
              <w:jc w:val="center"/>
              <w:rPr>
                <w:color w:val="000000"/>
                <w:sz w:val="20"/>
                <w:szCs w:val="20"/>
              </w:rPr>
            </w:pPr>
            <w:r w:rsidRPr="0096782C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2515E" w:rsidRPr="0096782C" w:rsidRDefault="00E2515E">
            <w:pPr>
              <w:jc w:val="center"/>
              <w:rPr>
                <w:color w:val="000000"/>
                <w:sz w:val="20"/>
                <w:szCs w:val="20"/>
              </w:rPr>
            </w:pPr>
            <w:r w:rsidRPr="0096782C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2515E" w:rsidRPr="0096782C" w:rsidRDefault="00E2515E">
            <w:pPr>
              <w:jc w:val="center"/>
              <w:rPr>
                <w:color w:val="000000"/>
                <w:sz w:val="20"/>
                <w:szCs w:val="20"/>
              </w:rPr>
            </w:pPr>
            <w:r w:rsidRPr="0096782C"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96782C" w:rsidRPr="00122878" w:rsidTr="0096782C">
        <w:trPr>
          <w:gridAfter w:val="1"/>
          <w:wAfter w:w="113" w:type="pct"/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F709A0">
              <w:rPr>
                <w:sz w:val="22"/>
                <w:szCs w:val="22"/>
              </w:rPr>
              <w:t>1.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rPr>
                <w:sz w:val="22"/>
                <w:szCs w:val="22"/>
              </w:rPr>
            </w:pPr>
            <w:r w:rsidRPr="00F709A0">
              <w:rPr>
                <w:sz w:val="22"/>
                <w:szCs w:val="22"/>
              </w:rPr>
              <w:t>Горловка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14731,7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5510,6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12306,6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4896,7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326,5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138,9</w:t>
            </w:r>
          </w:p>
        </w:tc>
      </w:tr>
      <w:tr w:rsidR="0096782C" w:rsidRPr="00122878" w:rsidTr="0096782C">
        <w:trPr>
          <w:gridAfter w:val="1"/>
          <w:wAfter w:w="113" w:type="pct"/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Дебальцево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1850,0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627,5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1521,8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621,0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244,4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394,1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204,7</w:t>
            </w:r>
          </w:p>
        </w:tc>
      </w:tr>
      <w:tr w:rsidR="0096782C" w:rsidRPr="00122878" w:rsidTr="0096782C">
        <w:trPr>
          <w:gridAfter w:val="1"/>
          <w:wAfter w:w="113" w:type="pct"/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F709A0">
              <w:rPr>
                <w:sz w:val="22"/>
                <w:szCs w:val="22"/>
              </w:rPr>
              <w:t>.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rPr>
                <w:sz w:val="22"/>
                <w:szCs w:val="22"/>
              </w:rPr>
            </w:pPr>
            <w:r w:rsidRPr="00F709A0">
              <w:rPr>
                <w:sz w:val="22"/>
                <w:szCs w:val="22"/>
              </w:rPr>
              <w:t>Докучаевск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1253,2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383,7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1057,7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357,7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243,4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76,6</w:t>
            </w:r>
          </w:p>
        </w:tc>
      </w:tr>
      <w:tr w:rsidR="0096782C" w:rsidRPr="00122878" w:rsidTr="0096782C">
        <w:trPr>
          <w:gridAfter w:val="1"/>
          <w:wAfter w:w="113" w:type="pct"/>
          <w:trHeight w:val="284"/>
        </w:trPr>
        <w:tc>
          <w:tcPr>
            <w:tcW w:w="1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F709A0">
              <w:rPr>
                <w:sz w:val="22"/>
                <w:szCs w:val="22"/>
              </w:rPr>
              <w:t>.</w:t>
            </w:r>
          </w:p>
        </w:tc>
        <w:tc>
          <w:tcPr>
            <w:tcW w:w="297" w:type="pct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rPr>
                <w:sz w:val="22"/>
                <w:szCs w:val="22"/>
              </w:rPr>
            </w:pPr>
            <w:r w:rsidRPr="00F709A0">
              <w:rPr>
                <w:sz w:val="22"/>
                <w:szCs w:val="22"/>
              </w:rPr>
              <w:t xml:space="preserve">Донецк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rPr>
                <w:sz w:val="22"/>
                <w:szCs w:val="22"/>
              </w:rPr>
            </w:pPr>
            <w:r w:rsidRPr="00F709A0">
              <w:rPr>
                <w:sz w:val="22"/>
                <w:szCs w:val="22"/>
              </w:rPr>
              <w:t>ЦБС для взрослых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18013,5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9579,0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15973,1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8204,7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111,2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376,7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192,7</w:t>
            </w:r>
          </w:p>
        </w:tc>
      </w:tr>
      <w:tr w:rsidR="0096782C" w:rsidRPr="00122878" w:rsidTr="0096782C">
        <w:trPr>
          <w:gridAfter w:val="1"/>
          <w:wAfter w:w="113" w:type="pct"/>
          <w:trHeight w:val="284"/>
        </w:trPr>
        <w:tc>
          <w:tcPr>
            <w:tcW w:w="1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2C4315" w:rsidRDefault="00E2515E" w:rsidP="00455A2F">
            <w:pPr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2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2C4315" w:rsidRDefault="00E2515E" w:rsidP="00455A2F">
            <w:pPr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2C4315" w:rsidRDefault="00E2515E" w:rsidP="00831A82">
            <w:pPr>
              <w:spacing w:line="228" w:lineRule="auto"/>
              <w:rPr>
                <w:sz w:val="22"/>
                <w:szCs w:val="22"/>
              </w:rPr>
            </w:pPr>
            <w:r w:rsidRPr="00F709A0">
              <w:rPr>
                <w:sz w:val="22"/>
                <w:szCs w:val="22"/>
              </w:rPr>
              <w:t>ЦБС для детей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11060,3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4281,3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9785,0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4044,0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112,0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271,4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106,9</w:t>
            </w:r>
          </w:p>
        </w:tc>
      </w:tr>
      <w:tr w:rsidR="0096782C" w:rsidRPr="00122878" w:rsidTr="0096782C">
        <w:trPr>
          <w:gridAfter w:val="1"/>
          <w:wAfter w:w="113" w:type="pct"/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F709A0">
              <w:rPr>
                <w:sz w:val="22"/>
                <w:szCs w:val="22"/>
              </w:rPr>
              <w:t>.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rPr>
                <w:sz w:val="22"/>
                <w:szCs w:val="22"/>
              </w:rPr>
            </w:pPr>
            <w:r w:rsidRPr="00F709A0">
              <w:rPr>
                <w:sz w:val="22"/>
                <w:szCs w:val="22"/>
              </w:rPr>
              <w:t>Енакиево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7386,0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2978,9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4988,9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2224,3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2,7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367,1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165,6</w:t>
            </w:r>
          </w:p>
        </w:tc>
      </w:tr>
      <w:tr w:rsidR="0096782C" w:rsidRPr="00122878" w:rsidTr="0096782C">
        <w:trPr>
          <w:gridAfter w:val="1"/>
          <w:wAfter w:w="113" w:type="pct"/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F709A0">
              <w:rPr>
                <w:sz w:val="22"/>
                <w:szCs w:val="22"/>
              </w:rPr>
              <w:t>.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rPr>
                <w:sz w:val="22"/>
                <w:szCs w:val="22"/>
              </w:rPr>
            </w:pPr>
            <w:r w:rsidRPr="00F709A0">
              <w:rPr>
                <w:sz w:val="22"/>
                <w:szCs w:val="22"/>
              </w:rPr>
              <w:t>Ждановка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904,4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383,9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648,0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371,1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315,7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145,4</w:t>
            </w:r>
          </w:p>
        </w:tc>
      </w:tr>
      <w:tr w:rsidR="0096782C" w:rsidRPr="00122878" w:rsidTr="0096782C">
        <w:trPr>
          <w:gridAfter w:val="1"/>
          <w:wAfter w:w="113" w:type="pct"/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F709A0">
              <w:rPr>
                <w:sz w:val="22"/>
                <w:szCs w:val="22"/>
              </w:rPr>
              <w:t>.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rPr>
                <w:sz w:val="22"/>
                <w:szCs w:val="22"/>
              </w:rPr>
            </w:pPr>
            <w:r w:rsidRPr="00F709A0">
              <w:rPr>
                <w:sz w:val="22"/>
                <w:szCs w:val="22"/>
              </w:rPr>
              <w:t>Кировское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1453,3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523,9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1263,6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503,3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20,5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21,5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244,0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97,7</w:t>
            </w:r>
          </w:p>
        </w:tc>
      </w:tr>
      <w:tr w:rsidR="0096782C" w:rsidRPr="00122878" w:rsidTr="0096782C">
        <w:trPr>
          <w:gridAfter w:val="1"/>
          <w:wAfter w:w="113" w:type="pct"/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F709A0">
              <w:rPr>
                <w:sz w:val="22"/>
                <w:szCs w:val="22"/>
              </w:rPr>
              <w:t>.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rPr>
                <w:sz w:val="22"/>
                <w:szCs w:val="22"/>
              </w:rPr>
            </w:pPr>
            <w:r w:rsidRPr="00F709A0">
              <w:rPr>
                <w:sz w:val="22"/>
                <w:szCs w:val="22"/>
              </w:rPr>
              <w:t>Макеевка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12653,1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4951,7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11212,0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4681,4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250,3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98,6</w:t>
            </w:r>
          </w:p>
        </w:tc>
      </w:tr>
      <w:tr w:rsidR="0096782C" w:rsidRPr="00122878" w:rsidTr="0096782C">
        <w:trPr>
          <w:gridAfter w:val="1"/>
          <w:wAfter w:w="113" w:type="pct"/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F709A0">
              <w:rPr>
                <w:sz w:val="22"/>
                <w:szCs w:val="22"/>
              </w:rPr>
              <w:t>.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rPr>
                <w:sz w:val="22"/>
                <w:szCs w:val="22"/>
              </w:rPr>
            </w:pPr>
            <w:r w:rsidRPr="00F709A0">
              <w:rPr>
                <w:sz w:val="22"/>
                <w:szCs w:val="22"/>
              </w:rPr>
              <w:t>Снежное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2705,4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1205,3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1873,4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1111,8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266,0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115,5</w:t>
            </w:r>
          </w:p>
        </w:tc>
      </w:tr>
      <w:tr w:rsidR="0096782C" w:rsidRPr="00122878" w:rsidTr="0096782C">
        <w:trPr>
          <w:gridAfter w:val="1"/>
          <w:wAfter w:w="113" w:type="pct"/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F709A0">
              <w:rPr>
                <w:sz w:val="22"/>
                <w:szCs w:val="22"/>
              </w:rPr>
              <w:t>.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rPr>
                <w:sz w:val="22"/>
                <w:szCs w:val="22"/>
              </w:rPr>
            </w:pPr>
            <w:r w:rsidRPr="00F709A0">
              <w:rPr>
                <w:sz w:val="22"/>
                <w:szCs w:val="22"/>
              </w:rPr>
              <w:t>Торез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5258,9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2350,9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4740,7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2225,1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18,5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335,3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152,7</w:t>
            </w:r>
          </w:p>
        </w:tc>
      </w:tr>
      <w:tr w:rsidR="0096782C" w:rsidRPr="00122878" w:rsidTr="0096782C">
        <w:trPr>
          <w:gridAfter w:val="1"/>
          <w:wAfter w:w="113" w:type="pct"/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F709A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 w:rsidRPr="00F709A0">
              <w:rPr>
                <w:sz w:val="22"/>
                <w:szCs w:val="22"/>
              </w:rPr>
              <w:t>.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rPr>
                <w:sz w:val="22"/>
                <w:szCs w:val="22"/>
              </w:rPr>
            </w:pPr>
            <w:proofErr w:type="spellStart"/>
            <w:r w:rsidRPr="00F709A0">
              <w:rPr>
                <w:sz w:val="22"/>
                <w:szCs w:val="22"/>
              </w:rPr>
              <w:t>Харцызск</w:t>
            </w:r>
            <w:proofErr w:type="spellEnd"/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7347,4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3908,0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6351,0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3807,3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3,9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1,4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246,5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17,0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16,0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345,3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116,4</w:t>
            </w:r>
          </w:p>
        </w:tc>
      </w:tr>
      <w:tr w:rsidR="0096782C" w:rsidRPr="00122878" w:rsidTr="0096782C">
        <w:trPr>
          <w:gridAfter w:val="1"/>
          <w:wAfter w:w="113" w:type="pct"/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F709A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 w:rsidRPr="00F709A0">
              <w:rPr>
                <w:sz w:val="22"/>
                <w:szCs w:val="22"/>
              </w:rPr>
              <w:t>.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rPr>
                <w:sz w:val="22"/>
                <w:szCs w:val="22"/>
              </w:rPr>
            </w:pPr>
            <w:r w:rsidRPr="00F709A0">
              <w:rPr>
                <w:sz w:val="22"/>
                <w:szCs w:val="22"/>
              </w:rPr>
              <w:t>Шахтерск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10880,1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4251,2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10150,7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4145,7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161,1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370,9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145,3</w:t>
            </w:r>
          </w:p>
        </w:tc>
      </w:tr>
      <w:tr w:rsidR="0096782C" w:rsidRPr="00122878" w:rsidTr="0096782C">
        <w:trPr>
          <w:gridAfter w:val="1"/>
          <w:wAfter w:w="113" w:type="pct"/>
          <w:trHeight w:val="284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F709A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  <w:r w:rsidRPr="00F709A0">
              <w:rPr>
                <w:sz w:val="22"/>
                <w:szCs w:val="22"/>
              </w:rPr>
              <w:t>.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rPr>
                <w:sz w:val="22"/>
                <w:szCs w:val="22"/>
              </w:rPr>
            </w:pPr>
            <w:r w:rsidRPr="00F709A0">
              <w:rPr>
                <w:sz w:val="22"/>
                <w:szCs w:val="22"/>
              </w:rPr>
              <w:t>Ясиноватая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1859,3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713,1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1448,6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677,0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199,5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22,2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342,5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169,5</w:t>
            </w:r>
          </w:p>
        </w:tc>
      </w:tr>
      <w:tr w:rsidR="0096782C" w:rsidRPr="00122878" w:rsidTr="0096782C">
        <w:trPr>
          <w:gridAfter w:val="1"/>
          <w:wAfter w:w="113" w:type="pct"/>
          <w:trHeight w:val="284"/>
        </w:trPr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rPr>
                <w:b/>
                <w:bCs/>
                <w:sz w:val="22"/>
                <w:szCs w:val="22"/>
              </w:rPr>
            </w:pPr>
            <w:r w:rsidRPr="00F709A0">
              <w:rPr>
                <w:b/>
                <w:bCs/>
                <w:sz w:val="22"/>
                <w:szCs w:val="22"/>
              </w:rPr>
              <w:t xml:space="preserve">Всего по городам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97356,6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41649,0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83321,1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37871,1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3,9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1,4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872,0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7,2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266,9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30,5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37,9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319,3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135,9</w:t>
            </w:r>
          </w:p>
        </w:tc>
      </w:tr>
      <w:tr w:rsidR="0096782C" w:rsidRPr="00122878" w:rsidTr="0096782C">
        <w:trPr>
          <w:trHeight w:val="284"/>
        </w:trPr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ind w:left="-28"/>
              <w:jc w:val="center"/>
              <w:rPr>
                <w:sz w:val="22"/>
                <w:szCs w:val="22"/>
              </w:rPr>
            </w:pPr>
            <w:r w:rsidRPr="00F709A0">
              <w:rPr>
                <w:sz w:val="22"/>
                <w:szCs w:val="22"/>
              </w:rPr>
              <w:t>1.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rPr>
                <w:sz w:val="22"/>
                <w:szCs w:val="22"/>
              </w:rPr>
            </w:pPr>
            <w:proofErr w:type="spellStart"/>
            <w:r w:rsidRPr="00F709A0">
              <w:rPr>
                <w:sz w:val="22"/>
                <w:szCs w:val="22"/>
              </w:rPr>
              <w:t>Амвросиевский</w:t>
            </w:r>
            <w:proofErr w:type="spellEnd"/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5834,5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1696,2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5539,1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1639,5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344,1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119,6</w:t>
            </w:r>
          </w:p>
        </w:tc>
        <w:tc>
          <w:tcPr>
            <w:tcW w:w="113" w:type="pct"/>
            <w:vAlign w:val="center"/>
          </w:tcPr>
          <w:p w:rsidR="00E2515E" w:rsidRPr="00122878" w:rsidRDefault="00E2515E" w:rsidP="00455A2F">
            <w:pPr>
              <w:spacing w:line="228" w:lineRule="auto"/>
              <w:jc w:val="center"/>
              <w:rPr>
                <w:sz w:val="19"/>
                <w:szCs w:val="19"/>
              </w:rPr>
            </w:pPr>
          </w:p>
        </w:tc>
      </w:tr>
      <w:tr w:rsidR="0096782C" w:rsidRPr="00122878" w:rsidTr="0096782C">
        <w:trPr>
          <w:trHeight w:val="284"/>
        </w:trPr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ind w:left="-28"/>
              <w:jc w:val="center"/>
              <w:rPr>
                <w:sz w:val="22"/>
                <w:szCs w:val="22"/>
              </w:rPr>
            </w:pPr>
            <w:r w:rsidRPr="00F709A0">
              <w:rPr>
                <w:sz w:val="22"/>
                <w:szCs w:val="22"/>
              </w:rPr>
              <w:t>2.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rPr>
                <w:sz w:val="22"/>
                <w:szCs w:val="22"/>
              </w:rPr>
            </w:pPr>
            <w:proofErr w:type="spellStart"/>
            <w:r w:rsidRPr="00F709A0">
              <w:rPr>
                <w:sz w:val="22"/>
                <w:szCs w:val="22"/>
              </w:rPr>
              <w:t>Новоазовский</w:t>
            </w:r>
            <w:proofErr w:type="spellEnd"/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3399,4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1310,7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2916,5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1030,7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347,4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149,5</w:t>
            </w:r>
          </w:p>
        </w:tc>
        <w:tc>
          <w:tcPr>
            <w:tcW w:w="113" w:type="pct"/>
            <w:vAlign w:val="center"/>
          </w:tcPr>
          <w:p w:rsidR="00E2515E" w:rsidRPr="00122878" w:rsidRDefault="00E2515E" w:rsidP="00455A2F">
            <w:pPr>
              <w:spacing w:line="228" w:lineRule="auto"/>
              <w:jc w:val="center"/>
              <w:rPr>
                <w:sz w:val="19"/>
                <w:szCs w:val="19"/>
              </w:rPr>
            </w:pPr>
          </w:p>
        </w:tc>
      </w:tr>
      <w:tr w:rsidR="0096782C" w:rsidRPr="00122878" w:rsidTr="0096782C">
        <w:trPr>
          <w:trHeight w:val="284"/>
        </w:trPr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ind w:left="-28"/>
              <w:jc w:val="center"/>
              <w:rPr>
                <w:sz w:val="22"/>
                <w:szCs w:val="22"/>
              </w:rPr>
            </w:pPr>
            <w:r w:rsidRPr="00F709A0">
              <w:rPr>
                <w:sz w:val="22"/>
                <w:szCs w:val="22"/>
              </w:rPr>
              <w:t>3.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rPr>
                <w:sz w:val="22"/>
                <w:szCs w:val="22"/>
              </w:rPr>
            </w:pPr>
            <w:proofErr w:type="spellStart"/>
            <w:r w:rsidRPr="00F709A0">
              <w:rPr>
                <w:sz w:val="22"/>
                <w:szCs w:val="22"/>
              </w:rPr>
              <w:t>Старобешевский</w:t>
            </w:r>
            <w:proofErr w:type="spellEnd"/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3689,8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1839,7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3075,5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1685,9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321,2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159,7</w:t>
            </w:r>
          </w:p>
        </w:tc>
        <w:tc>
          <w:tcPr>
            <w:tcW w:w="113" w:type="pct"/>
            <w:vAlign w:val="center"/>
          </w:tcPr>
          <w:p w:rsidR="00E2515E" w:rsidRPr="00122878" w:rsidRDefault="00E2515E" w:rsidP="00455A2F">
            <w:pPr>
              <w:spacing w:line="228" w:lineRule="auto"/>
              <w:jc w:val="center"/>
              <w:rPr>
                <w:sz w:val="19"/>
                <w:szCs w:val="19"/>
              </w:rPr>
            </w:pPr>
          </w:p>
        </w:tc>
      </w:tr>
      <w:tr w:rsidR="0096782C" w:rsidRPr="00122878" w:rsidTr="0096782C">
        <w:trPr>
          <w:trHeight w:val="284"/>
        </w:trPr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ind w:left="-28"/>
              <w:jc w:val="center"/>
              <w:rPr>
                <w:sz w:val="22"/>
                <w:szCs w:val="22"/>
              </w:rPr>
            </w:pPr>
            <w:r w:rsidRPr="00F709A0">
              <w:rPr>
                <w:sz w:val="22"/>
                <w:szCs w:val="22"/>
              </w:rPr>
              <w:t>4.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rPr>
                <w:sz w:val="22"/>
                <w:szCs w:val="22"/>
              </w:rPr>
            </w:pPr>
            <w:proofErr w:type="spellStart"/>
            <w:r w:rsidRPr="00F709A0">
              <w:rPr>
                <w:sz w:val="22"/>
                <w:szCs w:val="22"/>
              </w:rPr>
              <w:t>Тельмановский</w:t>
            </w:r>
            <w:proofErr w:type="spellEnd"/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3256,2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1846,9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3116,7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1839,7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396,1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240,6</w:t>
            </w:r>
          </w:p>
        </w:tc>
        <w:tc>
          <w:tcPr>
            <w:tcW w:w="113" w:type="pct"/>
            <w:vAlign w:val="center"/>
          </w:tcPr>
          <w:p w:rsidR="00E2515E" w:rsidRPr="00122878" w:rsidRDefault="00E2515E" w:rsidP="00455A2F">
            <w:pPr>
              <w:spacing w:line="228" w:lineRule="auto"/>
              <w:jc w:val="center"/>
              <w:rPr>
                <w:sz w:val="19"/>
                <w:szCs w:val="19"/>
              </w:rPr>
            </w:pPr>
          </w:p>
        </w:tc>
      </w:tr>
      <w:tr w:rsidR="0096782C" w:rsidRPr="00122878" w:rsidTr="0096782C">
        <w:trPr>
          <w:trHeight w:val="284"/>
        </w:trPr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rPr>
                <w:b/>
                <w:bCs/>
                <w:sz w:val="22"/>
                <w:szCs w:val="22"/>
              </w:rPr>
            </w:pPr>
            <w:r w:rsidRPr="00F709A0">
              <w:rPr>
                <w:b/>
                <w:bCs/>
                <w:sz w:val="22"/>
                <w:szCs w:val="22"/>
              </w:rPr>
              <w:t>Всего по районам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16179,9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6693,5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14647,8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6195,8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6,1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1,6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348,3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Pr="0096782C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 w:rsidRPr="0096782C">
              <w:rPr>
                <w:b/>
                <w:bCs/>
                <w:sz w:val="22"/>
                <w:szCs w:val="22"/>
              </w:rPr>
              <w:t>158,8</w:t>
            </w:r>
          </w:p>
        </w:tc>
        <w:tc>
          <w:tcPr>
            <w:tcW w:w="113" w:type="pct"/>
            <w:vAlign w:val="center"/>
          </w:tcPr>
          <w:p w:rsidR="00E2515E" w:rsidRPr="00122878" w:rsidRDefault="00E2515E" w:rsidP="00455A2F">
            <w:pPr>
              <w:spacing w:line="228" w:lineRule="auto"/>
              <w:jc w:val="center"/>
              <w:rPr>
                <w:sz w:val="19"/>
                <w:szCs w:val="19"/>
              </w:rPr>
            </w:pPr>
          </w:p>
        </w:tc>
      </w:tr>
      <w:tr w:rsidR="0096782C" w:rsidRPr="00122878" w:rsidTr="0096782C">
        <w:trPr>
          <w:trHeight w:val="284"/>
        </w:trPr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E2515E" w:rsidP="006A3422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Pr="00F709A0" w:rsidRDefault="0098730A" w:rsidP="006A342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Всего по р</w:t>
            </w:r>
            <w:r w:rsidR="00E2515E">
              <w:rPr>
                <w:b/>
                <w:bCs/>
                <w:sz w:val="22"/>
                <w:szCs w:val="22"/>
              </w:rPr>
              <w:t>еспублике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113536,5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48342,5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97968,9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44066,9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3,9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1,4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878,1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8,8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266,9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30,5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37,9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323,1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15E" w:rsidRDefault="00E2515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138,6</w:t>
            </w:r>
          </w:p>
        </w:tc>
        <w:tc>
          <w:tcPr>
            <w:tcW w:w="113" w:type="pct"/>
            <w:vAlign w:val="center"/>
          </w:tcPr>
          <w:p w:rsidR="00E2515E" w:rsidRPr="00122878" w:rsidRDefault="00E2515E" w:rsidP="00455A2F">
            <w:pPr>
              <w:spacing w:line="228" w:lineRule="auto"/>
              <w:jc w:val="center"/>
              <w:rPr>
                <w:sz w:val="19"/>
                <w:szCs w:val="19"/>
              </w:rPr>
            </w:pPr>
          </w:p>
        </w:tc>
      </w:tr>
    </w:tbl>
    <w:p w:rsidR="003928E2" w:rsidRPr="00122878" w:rsidRDefault="003928E2" w:rsidP="00114312">
      <w:pPr>
        <w:ind w:right="-54" w:firstLine="12900"/>
        <w:rPr>
          <w:b/>
          <w:bCs/>
          <w:sz w:val="22"/>
          <w:szCs w:val="22"/>
        </w:rPr>
      </w:pPr>
      <w:r w:rsidRPr="00122878">
        <w:br w:type="page"/>
      </w:r>
      <w:r w:rsidRPr="00122878">
        <w:rPr>
          <w:b/>
          <w:bCs/>
          <w:sz w:val="22"/>
          <w:szCs w:val="22"/>
        </w:rPr>
        <w:lastRenderedPageBreak/>
        <w:t>Таблиц</w:t>
      </w:r>
      <w:r w:rsidR="00831A82" w:rsidRPr="00122878">
        <w:rPr>
          <w:b/>
          <w:bCs/>
          <w:sz w:val="22"/>
          <w:szCs w:val="22"/>
        </w:rPr>
        <w:t>а</w:t>
      </w:r>
      <w:r w:rsidRPr="00122878">
        <w:rPr>
          <w:b/>
          <w:bCs/>
          <w:sz w:val="22"/>
          <w:szCs w:val="22"/>
        </w:rPr>
        <w:t xml:space="preserve"> 1</w:t>
      </w:r>
      <w:r w:rsidR="00D729EA">
        <w:rPr>
          <w:b/>
          <w:bCs/>
          <w:sz w:val="22"/>
          <w:szCs w:val="22"/>
        </w:rPr>
        <w:t>2</w:t>
      </w:r>
      <w:r w:rsidRPr="00C06C60">
        <w:rPr>
          <w:b/>
          <w:bCs/>
          <w:sz w:val="22"/>
          <w:szCs w:val="22"/>
        </w:rPr>
        <w:t>.1</w:t>
      </w:r>
    </w:p>
    <w:p w:rsidR="00831A82" w:rsidRPr="00122878" w:rsidRDefault="00831A82" w:rsidP="00772515">
      <w:pPr>
        <w:pStyle w:val="1"/>
      </w:pPr>
      <w:bookmarkStart w:id="14" w:name="_Toc447896987"/>
      <w:r w:rsidRPr="00122878">
        <w:t>СЕТЬ И ОСНОВНЫЕ ПОКАЗАТЕ</w:t>
      </w:r>
      <w:r w:rsidR="00114312">
        <w:t>ЛИ РАБОТЫ</w:t>
      </w:r>
      <w:r w:rsidRPr="00122878">
        <w:t xml:space="preserve"> БИБЛИОТЕК ВСЕХ СИСТЕМ И ВЕДОМСТВ</w:t>
      </w:r>
      <w:bookmarkEnd w:id="14"/>
      <w:r w:rsidRPr="00122878">
        <w:t xml:space="preserve"> </w:t>
      </w:r>
    </w:p>
    <w:p w:rsidR="007C7609" w:rsidRPr="00122878" w:rsidRDefault="00831A82" w:rsidP="00114312">
      <w:pPr>
        <w:pStyle w:val="1"/>
        <w:rPr>
          <w:b w:val="0"/>
          <w:bCs/>
          <w:caps/>
          <w:sz w:val="22"/>
          <w:szCs w:val="22"/>
        </w:rPr>
      </w:pPr>
      <w:bookmarkStart w:id="15" w:name="_Toc447896988"/>
      <w:r w:rsidRPr="00122878">
        <w:t>ДОНЕЦКОЙ НАРОДНОЙ РЕСПУБЛИКИ по состоянию</w:t>
      </w:r>
      <w:r w:rsidR="003928E2" w:rsidRPr="00122878">
        <w:t xml:space="preserve"> на 01.01.201</w:t>
      </w:r>
      <w:r w:rsidR="00D62162">
        <w:t>7</w:t>
      </w:r>
      <w:r w:rsidRPr="00122878">
        <w:t xml:space="preserve"> </w:t>
      </w:r>
      <w:r w:rsidR="003E4DCD">
        <w:t>г</w:t>
      </w:r>
      <w:r w:rsidR="007C7609" w:rsidRPr="00122878">
        <w:t>.</w:t>
      </w:r>
      <w:bookmarkEnd w:id="15"/>
      <w:r w:rsidR="007C7609" w:rsidRPr="00122878">
        <w:t xml:space="preserve"> </w:t>
      </w:r>
    </w:p>
    <w:tbl>
      <w:tblPr>
        <w:tblW w:w="14175" w:type="dxa"/>
        <w:tblInd w:w="392" w:type="dxa"/>
        <w:tblLayout w:type="fixed"/>
        <w:tblLook w:val="0000"/>
      </w:tblPr>
      <w:tblGrid>
        <w:gridCol w:w="1843"/>
        <w:gridCol w:w="567"/>
        <w:gridCol w:w="4536"/>
        <w:gridCol w:w="992"/>
        <w:gridCol w:w="1559"/>
        <w:gridCol w:w="1701"/>
        <w:gridCol w:w="1559"/>
        <w:gridCol w:w="1418"/>
      </w:tblGrid>
      <w:tr w:rsidR="00114312" w:rsidRPr="00122878" w:rsidTr="00114312">
        <w:trPr>
          <w:trHeight w:val="494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E2" w:rsidRPr="00122878" w:rsidRDefault="00831A82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122878">
              <w:rPr>
                <w:b/>
                <w:bCs/>
                <w:sz w:val="20"/>
                <w:szCs w:val="20"/>
              </w:rPr>
              <w:t>Виды библиотек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8E2" w:rsidRPr="00122878" w:rsidRDefault="00C4789B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Число</w:t>
            </w:r>
            <w:r w:rsidR="002B2027" w:rsidRPr="00122878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2B2027" w:rsidRPr="00122878">
              <w:rPr>
                <w:b/>
                <w:bCs/>
                <w:sz w:val="20"/>
                <w:szCs w:val="20"/>
              </w:rPr>
              <w:t>библио</w:t>
            </w:r>
            <w:r w:rsidR="00114312">
              <w:rPr>
                <w:b/>
                <w:bCs/>
                <w:sz w:val="20"/>
                <w:szCs w:val="20"/>
              </w:rPr>
              <w:t>-</w:t>
            </w:r>
            <w:r w:rsidR="002B2027" w:rsidRPr="00122878">
              <w:rPr>
                <w:b/>
                <w:bCs/>
                <w:sz w:val="20"/>
                <w:szCs w:val="20"/>
              </w:rPr>
              <w:t>тек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8E2" w:rsidRPr="00122878" w:rsidRDefault="00C4789B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Численность</w:t>
            </w:r>
            <w:r w:rsidR="002B2027" w:rsidRPr="00122878">
              <w:rPr>
                <w:b/>
                <w:bCs/>
                <w:sz w:val="20"/>
                <w:szCs w:val="20"/>
              </w:rPr>
              <w:t xml:space="preserve"> библиотечных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8E2" w:rsidRPr="00122878" w:rsidRDefault="002B2027" w:rsidP="00114312">
            <w:pPr>
              <w:jc w:val="center"/>
              <w:rPr>
                <w:b/>
                <w:bCs/>
                <w:sz w:val="20"/>
                <w:szCs w:val="20"/>
              </w:rPr>
            </w:pPr>
            <w:r w:rsidRPr="00122878">
              <w:rPr>
                <w:b/>
                <w:bCs/>
                <w:sz w:val="20"/>
                <w:szCs w:val="20"/>
              </w:rPr>
              <w:t>Библиотечный фонд</w:t>
            </w:r>
            <w:r w:rsidR="003928E2" w:rsidRPr="00122878">
              <w:rPr>
                <w:b/>
                <w:bCs/>
                <w:sz w:val="20"/>
                <w:szCs w:val="20"/>
              </w:rPr>
              <w:t xml:space="preserve"> </w:t>
            </w:r>
            <w:r w:rsidRPr="00122878">
              <w:rPr>
                <w:b/>
                <w:bCs/>
                <w:sz w:val="20"/>
                <w:szCs w:val="20"/>
              </w:rPr>
              <w:t>(экз</w:t>
            </w:r>
            <w:r w:rsidR="003928E2" w:rsidRPr="00122878">
              <w:rPr>
                <w:b/>
                <w:bCs/>
                <w:sz w:val="20"/>
                <w:szCs w:val="20"/>
              </w:rPr>
              <w:t>.)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027" w:rsidRPr="00122878" w:rsidRDefault="002B2027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122878">
              <w:rPr>
                <w:b/>
                <w:bCs/>
                <w:sz w:val="20"/>
                <w:szCs w:val="20"/>
              </w:rPr>
              <w:t>Пользователи</w:t>
            </w:r>
          </w:p>
          <w:p w:rsidR="003928E2" w:rsidRPr="00122878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122878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="002B2027" w:rsidRPr="00122878">
              <w:rPr>
                <w:b/>
                <w:bCs/>
                <w:sz w:val="20"/>
                <w:szCs w:val="20"/>
              </w:rPr>
              <w:t>обслуж</w:t>
            </w:r>
            <w:proofErr w:type="spellEnd"/>
            <w:r w:rsidRPr="00122878">
              <w:rPr>
                <w:b/>
                <w:bCs/>
                <w:sz w:val="20"/>
                <w:szCs w:val="20"/>
              </w:rPr>
              <w:t>.</w:t>
            </w:r>
            <w:r w:rsidR="003E4DCD">
              <w:rPr>
                <w:b/>
                <w:bCs/>
                <w:sz w:val="20"/>
                <w:szCs w:val="20"/>
              </w:rPr>
              <w:t xml:space="preserve"> </w:t>
            </w:r>
            <w:r w:rsidR="002B2027" w:rsidRPr="00122878">
              <w:rPr>
                <w:b/>
                <w:bCs/>
                <w:sz w:val="20"/>
                <w:szCs w:val="20"/>
              </w:rPr>
              <w:t>чел.</w:t>
            </w:r>
            <w:r w:rsidRPr="00122878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3609" w:rsidRPr="00122878" w:rsidRDefault="00383609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122878">
              <w:rPr>
                <w:b/>
                <w:bCs/>
                <w:sz w:val="20"/>
                <w:szCs w:val="20"/>
              </w:rPr>
              <w:t>Выдано документов</w:t>
            </w:r>
            <w:r w:rsidR="003928E2" w:rsidRPr="00122878">
              <w:rPr>
                <w:b/>
                <w:bCs/>
                <w:sz w:val="20"/>
                <w:szCs w:val="20"/>
              </w:rPr>
              <w:t xml:space="preserve"> </w:t>
            </w:r>
          </w:p>
          <w:p w:rsidR="003928E2" w:rsidRPr="00122878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122878">
              <w:rPr>
                <w:b/>
                <w:bCs/>
                <w:sz w:val="20"/>
                <w:szCs w:val="20"/>
              </w:rPr>
              <w:t>(</w:t>
            </w:r>
            <w:r w:rsidR="00383609" w:rsidRPr="00122878">
              <w:rPr>
                <w:b/>
                <w:bCs/>
                <w:sz w:val="20"/>
                <w:szCs w:val="20"/>
              </w:rPr>
              <w:t>экз</w:t>
            </w:r>
            <w:r w:rsidRPr="00122878">
              <w:rPr>
                <w:b/>
                <w:bCs/>
                <w:sz w:val="20"/>
                <w:szCs w:val="20"/>
              </w:rPr>
              <w:t>.)</w:t>
            </w:r>
          </w:p>
        </w:tc>
      </w:tr>
      <w:tr w:rsidR="00114312" w:rsidRPr="00122878" w:rsidTr="00114312">
        <w:trPr>
          <w:trHeight w:val="227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  <w:r w:rsidRPr="00122878">
              <w:rPr>
                <w:bCs/>
                <w:sz w:val="20"/>
                <w:szCs w:val="20"/>
              </w:rPr>
              <w:t>Общедоступные (публичные) библиотеки системы МК ДНР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  <w:r w:rsidRPr="00122878">
              <w:rPr>
                <w:bCs/>
                <w:sz w:val="20"/>
                <w:szCs w:val="20"/>
              </w:rPr>
              <w:t>городские, поселковые для взрослых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3114972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186865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3706122</w:t>
            </w:r>
          </w:p>
        </w:tc>
      </w:tr>
      <w:tr w:rsidR="00114312" w:rsidRPr="00122878" w:rsidTr="00114312">
        <w:trPr>
          <w:trHeight w:val="227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  <w:r w:rsidRPr="00122878">
              <w:rPr>
                <w:bCs/>
                <w:sz w:val="20"/>
                <w:szCs w:val="20"/>
              </w:rPr>
              <w:t>районные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130316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149806</w:t>
            </w:r>
          </w:p>
        </w:tc>
      </w:tr>
      <w:tr w:rsidR="00114312" w:rsidRPr="00122878" w:rsidTr="00114312">
        <w:trPr>
          <w:trHeight w:val="227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  <w:r w:rsidRPr="00122878">
              <w:rPr>
                <w:bCs/>
                <w:sz w:val="20"/>
                <w:szCs w:val="20"/>
              </w:rPr>
              <w:t>сельские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957352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37905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743938</w:t>
            </w:r>
          </w:p>
        </w:tc>
      </w:tr>
      <w:tr w:rsidR="00114312" w:rsidRPr="00122878" w:rsidTr="00114312">
        <w:trPr>
          <w:trHeight w:val="227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  <w:r w:rsidRPr="00122878">
              <w:rPr>
                <w:bCs/>
                <w:sz w:val="20"/>
                <w:szCs w:val="20"/>
              </w:rPr>
              <w:t>библиотеки для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1775814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109797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2311110</w:t>
            </w:r>
          </w:p>
        </w:tc>
      </w:tr>
      <w:tr w:rsidR="00114312" w:rsidRPr="00122878" w:rsidTr="00114312">
        <w:trPr>
          <w:trHeight w:val="227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  <w:r w:rsidRPr="00122878">
              <w:rPr>
                <w:bCs/>
                <w:sz w:val="20"/>
                <w:szCs w:val="20"/>
              </w:rPr>
              <w:t>библиотеки для юношества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76071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184424</w:t>
            </w:r>
          </w:p>
        </w:tc>
      </w:tr>
      <w:tr w:rsidR="00114312" w:rsidRPr="00122878" w:rsidTr="00114312">
        <w:trPr>
          <w:trHeight w:val="227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62162" w:rsidRPr="00122878" w:rsidRDefault="00D62162" w:rsidP="00455A2F">
            <w:pPr>
              <w:jc w:val="right"/>
              <w:rPr>
                <w:b/>
                <w:bCs/>
                <w:sz w:val="20"/>
                <w:szCs w:val="20"/>
              </w:rPr>
            </w:pPr>
            <w:r w:rsidRPr="00122878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6054525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351368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7095400</w:t>
            </w:r>
          </w:p>
        </w:tc>
      </w:tr>
      <w:tr w:rsidR="00114312" w:rsidRPr="00122878" w:rsidTr="00114312">
        <w:trPr>
          <w:trHeight w:val="227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  <w:r w:rsidRPr="00122878">
              <w:rPr>
                <w:bCs/>
                <w:sz w:val="20"/>
                <w:szCs w:val="20"/>
              </w:rPr>
              <w:t>Республиканские библиотеки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  <w:r w:rsidRPr="00122878">
              <w:rPr>
                <w:bCs/>
                <w:sz w:val="20"/>
                <w:szCs w:val="20"/>
              </w:rPr>
              <w:t>РУНБ им. Н. К. Крупской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1587501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44751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777910</w:t>
            </w:r>
          </w:p>
        </w:tc>
      </w:tr>
      <w:tr w:rsidR="00114312" w:rsidRPr="00122878" w:rsidTr="00114312">
        <w:trPr>
          <w:trHeight w:val="227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  <w:proofErr w:type="gramStart"/>
            <w:r w:rsidRPr="00122878">
              <w:rPr>
                <w:bCs/>
                <w:sz w:val="20"/>
                <w:szCs w:val="20"/>
              </w:rPr>
              <w:t>Республиканская</w:t>
            </w:r>
            <w:proofErr w:type="gramEnd"/>
            <w:r w:rsidRPr="00122878">
              <w:rPr>
                <w:bCs/>
                <w:sz w:val="20"/>
                <w:szCs w:val="20"/>
              </w:rPr>
              <w:t xml:space="preserve"> библиотека для молодежи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114564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198528</w:t>
            </w:r>
          </w:p>
        </w:tc>
      </w:tr>
      <w:tr w:rsidR="00114312" w:rsidRPr="00122878" w:rsidTr="00114312">
        <w:trPr>
          <w:trHeight w:val="227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62162" w:rsidRPr="00122878" w:rsidRDefault="00D62162" w:rsidP="00114312">
            <w:pPr>
              <w:rPr>
                <w:bCs/>
                <w:sz w:val="20"/>
                <w:szCs w:val="20"/>
              </w:rPr>
            </w:pPr>
            <w:r w:rsidRPr="00122878">
              <w:rPr>
                <w:bCs/>
                <w:sz w:val="20"/>
                <w:szCs w:val="20"/>
              </w:rPr>
              <w:t>Республиканская библиотека для детей им. С.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122878">
              <w:rPr>
                <w:bCs/>
                <w:sz w:val="20"/>
                <w:szCs w:val="20"/>
              </w:rPr>
              <w:t>М. Кирова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321196</w:t>
            </w:r>
          </w:p>
        </w:tc>
      </w:tr>
      <w:tr w:rsidR="00114312" w:rsidRPr="00122878" w:rsidTr="00114312">
        <w:trPr>
          <w:trHeight w:val="227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62162" w:rsidRPr="00C4789B" w:rsidRDefault="00D62162" w:rsidP="00C4789B">
            <w:pPr>
              <w:jc w:val="right"/>
              <w:rPr>
                <w:b/>
                <w:bCs/>
                <w:sz w:val="20"/>
                <w:szCs w:val="20"/>
              </w:rPr>
            </w:pPr>
            <w:r w:rsidRPr="00C4789B">
              <w:rPr>
                <w:b/>
                <w:bCs/>
                <w:sz w:val="20"/>
                <w:szCs w:val="20"/>
              </w:rPr>
              <w:t>Всего по республиканским библиотекам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1927178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68154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1297634</w:t>
            </w:r>
          </w:p>
        </w:tc>
      </w:tr>
      <w:tr w:rsidR="00114312" w:rsidRPr="00122878" w:rsidTr="00FC2399">
        <w:trPr>
          <w:trHeight w:val="227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2162" w:rsidRPr="00C9115F" w:rsidRDefault="00D62162" w:rsidP="00C9115F">
            <w:pPr>
              <w:rPr>
                <w:b/>
                <w:bCs/>
                <w:spacing w:val="-8"/>
                <w:sz w:val="20"/>
                <w:szCs w:val="20"/>
              </w:rPr>
            </w:pPr>
            <w:r w:rsidRPr="00C9115F">
              <w:rPr>
                <w:b/>
                <w:bCs/>
                <w:spacing w:val="-8"/>
                <w:sz w:val="20"/>
                <w:szCs w:val="20"/>
              </w:rPr>
              <w:t>Всего общедоступные (публичные) и республиканские б-ки Минкультуры ДНР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7981703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419522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8393034</w:t>
            </w:r>
          </w:p>
        </w:tc>
      </w:tr>
      <w:tr w:rsidR="00114312" w:rsidRPr="00122878" w:rsidTr="00FC2399">
        <w:trPr>
          <w:trHeight w:val="227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  <w:r w:rsidRPr="00122878">
              <w:rPr>
                <w:bCs/>
                <w:sz w:val="20"/>
                <w:szCs w:val="20"/>
              </w:rPr>
              <w:t xml:space="preserve">Библиотеки </w:t>
            </w:r>
            <w:r>
              <w:rPr>
                <w:bCs/>
                <w:sz w:val="20"/>
                <w:szCs w:val="20"/>
              </w:rPr>
              <w:t>образовательных учреждений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2162" w:rsidRPr="00122878" w:rsidRDefault="00D62162" w:rsidP="00E975F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</w:t>
            </w:r>
            <w:r w:rsidRPr="00122878">
              <w:rPr>
                <w:bCs/>
                <w:sz w:val="20"/>
                <w:szCs w:val="20"/>
              </w:rPr>
              <w:t>бщеобразовательны</w:t>
            </w:r>
            <w:r>
              <w:rPr>
                <w:bCs/>
                <w:sz w:val="20"/>
                <w:szCs w:val="20"/>
              </w:rPr>
              <w:t>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11256522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150275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2881659</w:t>
            </w:r>
          </w:p>
        </w:tc>
      </w:tr>
      <w:tr w:rsidR="00114312" w:rsidRPr="00122878" w:rsidTr="00FC2399">
        <w:trPr>
          <w:trHeight w:val="227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2162" w:rsidRPr="00122878" w:rsidRDefault="00D62162" w:rsidP="00E975F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средние профессиональные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3443198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37903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1747650</w:t>
            </w:r>
          </w:p>
        </w:tc>
      </w:tr>
      <w:tr w:rsidR="00114312" w:rsidRPr="00122878" w:rsidTr="00FC2399">
        <w:trPr>
          <w:trHeight w:val="227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62162" w:rsidRPr="00122878" w:rsidRDefault="00D62162" w:rsidP="00114312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122878">
              <w:rPr>
                <w:bCs/>
                <w:sz w:val="20"/>
                <w:szCs w:val="20"/>
              </w:rPr>
              <w:t>из них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62" w:rsidRPr="00401C4B" w:rsidRDefault="00D62162" w:rsidP="00455A2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ПТУ, лицеи</w:t>
            </w:r>
            <w:r w:rsidRPr="00401C4B">
              <w:rPr>
                <w:bCs/>
                <w:sz w:val="20"/>
                <w:szCs w:val="20"/>
              </w:rPr>
              <w:t xml:space="preserve"> и др.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1191728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199574</w:t>
            </w:r>
          </w:p>
        </w:tc>
      </w:tr>
      <w:tr w:rsidR="00114312" w:rsidRPr="00122878" w:rsidTr="00FC2399">
        <w:trPr>
          <w:trHeight w:val="351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2162" w:rsidRPr="00401C4B" w:rsidRDefault="00D62162" w:rsidP="00455A2F">
            <w:pPr>
              <w:rPr>
                <w:bCs/>
                <w:sz w:val="20"/>
                <w:szCs w:val="20"/>
              </w:rPr>
            </w:pPr>
            <w:r w:rsidRPr="00401C4B">
              <w:rPr>
                <w:bCs/>
                <w:sz w:val="20"/>
                <w:szCs w:val="20"/>
              </w:rPr>
              <w:t>техникумы, колледжи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2251470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1548076</w:t>
            </w:r>
          </w:p>
        </w:tc>
      </w:tr>
      <w:tr w:rsidR="00114312" w:rsidRPr="00122878" w:rsidTr="00114312">
        <w:trPr>
          <w:trHeight w:val="227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62162" w:rsidRPr="00122878" w:rsidRDefault="00D62162" w:rsidP="00E975F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</w:t>
            </w:r>
            <w:r w:rsidRPr="00122878">
              <w:rPr>
                <w:bCs/>
                <w:sz w:val="20"/>
                <w:szCs w:val="20"/>
              </w:rPr>
              <w:t>ысши</w:t>
            </w:r>
            <w:r>
              <w:rPr>
                <w:bCs/>
                <w:sz w:val="20"/>
                <w:szCs w:val="20"/>
              </w:rPr>
              <w:t>е профессиональные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5518168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2680243</w:t>
            </w:r>
          </w:p>
        </w:tc>
      </w:tr>
      <w:tr w:rsidR="00114312" w:rsidRPr="00122878" w:rsidTr="00114312">
        <w:trPr>
          <w:trHeight w:val="227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122878" w:rsidRDefault="00D62162" w:rsidP="00455A2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62162" w:rsidRPr="00122878" w:rsidRDefault="00D62162" w:rsidP="00455A2F">
            <w:pPr>
              <w:jc w:val="right"/>
              <w:rPr>
                <w:b/>
                <w:bCs/>
                <w:sz w:val="20"/>
                <w:szCs w:val="20"/>
              </w:rPr>
            </w:pPr>
            <w:r w:rsidRPr="00122878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20217888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417542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7309552</w:t>
            </w:r>
          </w:p>
        </w:tc>
      </w:tr>
      <w:tr w:rsidR="00114312" w:rsidRPr="00122878" w:rsidTr="00114312">
        <w:trPr>
          <w:trHeight w:val="227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3E4DCD" w:rsidRDefault="00D62162" w:rsidP="00455A2F">
            <w:pPr>
              <w:rPr>
                <w:bCs/>
                <w:spacing w:val="-18"/>
                <w:sz w:val="20"/>
                <w:szCs w:val="20"/>
              </w:rPr>
            </w:pPr>
            <w:r w:rsidRPr="00122878">
              <w:rPr>
                <w:bCs/>
                <w:sz w:val="20"/>
                <w:szCs w:val="20"/>
              </w:rPr>
              <w:t xml:space="preserve">Публичные, </w:t>
            </w:r>
            <w:r w:rsidRPr="003E4DCD">
              <w:rPr>
                <w:bCs/>
                <w:spacing w:val="-18"/>
                <w:sz w:val="20"/>
                <w:szCs w:val="20"/>
              </w:rPr>
              <w:t xml:space="preserve">специализированные </w:t>
            </w:r>
          </w:p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  <w:r w:rsidRPr="00122878">
              <w:rPr>
                <w:bCs/>
                <w:sz w:val="20"/>
                <w:szCs w:val="20"/>
              </w:rPr>
              <w:t xml:space="preserve">и </w:t>
            </w:r>
            <w:proofErr w:type="gramStart"/>
            <w:r w:rsidRPr="00122878">
              <w:rPr>
                <w:bCs/>
                <w:sz w:val="20"/>
                <w:szCs w:val="20"/>
              </w:rPr>
              <w:t>специальные</w:t>
            </w:r>
            <w:proofErr w:type="gramEnd"/>
            <w:r w:rsidRPr="00122878">
              <w:rPr>
                <w:bCs/>
                <w:sz w:val="20"/>
                <w:szCs w:val="20"/>
              </w:rPr>
              <w:t xml:space="preserve"> библиотеки других ведомств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  <w:r w:rsidRPr="00122878">
              <w:rPr>
                <w:bCs/>
                <w:sz w:val="20"/>
                <w:szCs w:val="20"/>
              </w:rPr>
              <w:t>профсоюзные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394782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196379</w:t>
            </w:r>
          </w:p>
        </w:tc>
      </w:tr>
      <w:tr w:rsidR="00114312" w:rsidRPr="00122878" w:rsidTr="00114312">
        <w:trPr>
          <w:trHeight w:val="227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  <w:r w:rsidRPr="00122878">
              <w:rPr>
                <w:bCs/>
                <w:sz w:val="20"/>
                <w:szCs w:val="20"/>
              </w:rPr>
              <w:t>библиотеки предприятий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194745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40803</w:t>
            </w:r>
          </w:p>
        </w:tc>
      </w:tr>
      <w:tr w:rsidR="00114312" w:rsidRPr="00122878" w:rsidTr="00114312">
        <w:trPr>
          <w:trHeight w:val="227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  <w:r w:rsidRPr="00122878">
              <w:rPr>
                <w:bCs/>
                <w:sz w:val="20"/>
                <w:szCs w:val="20"/>
              </w:rPr>
              <w:t>технические, сельскохозяйственные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2252599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112813</w:t>
            </w:r>
          </w:p>
        </w:tc>
      </w:tr>
      <w:tr w:rsidR="00114312" w:rsidRPr="00122878" w:rsidTr="00114312">
        <w:trPr>
          <w:trHeight w:val="227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  <w:r w:rsidRPr="00122878">
              <w:rPr>
                <w:bCs/>
                <w:sz w:val="20"/>
                <w:szCs w:val="20"/>
              </w:rPr>
              <w:t>медицинские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482134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23430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346117</w:t>
            </w:r>
          </w:p>
        </w:tc>
      </w:tr>
      <w:tr w:rsidR="00114312" w:rsidRPr="00122878" w:rsidTr="00114312">
        <w:trPr>
          <w:trHeight w:val="227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  <w:r w:rsidRPr="00122878">
              <w:rPr>
                <w:bCs/>
                <w:sz w:val="20"/>
                <w:szCs w:val="20"/>
              </w:rPr>
              <w:t>общественные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</w:t>
            </w:r>
          </w:p>
        </w:tc>
      </w:tr>
      <w:tr w:rsidR="00114312" w:rsidRPr="00122878" w:rsidTr="00114312">
        <w:trPr>
          <w:trHeight w:val="227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62162" w:rsidRPr="00122878" w:rsidRDefault="00D62162" w:rsidP="00455A2F">
            <w:pPr>
              <w:rPr>
                <w:bCs/>
                <w:sz w:val="20"/>
                <w:szCs w:val="20"/>
              </w:rPr>
            </w:pPr>
            <w:r w:rsidRPr="00122878">
              <w:rPr>
                <w:bCs/>
                <w:sz w:val="20"/>
                <w:szCs w:val="20"/>
              </w:rPr>
              <w:t>специальные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487832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Default="00D621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109434</w:t>
            </w:r>
          </w:p>
        </w:tc>
      </w:tr>
      <w:tr w:rsidR="00114312" w:rsidRPr="00122878" w:rsidTr="00114312">
        <w:trPr>
          <w:trHeight w:val="227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122878" w:rsidRDefault="00D62162" w:rsidP="00455A2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62162" w:rsidRPr="00122878" w:rsidRDefault="00D62162" w:rsidP="00455A2F">
            <w:pPr>
              <w:jc w:val="right"/>
              <w:rPr>
                <w:b/>
                <w:bCs/>
                <w:sz w:val="20"/>
                <w:szCs w:val="20"/>
              </w:rPr>
            </w:pPr>
            <w:r w:rsidRPr="00122878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3812728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59528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805851</w:t>
            </w:r>
          </w:p>
        </w:tc>
      </w:tr>
      <w:tr w:rsidR="00114312" w:rsidRPr="00122878" w:rsidTr="00114312">
        <w:trPr>
          <w:trHeight w:val="209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62" w:rsidRPr="00122878" w:rsidRDefault="00D62162" w:rsidP="00C9115F">
            <w:pPr>
              <w:jc w:val="right"/>
              <w:rPr>
                <w:b/>
                <w:bCs/>
                <w:sz w:val="20"/>
                <w:szCs w:val="20"/>
              </w:rPr>
            </w:pPr>
            <w:r w:rsidRPr="00122878">
              <w:rPr>
                <w:b/>
                <w:bCs/>
                <w:sz w:val="20"/>
                <w:szCs w:val="20"/>
              </w:rPr>
              <w:t xml:space="preserve">Итого по библиотекам </w:t>
            </w:r>
            <w:r w:rsidR="0098730A">
              <w:rPr>
                <w:b/>
                <w:bCs/>
                <w:sz w:val="20"/>
                <w:szCs w:val="20"/>
              </w:rPr>
              <w:t>р</w:t>
            </w:r>
            <w:r>
              <w:rPr>
                <w:b/>
                <w:bCs/>
                <w:sz w:val="20"/>
                <w:szCs w:val="20"/>
              </w:rPr>
              <w:t>еспублики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Pr="00F678C5" w:rsidRDefault="00D62162">
            <w:pPr>
              <w:jc w:val="center"/>
              <w:rPr>
                <w:b/>
                <w:bCs/>
                <w:sz w:val="22"/>
                <w:szCs w:val="22"/>
              </w:rPr>
            </w:pPr>
            <w:r w:rsidRPr="00F678C5">
              <w:rPr>
                <w:b/>
                <w:bCs/>
                <w:sz w:val="22"/>
                <w:szCs w:val="22"/>
              </w:rPr>
              <w:t>958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Pr="00F678C5" w:rsidRDefault="00D62162">
            <w:pPr>
              <w:jc w:val="center"/>
              <w:rPr>
                <w:b/>
                <w:bCs/>
                <w:sz w:val="22"/>
                <w:szCs w:val="22"/>
              </w:rPr>
            </w:pPr>
            <w:r w:rsidRPr="00F678C5">
              <w:rPr>
                <w:b/>
                <w:bCs/>
                <w:sz w:val="22"/>
                <w:szCs w:val="22"/>
              </w:rPr>
              <w:t>1908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Pr="00F678C5" w:rsidRDefault="00D62162">
            <w:pPr>
              <w:jc w:val="center"/>
              <w:rPr>
                <w:b/>
                <w:bCs/>
                <w:sz w:val="22"/>
                <w:szCs w:val="22"/>
              </w:rPr>
            </w:pPr>
            <w:r w:rsidRPr="00F678C5">
              <w:rPr>
                <w:b/>
                <w:bCs/>
                <w:sz w:val="22"/>
                <w:szCs w:val="22"/>
              </w:rPr>
              <w:t>32012319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Pr="00F678C5" w:rsidRDefault="00D62162">
            <w:pPr>
              <w:jc w:val="center"/>
              <w:rPr>
                <w:b/>
                <w:bCs/>
                <w:sz w:val="22"/>
                <w:szCs w:val="22"/>
              </w:rPr>
            </w:pPr>
            <w:r w:rsidRPr="00F678C5">
              <w:rPr>
                <w:b/>
                <w:bCs/>
                <w:sz w:val="22"/>
                <w:szCs w:val="22"/>
              </w:rPr>
              <w:t>896592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Pr="00F678C5" w:rsidRDefault="00D62162">
            <w:pPr>
              <w:jc w:val="center"/>
              <w:rPr>
                <w:b/>
                <w:bCs/>
                <w:sz w:val="22"/>
                <w:szCs w:val="22"/>
              </w:rPr>
            </w:pPr>
            <w:r w:rsidRPr="00F678C5">
              <w:rPr>
                <w:b/>
                <w:bCs/>
                <w:sz w:val="22"/>
                <w:szCs w:val="22"/>
              </w:rPr>
              <w:t>16508437</w:t>
            </w:r>
          </w:p>
        </w:tc>
      </w:tr>
    </w:tbl>
    <w:p w:rsidR="003B502C" w:rsidRPr="00122878" w:rsidRDefault="00D2222E" w:rsidP="00114312">
      <w:pPr>
        <w:ind w:right="-26" w:firstLine="13041"/>
        <w:rPr>
          <w:b/>
          <w:sz w:val="22"/>
          <w:szCs w:val="22"/>
        </w:rPr>
      </w:pPr>
      <w:r>
        <w:rPr>
          <w:b/>
          <w:sz w:val="22"/>
          <w:szCs w:val="22"/>
        </w:rPr>
        <w:t>Таблица</w:t>
      </w:r>
      <w:r w:rsidR="003928E2" w:rsidRPr="00122878">
        <w:rPr>
          <w:b/>
          <w:sz w:val="22"/>
          <w:szCs w:val="22"/>
        </w:rPr>
        <w:t xml:space="preserve"> 1</w:t>
      </w:r>
      <w:r w:rsidR="00D729EA">
        <w:rPr>
          <w:b/>
          <w:sz w:val="22"/>
          <w:szCs w:val="22"/>
        </w:rPr>
        <w:t>2</w:t>
      </w:r>
      <w:r w:rsidR="003928E2" w:rsidRPr="00122878">
        <w:rPr>
          <w:b/>
          <w:sz w:val="22"/>
          <w:szCs w:val="22"/>
        </w:rPr>
        <w:t>.2</w:t>
      </w:r>
    </w:p>
    <w:tbl>
      <w:tblPr>
        <w:tblW w:w="14175" w:type="dxa"/>
        <w:tblInd w:w="392" w:type="dxa"/>
        <w:tblLayout w:type="fixed"/>
        <w:tblLook w:val="0000"/>
      </w:tblPr>
      <w:tblGrid>
        <w:gridCol w:w="6196"/>
        <w:gridCol w:w="1320"/>
        <w:gridCol w:w="1556"/>
        <w:gridCol w:w="1701"/>
        <w:gridCol w:w="1843"/>
        <w:gridCol w:w="1559"/>
      </w:tblGrid>
      <w:tr w:rsidR="003928E2" w:rsidRPr="00122878" w:rsidTr="00114312">
        <w:trPr>
          <w:trHeight w:val="227"/>
        </w:trPr>
        <w:tc>
          <w:tcPr>
            <w:tcW w:w="6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E2" w:rsidRPr="00122878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12287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8E2" w:rsidRPr="00122878" w:rsidRDefault="00122878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122878">
              <w:rPr>
                <w:b/>
                <w:bCs/>
                <w:sz w:val="20"/>
                <w:szCs w:val="20"/>
              </w:rPr>
              <w:t>% охвата населения чтением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8E2" w:rsidRPr="00122878" w:rsidRDefault="00A12300" w:rsidP="00A123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</w:t>
            </w:r>
            <w:r w:rsidR="00122878" w:rsidRPr="00122878">
              <w:rPr>
                <w:b/>
                <w:bCs/>
                <w:sz w:val="20"/>
                <w:szCs w:val="20"/>
              </w:rPr>
              <w:t>беспеченность</w:t>
            </w:r>
            <w:r>
              <w:rPr>
                <w:b/>
                <w:bCs/>
                <w:sz w:val="20"/>
                <w:szCs w:val="20"/>
              </w:rPr>
              <w:t xml:space="preserve"> документами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E2" w:rsidRPr="00122878" w:rsidRDefault="00122878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122878">
              <w:rPr>
                <w:b/>
                <w:bCs/>
                <w:sz w:val="20"/>
                <w:szCs w:val="20"/>
              </w:rPr>
              <w:t>Обращаемость библиотечного фонда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E2" w:rsidRPr="00122878" w:rsidRDefault="00122878" w:rsidP="00CB09DA">
            <w:pPr>
              <w:jc w:val="center"/>
              <w:rPr>
                <w:b/>
                <w:bCs/>
                <w:sz w:val="20"/>
                <w:szCs w:val="20"/>
              </w:rPr>
            </w:pPr>
            <w:r w:rsidRPr="00122878">
              <w:rPr>
                <w:b/>
                <w:bCs/>
                <w:sz w:val="20"/>
                <w:szCs w:val="20"/>
              </w:rPr>
              <w:t>Читаемость</w:t>
            </w:r>
          </w:p>
        </w:tc>
      </w:tr>
      <w:tr w:rsidR="003928E2" w:rsidRPr="00122878" w:rsidTr="00114312">
        <w:trPr>
          <w:trHeight w:val="227"/>
        </w:trPr>
        <w:tc>
          <w:tcPr>
            <w:tcW w:w="6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E2" w:rsidRPr="00122878" w:rsidRDefault="003928E2" w:rsidP="00455A2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E2" w:rsidRPr="00122878" w:rsidRDefault="003928E2" w:rsidP="00455A2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8E2" w:rsidRPr="00122878" w:rsidRDefault="00122878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122878">
              <w:rPr>
                <w:b/>
                <w:bCs/>
                <w:sz w:val="20"/>
                <w:szCs w:val="20"/>
              </w:rPr>
              <w:t>на 1 жителя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8E2" w:rsidRPr="00122878" w:rsidRDefault="00122878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122878">
              <w:rPr>
                <w:b/>
                <w:bCs/>
                <w:sz w:val="20"/>
                <w:szCs w:val="20"/>
              </w:rPr>
              <w:t>на 1 пользователя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E2" w:rsidRPr="00122878" w:rsidRDefault="003928E2" w:rsidP="00455A2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E2" w:rsidRPr="00122878" w:rsidRDefault="003928E2" w:rsidP="00455A2F">
            <w:pPr>
              <w:rPr>
                <w:b/>
                <w:bCs/>
                <w:sz w:val="20"/>
                <w:szCs w:val="20"/>
              </w:rPr>
            </w:pPr>
          </w:p>
        </w:tc>
      </w:tr>
      <w:tr w:rsidR="00D62162" w:rsidRPr="00122878" w:rsidTr="00114312">
        <w:trPr>
          <w:trHeight w:val="227"/>
        </w:trPr>
        <w:tc>
          <w:tcPr>
            <w:tcW w:w="6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3F2E32" w:rsidRDefault="00D62162" w:rsidP="00737098">
            <w:pPr>
              <w:rPr>
                <w:bCs/>
                <w:sz w:val="20"/>
                <w:szCs w:val="20"/>
              </w:rPr>
            </w:pPr>
            <w:r w:rsidRPr="003F2E32">
              <w:rPr>
                <w:bCs/>
                <w:sz w:val="20"/>
                <w:szCs w:val="20"/>
              </w:rPr>
              <w:t>Библиотеки всех систем и ведомств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38,7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35,7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18,4</w:t>
            </w:r>
          </w:p>
        </w:tc>
      </w:tr>
      <w:tr w:rsidR="00D62162" w:rsidRPr="00122878" w:rsidTr="00114312">
        <w:trPr>
          <w:trHeight w:val="227"/>
        </w:trPr>
        <w:tc>
          <w:tcPr>
            <w:tcW w:w="6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3F2E32" w:rsidRDefault="00D62162" w:rsidP="00961D08">
            <w:pPr>
              <w:rPr>
                <w:bCs/>
                <w:sz w:val="20"/>
                <w:szCs w:val="20"/>
              </w:rPr>
            </w:pPr>
            <w:r w:rsidRPr="003F2E32">
              <w:rPr>
                <w:bCs/>
                <w:sz w:val="20"/>
                <w:szCs w:val="20"/>
              </w:rPr>
              <w:t>Публичные библиотеки си</w:t>
            </w:r>
            <w:r w:rsidR="00114312" w:rsidRPr="003F2E32">
              <w:rPr>
                <w:bCs/>
                <w:sz w:val="20"/>
                <w:szCs w:val="20"/>
              </w:rPr>
              <w:t xml:space="preserve">стемы МК ДНР (с </w:t>
            </w:r>
            <w:proofErr w:type="spellStart"/>
            <w:r w:rsidR="00114312" w:rsidRPr="003F2E32">
              <w:rPr>
                <w:bCs/>
                <w:sz w:val="20"/>
                <w:szCs w:val="20"/>
              </w:rPr>
              <w:t>респ</w:t>
            </w:r>
            <w:proofErr w:type="spellEnd"/>
            <w:r w:rsidR="00114312" w:rsidRPr="003F2E32">
              <w:rPr>
                <w:bCs/>
                <w:sz w:val="20"/>
                <w:szCs w:val="20"/>
              </w:rPr>
              <w:t>.</w:t>
            </w:r>
            <w:r w:rsidRPr="003F2E32">
              <w:rPr>
                <w:bCs/>
                <w:sz w:val="20"/>
                <w:szCs w:val="20"/>
              </w:rPr>
              <w:t xml:space="preserve"> библиотеками)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18,1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20,0</w:t>
            </w:r>
          </w:p>
        </w:tc>
      </w:tr>
      <w:tr w:rsidR="00D62162" w:rsidRPr="00122878" w:rsidTr="00114312">
        <w:trPr>
          <w:trHeight w:val="227"/>
        </w:trPr>
        <w:tc>
          <w:tcPr>
            <w:tcW w:w="6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162" w:rsidRPr="003F2E32" w:rsidRDefault="00D62162" w:rsidP="00EB149A">
            <w:pPr>
              <w:rPr>
                <w:bCs/>
                <w:sz w:val="20"/>
                <w:szCs w:val="20"/>
              </w:rPr>
            </w:pPr>
            <w:r w:rsidRPr="003F2E32">
              <w:rPr>
                <w:bCs/>
                <w:sz w:val="20"/>
                <w:szCs w:val="20"/>
              </w:rPr>
              <w:t>Публичные библиотеки системы МК ДНР (без</w:t>
            </w:r>
            <w:r w:rsidR="00961D08" w:rsidRPr="003F2E32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="00961D08" w:rsidRPr="003F2E32">
              <w:rPr>
                <w:bCs/>
                <w:sz w:val="20"/>
                <w:szCs w:val="20"/>
              </w:rPr>
              <w:t>респ</w:t>
            </w:r>
            <w:proofErr w:type="spellEnd"/>
            <w:r w:rsidR="00114312" w:rsidRPr="003F2E32">
              <w:rPr>
                <w:bCs/>
                <w:sz w:val="20"/>
                <w:szCs w:val="20"/>
              </w:rPr>
              <w:t>.</w:t>
            </w:r>
            <w:r w:rsidRPr="003F2E32">
              <w:rPr>
                <w:bCs/>
                <w:sz w:val="20"/>
                <w:szCs w:val="20"/>
              </w:rPr>
              <w:t xml:space="preserve"> библиотек)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2162" w:rsidRDefault="00D621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20,2</w:t>
            </w:r>
          </w:p>
        </w:tc>
      </w:tr>
    </w:tbl>
    <w:p w:rsidR="00E673B1" w:rsidRDefault="003928E2" w:rsidP="00E67A3E">
      <w:pPr>
        <w:tabs>
          <w:tab w:val="left" w:pos="1339"/>
          <w:tab w:val="left" w:pos="1884"/>
          <w:tab w:val="left" w:pos="2782"/>
          <w:tab w:val="left" w:pos="3592"/>
          <w:tab w:val="left" w:pos="3948"/>
          <w:tab w:val="left" w:pos="7144"/>
          <w:tab w:val="left" w:pos="8027"/>
          <w:tab w:val="left" w:pos="8841"/>
          <w:tab w:val="left" w:pos="9443"/>
          <w:tab w:val="left" w:pos="10091"/>
          <w:tab w:val="left" w:pos="10740"/>
          <w:tab w:val="left" w:pos="12040"/>
          <w:tab w:val="left" w:pos="12855"/>
          <w:tab w:val="left" w:pos="13224"/>
          <w:tab w:val="left" w:pos="13712"/>
          <w:tab w:val="left" w:pos="14076"/>
          <w:tab w:val="left" w:pos="14877"/>
          <w:tab w:val="left" w:pos="15608"/>
        </w:tabs>
        <w:ind w:left="12066" w:right="-31" w:firstLine="1259"/>
        <w:rPr>
          <w:b/>
          <w:bCs/>
          <w:sz w:val="22"/>
          <w:szCs w:val="22"/>
        </w:rPr>
      </w:pPr>
      <w:r w:rsidRPr="00122878">
        <w:br w:type="page"/>
      </w:r>
      <w:r w:rsidR="007C7764">
        <w:rPr>
          <w:b/>
          <w:bCs/>
          <w:sz w:val="22"/>
          <w:szCs w:val="22"/>
        </w:rPr>
        <w:lastRenderedPageBreak/>
        <w:t>Таблица</w:t>
      </w:r>
      <w:r w:rsidR="00D729EA">
        <w:rPr>
          <w:b/>
          <w:bCs/>
          <w:sz w:val="22"/>
          <w:szCs w:val="22"/>
        </w:rPr>
        <w:t xml:space="preserve"> 13</w:t>
      </w:r>
    </w:p>
    <w:p w:rsidR="00931F22" w:rsidRPr="004707D2" w:rsidRDefault="00931F22" w:rsidP="003928E2">
      <w:pPr>
        <w:tabs>
          <w:tab w:val="left" w:pos="1339"/>
          <w:tab w:val="left" w:pos="1884"/>
          <w:tab w:val="left" w:pos="2782"/>
          <w:tab w:val="left" w:pos="3592"/>
          <w:tab w:val="left" w:pos="3948"/>
          <w:tab w:val="left" w:pos="7144"/>
          <w:tab w:val="left" w:pos="8027"/>
          <w:tab w:val="left" w:pos="8841"/>
          <w:tab w:val="left" w:pos="9443"/>
          <w:tab w:val="left" w:pos="10091"/>
          <w:tab w:val="left" w:pos="10740"/>
          <w:tab w:val="left" w:pos="12040"/>
          <w:tab w:val="left" w:pos="12855"/>
          <w:tab w:val="left" w:pos="13224"/>
          <w:tab w:val="left" w:pos="13712"/>
          <w:tab w:val="left" w:pos="14076"/>
          <w:tab w:val="left" w:pos="14877"/>
          <w:tab w:val="left" w:pos="15608"/>
        </w:tabs>
        <w:ind w:left="12066" w:hanging="12066"/>
        <w:jc w:val="right"/>
        <w:rPr>
          <w:b/>
          <w:bCs/>
          <w:sz w:val="23"/>
          <w:szCs w:val="23"/>
        </w:rPr>
      </w:pPr>
    </w:p>
    <w:p w:rsidR="003928E2" w:rsidRPr="004707D2" w:rsidRDefault="000313BB" w:rsidP="004707D2">
      <w:pPr>
        <w:pStyle w:val="1"/>
        <w:ind w:firstLine="284"/>
        <w:rPr>
          <w:sz w:val="23"/>
          <w:szCs w:val="23"/>
        </w:rPr>
      </w:pPr>
      <w:bookmarkStart w:id="16" w:name="_Toc447896989"/>
      <w:r w:rsidRPr="004707D2">
        <w:rPr>
          <w:sz w:val="23"/>
          <w:szCs w:val="23"/>
        </w:rPr>
        <w:t xml:space="preserve">СЕТЬ </w:t>
      </w:r>
      <w:r w:rsidR="007C7764" w:rsidRPr="004707D2">
        <w:rPr>
          <w:sz w:val="23"/>
          <w:szCs w:val="23"/>
        </w:rPr>
        <w:t>БИБЛИОТЕК ВСЕХ СИСТЕМ И ВЕДОМСТВ ДОНЕЦКОЙ НАРОДНОЙ РЕСПУБЛИКИ ПО СОСТОЯНИЮ</w:t>
      </w:r>
      <w:r w:rsidR="004707D2" w:rsidRPr="004707D2">
        <w:rPr>
          <w:sz w:val="23"/>
          <w:szCs w:val="23"/>
        </w:rPr>
        <w:t xml:space="preserve"> </w:t>
      </w:r>
      <w:r w:rsidR="00711C84" w:rsidRPr="004707D2">
        <w:rPr>
          <w:sz w:val="23"/>
          <w:szCs w:val="23"/>
        </w:rPr>
        <w:t>на</w:t>
      </w:r>
      <w:r w:rsidR="004707D2" w:rsidRPr="004707D2">
        <w:rPr>
          <w:sz w:val="23"/>
          <w:szCs w:val="23"/>
        </w:rPr>
        <w:t xml:space="preserve"> </w:t>
      </w:r>
      <w:r w:rsidR="00711C84" w:rsidRPr="004707D2">
        <w:rPr>
          <w:sz w:val="23"/>
          <w:szCs w:val="23"/>
        </w:rPr>
        <w:t>01.01.201</w:t>
      </w:r>
      <w:r w:rsidR="00D62162" w:rsidRPr="004707D2">
        <w:rPr>
          <w:sz w:val="23"/>
          <w:szCs w:val="23"/>
        </w:rPr>
        <w:t>7</w:t>
      </w:r>
      <w:r w:rsidR="007C7764" w:rsidRPr="004707D2">
        <w:rPr>
          <w:sz w:val="23"/>
          <w:szCs w:val="23"/>
        </w:rPr>
        <w:t xml:space="preserve"> </w:t>
      </w:r>
      <w:r w:rsidR="00C1110D" w:rsidRPr="004707D2">
        <w:rPr>
          <w:sz w:val="23"/>
          <w:szCs w:val="23"/>
        </w:rPr>
        <w:t>г</w:t>
      </w:r>
      <w:r w:rsidR="003928E2" w:rsidRPr="004707D2">
        <w:rPr>
          <w:sz w:val="23"/>
          <w:szCs w:val="23"/>
        </w:rPr>
        <w:t>.</w:t>
      </w:r>
      <w:bookmarkEnd w:id="16"/>
    </w:p>
    <w:tbl>
      <w:tblPr>
        <w:tblW w:w="4893" w:type="pct"/>
        <w:tblInd w:w="312" w:type="dxa"/>
        <w:tblLayout w:type="fixed"/>
        <w:tblLook w:val="0000"/>
      </w:tblPr>
      <w:tblGrid>
        <w:gridCol w:w="567"/>
        <w:gridCol w:w="1700"/>
        <w:gridCol w:w="990"/>
        <w:gridCol w:w="427"/>
        <w:gridCol w:w="567"/>
        <w:gridCol w:w="427"/>
        <w:gridCol w:w="424"/>
        <w:gridCol w:w="567"/>
        <w:gridCol w:w="427"/>
        <w:gridCol w:w="1179"/>
        <w:gridCol w:w="1154"/>
        <w:gridCol w:w="1242"/>
        <w:gridCol w:w="910"/>
        <w:gridCol w:w="478"/>
        <w:gridCol w:w="670"/>
        <w:gridCol w:w="807"/>
        <w:gridCol w:w="804"/>
        <w:gridCol w:w="973"/>
      </w:tblGrid>
      <w:tr w:rsidR="00E67A3E" w:rsidRPr="00122878" w:rsidTr="00FC2399">
        <w:trPr>
          <w:trHeight w:val="170"/>
        </w:trPr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122878" w:rsidRDefault="003928E2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122878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="008337FA">
              <w:rPr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122878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122878">
              <w:rPr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337FA" w:rsidRPr="00122878" w:rsidRDefault="008337FA" w:rsidP="008337FA">
            <w:pPr>
              <w:spacing w:line="228" w:lineRule="auto"/>
              <w:jc w:val="center"/>
              <w:rPr>
                <w:b/>
                <w:bCs/>
                <w:sz w:val="19"/>
                <w:szCs w:val="19"/>
              </w:rPr>
            </w:pPr>
            <w:r w:rsidRPr="00122878">
              <w:rPr>
                <w:b/>
                <w:bCs/>
                <w:sz w:val="19"/>
                <w:szCs w:val="19"/>
              </w:rPr>
              <w:t xml:space="preserve">Название </w:t>
            </w:r>
          </w:p>
          <w:p w:rsidR="003928E2" w:rsidRPr="00122878" w:rsidRDefault="008337FA" w:rsidP="008337FA">
            <w:pPr>
              <w:jc w:val="center"/>
              <w:rPr>
                <w:b/>
                <w:bCs/>
                <w:sz w:val="20"/>
                <w:szCs w:val="20"/>
              </w:rPr>
            </w:pPr>
            <w:r w:rsidRPr="00122878">
              <w:rPr>
                <w:b/>
                <w:bCs/>
                <w:sz w:val="19"/>
                <w:szCs w:val="19"/>
              </w:rPr>
              <w:t>города (района)</w:t>
            </w: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928E2" w:rsidRPr="00122878" w:rsidRDefault="00ED2A30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жителей</w:t>
            </w:r>
            <w:r w:rsidR="003928E2" w:rsidRPr="00122878"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/>
                <w:bCs/>
                <w:sz w:val="20"/>
                <w:szCs w:val="20"/>
              </w:rPr>
              <w:t>чел.</w:t>
            </w:r>
            <w:r w:rsidR="003928E2" w:rsidRPr="00122878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928E2" w:rsidRPr="00122878" w:rsidRDefault="00ED2A30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281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28E2" w:rsidRPr="00122878" w:rsidRDefault="0084544C" w:rsidP="00B8204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Сеть </w:t>
            </w:r>
            <w:r w:rsidR="00B82042" w:rsidRPr="00280A64">
              <w:rPr>
                <w:b/>
                <w:bCs/>
                <w:sz w:val="20"/>
                <w:szCs w:val="20"/>
              </w:rPr>
              <w:t>по</w:t>
            </w:r>
            <w:r>
              <w:rPr>
                <w:b/>
                <w:bCs/>
                <w:sz w:val="20"/>
                <w:szCs w:val="20"/>
              </w:rPr>
              <w:t xml:space="preserve"> вида</w:t>
            </w:r>
            <w:r w:rsidR="009735EF">
              <w:rPr>
                <w:b/>
                <w:bCs/>
                <w:sz w:val="20"/>
                <w:szCs w:val="20"/>
              </w:rPr>
              <w:t>м</w:t>
            </w:r>
          </w:p>
        </w:tc>
        <w:tc>
          <w:tcPr>
            <w:tcW w:w="90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928E2" w:rsidRPr="00122878" w:rsidRDefault="0084544C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Охват населения библиотечным обслуживанием</w:t>
            </w:r>
            <w:proofErr w:type="gramStart"/>
            <w:r w:rsidR="003928E2" w:rsidRPr="00122878">
              <w:rPr>
                <w:b/>
                <w:bCs/>
                <w:sz w:val="20"/>
                <w:szCs w:val="20"/>
              </w:rPr>
              <w:t xml:space="preserve"> (%)</w:t>
            </w:r>
            <w:proofErr w:type="gramEnd"/>
          </w:p>
        </w:tc>
      </w:tr>
      <w:tr w:rsidR="00E67A3E" w:rsidRPr="00122878" w:rsidTr="00FC2399">
        <w:trPr>
          <w:trHeight w:val="253"/>
        </w:trPr>
        <w:tc>
          <w:tcPr>
            <w:tcW w:w="1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C0ADB" w:rsidRPr="00122878" w:rsidRDefault="00BC0ADB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C0ADB" w:rsidRPr="00122878" w:rsidRDefault="00BC0ADB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C0ADB" w:rsidRPr="00122878" w:rsidRDefault="00BC0ADB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C0ADB" w:rsidRPr="00122878" w:rsidRDefault="00BC0ADB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ED2A30" w:rsidRDefault="00E673B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</w:t>
            </w:r>
            <w:r w:rsidR="00454C6E">
              <w:rPr>
                <w:b/>
                <w:bCs/>
                <w:sz w:val="20"/>
                <w:szCs w:val="20"/>
              </w:rPr>
              <w:t xml:space="preserve">убличные </w:t>
            </w:r>
          </w:p>
          <w:p w:rsidR="00BC0ADB" w:rsidRPr="00122878" w:rsidRDefault="00E673B1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библиоте</w:t>
            </w:r>
            <w:r w:rsidR="00ED2A30">
              <w:rPr>
                <w:b/>
                <w:bCs/>
                <w:sz w:val="20"/>
                <w:szCs w:val="20"/>
              </w:rPr>
              <w:t>ки МК ДНР</w:t>
            </w:r>
          </w:p>
        </w:tc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C0ADB" w:rsidRPr="00122878" w:rsidRDefault="00ED2A30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профсоюзные</w:t>
            </w:r>
          </w:p>
        </w:tc>
        <w:tc>
          <w:tcPr>
            <w:tcW w:w="1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C0ADB" w:rsidRPr="00122878" w:rsidRDefault="00752A0A" w:rsidP="00ED2A3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библиотеки предприятий</w:t>
            </w:r>
          </w:p>
        </w:tc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C0ADB" w:rsidRPr="00122878" w:rsidRDefault="00ED2A30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технические, сельскохозяйственные</w:t>
            </w:r>
          </w:p>
        </w:tc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C0ADB" w:rsidRPr="00122878" w:rsidRDefault="00ED2A30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медицинские</w:t>
            </w:r>
          </w:p>
        </w:tc>
        <w:tc>
          <w:tcPr>
            <w:tcW w:w="4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C0ADB" w:rsidRPr="00122878" w:rsidRDefault="00752A0A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</w:t>
            </w:r>
            <w:r w:rsidR="00E673B1">
              <w:rPr>
                <w:b/>
                <w:bCs/>
                <w:sz w:val="20"/>
                <w:szCs w:val="20"/>
              </w:rPr>
              <w:t>иблиотеки</w:t>
            </w:r>
            <w:r w:rsidR="00CE2C02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высших образовательных учреждений</w:t>
            </w:r>
          </w:p>
        </w:tc>
        <w:tc>
          <w:tcPr>
            <w:tcW w:w="4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C0ADB" w:rsidRPr="00122878" w:rsidRDefault="00E673B1" w:rsidP="00E975F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библиоте</w:t>
            </w:r>
            <w:r w:rsidR="00ED2A30">
              <w:rPr>
                <w:b/>
                <w:bCs/>
                <w:sz w:val="20"/>
                <w:szCs w:val="20"/>
              </w:rPr>
              <w:t xml:space="preserve">ки </w:t>
            </w:r>
            <w:r w:rsidR="00752A0A">
              <w:rPr>
                <w:b/>
                <w:bCs/>
                <w:sz w:val="20"/>
                <w:szCs w:val="20"/>
              </w:rPr>
              <w:t>средних профессиональных образовательных учреждений</w:t>
            </w:r>
            <w:r w:rsidR="009C11B8">
              <w:rPr>
                <w:b/>
                <w:bCs/>
                <w:sz w:val="20"/>
                <w:szCs w:val="20"/>
              </w:rPr>
              <w:t xml:space="preserve"> </w:t>
            </w:r>
            <w:r w:rsidR="009C11B8">
              <w:rPr>
                <w:b/>
                <w:bCs/>
                <w:sz w:val="20"/>
                <w:szCs w:val="20"/>
              </w:rPr>
              <w:br/>
              <w:t>(ПТУ, лицеи</w:t>
            </w:r>
            <w:r w:rsidR="00E975FF">
              <w:rPr>
                <w:b/>
                <w:bCs/>
                <w:sz w:val="20"/>
                <w:szCs w:val="20"/>
              </w:rPr>
              <w:t xml:space="preserve"> </w:t>
            </w:r>
            <w:r w:rsidR="009C11B8">
              <w:rPr>
                <w:b/>
                <w:bCs/>
                <w:sz w:val="20"/>
                <w:szCs w:val="20"/>
              </w:rPr>
              <w:t>и др.)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C0ADB" w:rsidRPr="00122878" w:rsidRDefault="009C11B8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библиотеки средних профессиональных образовательных учреждений </w:t>
            </w:r>
            <w:r>
              <w:rPr>
                <w:b/>
                <w:bCs/>
                <w:sz w:val="20"/>
                <w:szCs w:val="20"/>
              </w:rPr>
              <w:br/>
              <w:t>(техникумы, колледжи)</w:t>
            </w:r>
          </w:p>
        </w:tc>
        <w:tc>
          <w:tcPr>
            <w:tcW w:w="3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C0ADB" w:rsidRPr="00122878" w:rsidRDefault="00BC0ADB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 w:rsidRPr="00122878">
              <w:rPr>
                <w:b/>
                <w:bCs/>
                <w:sz w:val="20"/>
                <w:szCs w:val="20"/>
              </w:rPr>
              <w:t>б</w:t>
            </w:r>
            <w:r w:rsidR="00E673B1">
              <w:rPr>
                <w:b/>
                <w:bCs/>
                <w:sz w:val="20"/>
                <w:szCs w:val="20"/>
              </w:rPr>
              <w:t>иблиоте</w:t>
            </w:r>
            <w:r w:rsidRPr="00122878">
              <w:rPr>
                <w:b/>
                <w:bCs/>
                <w:sz w:val="20"/>
                <w:szCs w:val="20"/>
              </w:rPr>
              <w:t xml:space="preserve">ки </w:t>
            </w:r>
            <w:r w:rsidR="00ED2A30">
              <w:rPr>
                <w:b/>
                <w:bCs/>
                <w:sz w:val="20"/>
                <w:szCs w:val="20"/>
              </w:rPr>
              <w:t>общеобразовательных</w:t>
            </w:r>
            <w:r w:rsidRPr="00122878">
              <w:rPr>
                <w:b/>
                <w:bCs/>
                <w:sz w:val="20"/>
                <w:szCs w:val="20"/>
              </w:rPr>
              <w:t xml:space="preserve"> </w:t>
            </w:r>
            <w:r w:rsidR="009C11B8">
              <w:rPr>
                <w:b/>
                <w:bCs/>
                <w:sz w:val="20"/>
                <w:szCs w:val="20"/>
              </w:rPr>
              <w:t>учреждений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C0ADB" w:rsidRPr="00122878" w:rsidRDefault="00ED2A30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общественные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BC0ADB" w:rsidRPr="00122878" w:rsidRDefault="00ED2A30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специальные</w:t>
            </w:r>
          </w:p>
        </w:tc>
        <w:tc>
          <w:tcPr>
            <w:tcW w:w="903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</w:tcPr>
          <w:p w:rsidR="00BC0ADB" w:rsidRPr="00122878" w:rsidRDefault="00BC0ADB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67A3E" w:rsidRPr="00122878" w:rsidTr="00FC2399">
        <w:trPr>
          <w:trHeight w:val="2082"/>
        </w:trPr>
        <w:tc>
          <w:tcPr>
            <w:tcW w:w="1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1110D" w:rsidRPr="00122878" w:rsidRDefault="00C1110D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1110D" w:rsidRPr="00122878" w:rsidRDefault="00C1110D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1110D" w:rsidRPr="00122878" w:rsidRDefault="00C1110D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1110D" w:rsidRPr="00122878" w:rsidRDefault="00C1110D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1110D" w:rsidRPr="00122878" w:rsidRDefault="00C1110D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1110D" w:rsidRPr="00122878" w:rsidRDefault="00C1110D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1110D" w:rsidRPr="00122878" w:rsidRDefault="00C1110D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1110D" w:rsidRPr="00122878" w:rsidRDefault="00C1110D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1110D" w:rsidRPr="00122878" w:rsidRDefault="00C1110D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1110D" w:rsidRPr="00122878" w:rsidRDefault="00C1110D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1110D" w:rsidRPr="00122878" w:rsidRDefault="00C1110D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1110D" w:rsidRPr="00122878" w:rsidRDefault="00C1110D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1110D" w:rsidRPr="00122878" w:rsidRDefault="00C1110D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1110D" w:rsidRPr="00122878" w:rsidRDefault="00C1110D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1110D" w:rsidRPr="00122878" w:rsidRDefault="00C1110D" w:rsidP="00455A2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1110D" w:rsidRDefault="00C1110D" w:rsidP="00F62DF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библиотеки всех</w:t>
            </w:r>
          </w:p>
          <w:p w:rsidR="00C1110D" w:rsidRPr="00122878" w:rsidRDefault="00C1110D" w:rsidP="00F62DF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систем и ведомств</w:t>
            </w:r>
          </w:p>
        </w:tc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C1110D" w:rsidRDefault="00C1110D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публичные </w:t>
            </w:r>
          </w:p>
          <w:p w:rsidR="00C1110D" w:rsidRPr="00122878" w:rsidRDefault="00C1110D" w:rsidP="00455A2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библиотеки МК ДНР (</w:t>
            </w:r>
            <w:proofErr w:type="gramStart"/>
            <w:r>
              <w:rPr>
                <w:b/>
                <w:bCs/>
                <w:sz w:val="20"/>
                <w:szCs w:val="20"/>
              </w:rPr>
              <w:t>с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республиканскими)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1110D" w:rsidRDefault="00C1110D" w:rsidP="00C1110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публичные </w:t>
            </w:r>
          </w:p>
          <w:p w:rsidR="00C1110D" w:rsidRPr="00122878" w:rsidRDefault="00C1110D" w:rsidP="00C1110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библиотеки МК ДНР (</w:t>
            </w:r>
            <w:proofErr w:type="gramStart"/>
            <w:r>
              <w:rPr>
                <w:b/>
                <w:bCs/>
                <w:sz w:val="20"/>
                <w:szCs w:val="20"/>
              </w:rPr>
              <w:t>без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республиканских</w:t>
            </w:r>
            <w:r w:rsidR="0095133B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E67A3E" w:rsidRPr="00122878" w:rsidTr="00FC2399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122878">
              <w:rPr>
                <w:sz w:val="22"/>
                <w:szCs w:val="22"/>
              </w:rPr>
              <w:t>1.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rPr>
                <w:sz w:val="22"/>
                <w:szCs w:val="22"/>
              </w:rPr>
            </w:pPr>
            <w:r w:rsidRPr="00122878">
              <w:rPr>
                <w:sz w:val="22"/>
                <w:szCs w:val="22"/>
              </w:rPr>
              <w:t>Горловка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266680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16,9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67A3E" w:rsidRP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 w:rsidRPr="00E67A3E">
              <w:rPr>
                <w:color w:val="000000"/>
                <w:sz w:val="22"/>
                <w:szCs w:val="22"/>
              </w:rPr>
              <w:t>16,9</w:t>
            </w:r>
          </w:p>
        </w:tc>
      </w:tr>
      <w:tr w:rsidR="00E67A3E" w:rsidRPr="00122878" w:rsidTr="00FC2399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Дебальцево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25776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67A3E" w:rsidRP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 w:rsidRPr="00E67A3E">
              <w:rPr>
                <w:color w:val="000000"/>
                <w:sz w:val="22"/>
                <w:szCs w:val="22"/>
              </w:rPr>
              <w:t>18,2</w:t>
            </w:r>
          </w:p>
        </w:tc>
      </w:tr>
      <w:tr w:rsidR="00E67A3E" w:rsidRPr="00122878" w:rsidTr="00FC2399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122878">
              <w:rPr>
                <w:sz w:val="22"/>
                <w:szCs w:val="22"/>
              </w:rPr>
              <w:t>.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rPr>
                <w:sz w:val="22"/>
                <w:szCs w:val="22"/>
              </w:rPr>
            </w:pPr>
            <w:r w:rsidRPr="00122878">
              <w:rPr>
                <w:sz w:val="22"/>
                <w:szCs w:val="22"/>
              </w:rPr>
              <w:t>Докучаевск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23924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67A3E" w:rsidRP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 w:rsidRPr="00E67A3E">
              <w:rPr>
                <w:color w:val="000000"/>
                <w:sz w:val="22"/>
                <w:szCs w:val="22"/>
              </w:rPr>
              <w:t>21,5</w:t>
            </w:r>
          </w:p>
        </w:tc>
      </w:tr>
      <w:tr w:rsidR="00E67A3E" w:rsidRPr="00122878" w:rsidTr="00FC2399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122878">
              <w:rPr>
                <w:sz w:val="22"/>
                <w:szCs w:val="22"/>
              </w:rPr>
              <w:t>.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rPr>
                <w:sz w:val="22"/>
                <w:szCs w:val="22"/>
              </w:rPr>
            </w:pPr>
            <w:r w:rsidRPr="00122878">
              <w:rPr>
                <w:sz w:val="22"/>
                <w:szCs w:val="22"/>
              </w:rPr>
              <w:t>Донецк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953804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309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16,4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67A3E" w:rsidRP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 w:rsidRPr="00E67A3E">
              <w:rPr>
                <w:color w:val="000000"/>
                <w:sz w:val="22"/>
                <w:szCs w:val="22"/>
              </w:rPr>
              <w:t>9,3</w:t>
            </w:r>
          </w:p>
        </w:tc>
      </w:tr>
      <w:tr w:rsidR="00E67A3E" w:rsidRPr="00122878" w:rsidTr="00FC2399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122878">
              <w:rPr>
                <w:sz w:val="22"/>
                <w:szCs w:val="22"/>
              </w:rPr>
              <w:t>.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rPr>
                <w:sz w:val="22"/>
                <w:szCs w:val="22"/>
              </w:rPr>
            </w:pPr>
            <w:r w:rsidRPr="00122878">
              <w:rPr>
                <w:sz w:val="22"/>
                <w:szCs w:val="22"/>
              </w:rPr>
              <w:t>Енакиево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122566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16,4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67A3E" w:rsidRP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 w:rsidRPr="00E67A3E">
              <w:rPr>
                <w:color w:val="000000"/>
                <w:sz w:val="22"/>
                <w:szCs w:val="22"/>
              </w:rPr>
              <w:t>16,4</w:t>
            </w:r>
          </w:p>
        </w:tc>
      </w:tr>
      <w:tr w:rsidR="00E67A3E" w:rsidRPr="00122878" w:rsidTr="00FC2399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122878">
              <w:rPr>
                <w:sz w:val="22"/>
                <w:szCs w:val="22"/>
              </w:rPr>
              <w:t>.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rPr>
                <w:sz w:val="22"/>
                <w:szCs w:val="22"/>
              </w:rPr>
            </w:pPr>
            <w:r w:rsidRPr="00122878">
              <w:rPr>
                <w:sz w:val="22"/>
                <w:szCs w:val="22"/>
              </w:rPr>
              <w:t>Ждановка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12861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22,3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67A3E" w:rsidRP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 w:rsidRPr="00E67A3E">
              <w:rPr>
                <w:color w:val="000000"/>
                <w:sz w:val="22"/>
                <w:szCs w:val="22"/>
              </w:rPr>
              <w:t>22,3</w:t>
            </w:r>
          </w:p>
        </w:tc>
      </w:tr>
      <w:tr w:rsidR="00E67A3E" w:rsidRPr="00122878" w:rsidTr="00FC2399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122878">
              <w:rPr>
                <w:sz w:val="22"/>
                <w:szCs w:val="22"/>
              </w:rPr>
              <w:t>.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rPr>
                <w:sz w:val="22"/>
                <w:szCs w:val="22"/>
              </w:rPr>
            </w:pPr>
            <w:r w:rsidRPr="00122878">
              <w:rPr>
                <w:sz w:val="22"/>
                <w:szCs w:val="22"/>
              </w:rPr>
              <w:t>Кировское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27654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67A3E" w:rsidRP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 w:rsidRPr="00E67A3E">
              <w:rPr>
                <w:color w:val="000000"/>
                <w:sz w:val="22"/>
                <w:szCs w:val="22"/>
              </w:rPr>
              <w:t>21,5</w:t>
            </w:r>
          </w:p>
        </w:tc>
      </w:tr>
      <w:tr w:rsidR="00E67A3E" w:rsidRPr="00122878" w:rsidTr="00FC2399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122878">
              <w:rPr>
                <w:sz w:val="22"/>
                <w:szCs w:val="22"/>
              </w:rPr>
              <w:t>.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rPr>
                <w:sz w:val="22"/>
                <w:szCs w:val="22"/>
              </w:rPr>
            </w:pPr>
            <w:r w:rsidRPr="00122878">
              <w:rPr>
                <w:sz w:val="22"/>
                <w:szCs w:val="22"/>
              </w:rPr>
              <w:t>Макеевка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379350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67A3E" w:rsidRP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 w:rsidRPr="00E67A3E">
              <w:rPr>
                <w:color w:val="000000"/>
                <w:sz w:val="22"/>
                <w:szCs w:val="22"/>
              </w:rPr>
              <w:t>13,3</w:t>
            </w:r>
          </w:p>
        </w:tc>
      </w:tr>
      <w:tr w:rsidR="00E67A3E" w:rsidRPr="00122878" w:rsidTr="00FC2399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122878">
              <w:rPr>
                <w:sz w:val="22"/>
                <w:szCs w:val="22"/>
              </w:rPr>
              <w:t>.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rPr>
                <w:sz w:val="22"/>
                <w:szCs w:val="22"/>
              </w:rPr>
            </w:pPr>
            <w:r w:rsidRPr="00122878">
              <w:rPr>
                <w:sz w:val="22"/>
                <w:szCs w:val="22"/>
              </w:rPr>
              <w:t>Снежное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67649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67A3E" w:rsidRP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 w:rsidRPr="00E67A3E">
              <w:rPr>
                <w:color w:val="000000"/>
                <w:sz w:val="22"/>
                <w:szCs w:val="22"/>
              </w:rPr>
              <w:t>15,0</w:t>
            </w:r>
          </w:p>
        </w:tc>
      </w:tr>
      <w:tr w:rsidR="00E67A3E" w:rsidRPr="00122878" w:rsidTr="00FC2399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122878">
              <w:rPr>
                <w:sz w:val="22"/>
                <w:szCs w:val="22"/>
              </w:rPr>
              <w:t>.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rPr>
                <w:sz w:val="22"/>
                <w:szCs w:val="22"/>
              </w:rPr>
            </w:pPr>
            <w:r w:rsidRPr="00122878">
              <w:rPr>
                <w:sz w:val="22"/>
                <w:szCs w:val="22"/>
              </w:rPr>
              <w:t>Торез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77053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20,4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67A3E" w:rsidRP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 w:rsidRPr="00E67A3E">
              <w:rPr>
                <w:color w:val="000000"/>
                <w:sz w:val="22"/>
                <w:szCs w:val="22"/>
              </w:rPr>
              <w:t>20,4</w:t>
            </w:r>
          </w:p>
        </w:tc>
      </w:tr>
      <w:tr w:rsidR="00E67A3E" w:rsidRPr="00122878" w:rsidTr="00FC2399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12287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 w:rsidRPr="00122878">
              <w:rPr>
                <w:sz w:val="22"/>
                <w:szCs w:val="22"/>
              </w:rPr>
              <w:t>.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rPr>
                <w:sz w:val="22"/>
                <w:szCs w:val="22"/>
              </w:rPr>
            </w:pPr>
            <w:proofErr w:type="spellStart"/>
            <w:r w:rsidRPr="00122878">
              <w:rPr>
                <w:sz w:val="22"/>
                <w:szCs w:val="22"/>
              </w:rPr>
              <w:t>Харцызск</w:t>
            </w:r>
            <w:proofErr w:type="spellEnd"/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100345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67A3E" w:rsidRP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 w:rsidRPr="00E67A3E">
              <w:rPr>
                <w:color w:val="000000"/>
                <w:sz w:val="22"/>
                <w:szCs w:val="22"/>
              </w:rPr>
              <w:t>21,2</w:t>
            </w:r>
          </w:p>
        </w:tc>
      </w:tr>
      <w:tr w:rsidR="00E67A3E" w:rsidRPr="00122878" w:rsidTr="00FC2399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12287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 w:rsidRPr="00122878">
              <w:rPr>
                <w:sz w:val="22"/>
                <w:szCs w:val="22"/>
              </w:rPr>
              <w:t>.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rPr>
                <w:sz w:val="22"/>
                <w:szCs w:val="22"/>
              </w:rPr>
            </w:pPr>
            <w:r w:rsidRPr="00122878">
              <w:rPr>
                <w:sz w:val="22"/>
                <w:szCs w:val="22"/>
              </w:rPr>
              <w:t>Шахтерск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77349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37,9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67A3E" w:rsidRP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 w:rsidRPr="00E67A3E">
              <w:rPr>
                <w:color w:val="000000"/>
                <w:sz w:val="22"/>
                <w:szCs w:val="22"/>
              </w:rPr>
              <w:t>37,9</w:t>
            </w:r>
          </w:p>
        </w:tc>
      </w:tr>
      <w:tr w:rsidR="00E67A3E" w:rsidRPr="00122878" w:rsidTr="00FC2399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12287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  <w:r w:rsidRPr="00122878">
              <w:rPr>
                <w:sz w:val="22"/>
                <w:szCs w:val="22"/>
              </w:rPr>
              <w:t>.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rPr>
                <w:sz w:val="22"/>
                <w:szCs w:val="22"/>
              </w:rPr>
            </w:pPr>
            <w:r w:rsidRPr="00122878">
              <w:rPr>
                <w:sz w:val="22"/>
                <w:szCs w:val="22"/>
              </w:rPr>
              <w:t>Ясиноватая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44892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67A3E" w:rsidRP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 w:rsidRPr="00E67A3E">
              <w:rPr>
                <w:color w:val="000000"/>
                <w:sz w:val="22"/>
                <w:szCs w:val="22"/>
              </w:rPr>
              <w:t>12,1</w:t>
            </w:r>
          </w:p>
        </w:tc>
      </w:tr>
      <w:tr w:rsidR="00E67A3E" w:rsidRPr="00122878" w:rsidTr="00FC2399">
        <w:trPr>
          <w:trHeight w:val="284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BA5E61" w:rsidRDefault="00E67A3E" w:rsidP="00403AB5">
            <w:pPr>
              <w:spacing w:line="228" w:lineRule="auto"/>
              <w:rPr>
                <w:b/>
                <w:bCs/>
                <w:spacing w:val="-10"/>
                <w:sz w:val="22"/>
                <w:szCs w:val="22"/>
              </w:rPr>
            </w:pPr>
            <w:r w:rsidRPr="00BA5E61">
              <w:rPr>
                <w:b/>
                <w:bCs/>
                <w:spacing w:val="-10"/>
                <w:sz w:val="22"/>
                <w:szCs w:val="22"/>
              </w:rPr>
              <w:t xml:space="preserve">Всего по городам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2179903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797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158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407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38,2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17,1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67A3E" w:rsidRP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7A3E">
              <w:rPr>
                <w:b/>
                <w:bCs/>
                <w:color w:val="000000"/>
                <w:sz w:val="22"/>
                <w:szCs w:val="22"/>
              </w:rPr>
              <w:t>14,0</w:t>
            </w:r>
          </w:p>
        </w:tc>
      </w:tr>
      <w:tr w:rsidR="00E67A3E" w:rsidRPr="00122878" w:rsidTr="00FC2399">
        <w:trPr>
          <w:trHeight w:val="28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ind w:left="-28"/>
              <w:jc w:val="center"/>
              <w:rPr>
                <w:sz w:val="22"/>
                <w:szCs w:val="22"/>
              </w:rPr>
            </w:pPr>
            <w:r w:rsidRPr="00122878">
              <w:rPr>
                <w:sz w:val="22"/>
                <w:szCs w:val="22"/>
              </w:rPr>
              <w:t>1.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rPr>
                <w:sz w:val="22"/>
                <w:szCs w:val="22"/>
              </w:rPr>
            </w:pPr>
            <w:proofErr w:type="spellStart"/>
            <w:r w:rsidRPr="00122878">
              <w:rPr>
                <w:sz w:val="22"/>
                <w:szCs w:val="22"/>
              </w:rPr>
              <w:t>Амвросиевский</w:t>
            </w:r>
            <w:proofErr w:type="spellEnd"/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43521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51,0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39,0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67A3E" w:rsidRP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 w:rsidRPr="00E67A3E">
              <w:rPr>
                <w:color w:val="000000"/>
                <w:sz w:val="22"/>
                <w:szCs w:val="22"/>
              </w:rPr>
              <w:t>39,0</w:t>
            </w:r>
          </w:p>
        </w:tc>
      </w:tr>
      <w:tr w:rsidR="00E67A3E" w:rsidRPr="00122878" w:rsidTr="00FC2399">
        <w:trPr>
          <w:trHeight w:val="28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ind w:left="-28"/>
              <w:jc w:val="center"/>
              <w:rPr>
                <w:sz w:val="22"/>
                <w:szCs w:val="22"/>
              </w:rPr>
            </w:pPr>
            <w:r w:rsidRPr="00122878">
              <w:rPr>
                <w:sz w:val="22"/>
                <w:szCs w:val="22"/>
              </w:rPr>
              <w:t>2.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rPr>
                <w:sz w:val="22"/>
                <w:szCs w:val="22"/>
              </w:rPr>
            </w:pPr>
            <w:proofErr w:type="spellStart"/>
            <w:r w:rsidRPr="00122878">
              <w:rPr>
                <w:sz w:val="22"/>
                <w:szCs w:val="22"/>
              </w:rPr>
              <w:t>Новоазовский</w:t>
            </w:r>
            <w:proofErr w:type="spellEnd"/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28662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45,1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34,1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67A3E" w:rsidRP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 w:rsidRPr="00E67A3E">
              <w:rPr>
                <w:color w:val="000000"/>
                <w:sz w:val="22"/>
                <w:szCs w:val="22"/>
              </w:rPr>
              <w:t>34,1</w:t>
            </w:r>
          </w:p>
        </w:tc>
      </w:tr>
      <w:tr w:rsidR="00E67A3E" w:rsidRPr="00122878" w:rsidTr="00FC2399">
        <w:trPr>
          <w:trHeight w:val="28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ind w:left="-28"/>
              <w:jc w:val="center"/>
              <w:rPr>
                <w:sz w:val="22"/>
                <w:szCs w:val="22"/>
              </w:rPr>
            </w:pPr>
            <w:r w:rsidRPr="00122878">
              <w:rPr>
                <w:sz w:val="22"/>
                <w:szCs w:val="22"/>
              </w:rPr>
              <w:t>3.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rPr>
                <w:sz w:val="22"/>
                <w:szCs w:val="22"/>
              </w:rPr>
            </w:pPr>
            <w:proofErr w:type="spellStart"/>
            <w:r w:rsidRPr="00122878">
              <w:rPr>
                <w:sz w:val="22"/>
                <w:szCs w:val="22"/>
              </w:rPr>
              <w:t>Старобешевский</w:t>
            </w:r>
            <w:proofErr w:type="spellEnd"/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48717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39,0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23,6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67A3E" w:rsidRP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 w:rsidRPr="00E67A3E">
              <w:rPr>
                <w:color w:val="000000"/>
                <w:sz w:val="22"/>
                <w:szCs w:val="22"/>
              </w:rPr>
              <w:t>23,6</w:t>
            </w:r>
          </w:p>
        </w:tc>
      </w:tr>
      <w:tr w:rsidR="00E67A3E" w:rsidRPr="00122878" w:rsidTr="00FC2399">
        <w:trPr>
          <w:trHeight w:val="28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ind w:left="-28"/>
              <w:jc w:val="center"/>
              <w:rPr>
                <w:sz w:val="22"/>
                <w:szCs w:val="22"/>
              </w:rPr>
            </w:pPr>
            <w:r w:rsidRPr="00122878">
              <w:rPr>
                <w:sz w:val="22"/>
                <w:szCs w:val="22"/>
              </w:rPr>
              <w:t>4.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rPr>
                <w:sz w:val="22"/>
                <w:szCs w:val="22"/>
              </w:rPr>
            </w:pPr>
            <w:proofErr w:type="spellStart"/>
            <w:r w:rsidRPr="00122878">
              <w:rPr>
                <w:sz w:val="22"/>
                <w:szCs w:val="22"/>
              </w:rPr>
              <w:t>Тельмановский</w:t>
            </w:r>
            <w:proofErr w:type="spellEnd"/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14473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64,9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56,8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67A3E" w:rsidRPr="00E67A3E" w:rsidRDefault="00E67A3E">
            <w:pPr>
              <w:jc w:val="center"/>
              <w:rPr>
                <w:color w:val="000000"/>
                <w:sz w:val="22"/>
                <w:szCs w:val="22"/>
              </w:rPr>
            </w:pPr>
            <w:r w:rsidRPr="00E67A3E">
              <w:rPr>
                <w:color w:val="000000"/>
                <w:sz w:val="22"/>
                <w:szCs w:val="22"/>
              </w:rPr>
              <w:t>56,8</w:t>
            </w:r>
          </w:p>
        </w:tc>
      </w:tr>
      <w:tr w:rsidR="00E67A3E" w:rsidRPr="00122878" w:rsidTr="00FC2399">
        <w:trPr>
          <w:trHeight w:val="28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C9115F" w:rsidRDefault="00E67A3E" w:rsidP="00403AB5">
            <w:pPr>
              <w:spacing w:line="228" w:lineRule="auto"/>
              <w:jc w:val="center"/>
              <w:rPr>
                <w:spacing w:val="-12"/>
                <w:sz w:val="22"/>
                <w:szCs w:val="22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C9115F" w:rsidRDefault="00E67A3E" w:rsidP="00C9115F">
            <w:pPr>
              <w:rPr>
                <w:b/>
                <w:bCs/>
                <w:spacing w:val="-18"/>
                <w:sz w:val="22"/>
                <w:szCs w:val="22"/>
              </w:rPr>
            </w:pPr>
            <w:r w:rsidRPr="00C9115F">
              <w:rPr>
                <w:b/>
                <w:bCs/>
                <w:spacing w:val="-18"/>
                <w:sz w:val="22"/>
                <w:szCs w:val="22"/>
              </w:rPr>
              <w:t>Всего по районам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135373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161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80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70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46,9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34,3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67A3E" w:rsidRPr="00E67A3E" w:rsidRDefault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7A3E">
              <w:rPr>
                <w:b/>
                <w:bCs/>
                <w:color w:val="000000"/>
                <w:sz w:val="22"/>
                <w:szCs w:val="22"/>
              </w:rPr>
              <w:t>34,3</w:t>
            </w:r>
          </w:p>
        </w:tc>
      </w:tr>
      <w:tr w:rsidR="00E67A3E" w:rsidRPr="00122878" w:rsidTr="00FC2399">
        <w:trPr>
          <w:trHeight w:val="272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122878" w:rsidRDefault="00E67A3E" w:rsidP="00403AB5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Pr="00204C13" w:rsidRDefault="00C65B6D" w:rsidP="00C9115F">
            <w:pPr>
              <w:rPr>
                <w:b/>
                <w:bCs/>
                <w:spacing w:val="-24"/>
                <w:sz w:val="22"/>
                <w:szCs w:val="22"/>
              </w:rPr>
            </w:pPr>
            <w:r>
              <w:rPr>
                <w:b/>
                <w:bCs/>
                <w:spacing w:val="-24"/>
                <w:sz w:val="22"/>
                <w:szCs w:val="22"/>
              </w:rPr>
              <w:t xml:space="preserve">Всего по </w:t>
            </w:r>
            <w:r w:rsidRPr="003F2E32">
              <w:rPr>
                <w:b/>
                <w:bCs/>
                <w:spacing w:val="-24"/>
                <w:sz w:val="22"/>
                <w:szCs w:val="22"/>
              </w:rPr>
              <w:t>р</w:t>
            </w:r>
            <w:r w:rsidR="00E67A3E" w:rsidRPr="00204C13">
              <w:rPr>
                <w:b/>
                <w:bCs/>
                <w:spacing w:val="-24"/>
                <w:sz w:val="22"/>
                <w:szCs w:val="22"/>
              </w:rPr>
              <w:t>еспублике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Default="00E67A3E" w:rsidP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2315276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Default="00E67A3E" w:rsidP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958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Default="00E67A3E" w:rsidP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238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Default="00E67A3E" w:rsidP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Default="00E67A3E" w:rsidP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Default="00E67A3E" w:rsidP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Default="00E67A3E" w:rsidP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Default="00E67A3E" w:rsidP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Default="00E67A3E" w:rsidP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52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Default="00E67A3E" w:rsidP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Default="00E67A3E" w:rsidP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477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Default="00E67A3E" w:rsidP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Default="00E67A3E" w:rsidP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43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Default="00E67A3E" w:rsidP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38,7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7A3E" w:rsidRDefault="00E67A3E" w:rsidP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18,1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A3E" w:rsidRPr="00E67A3E" w:rsidRDefault="00E67A3E" w:rsidP="00E67A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7A3E">
              <w:rPr>
                <w:b/>
                <w:bCs/>
                <w:color w:val="000000"/>
                <w:sz w:val="22"/>
                <w:szCs w:val="22"/>
              </w:rPr>
              <w:t>15,2</w:t>
            </w:r>
          </w:p>
        </w:tc>
      </w:tr>
    </w:tbl>
    <w:p w:rsidR="00B31ECB" w:rsidRDefault="002644B7" w:rsidP="00B31ECB">
      <w:pPr>
        <w:jc w:val="center"/>
        <w:rPr>
          <w:b/>
          <w:szCs w:val="28"/>
        </w:rPr>
      </w:pPr>
      <w:r>
        <w:rPr>
          <w:b/>
          <w:szCs w:val="28"/>
        </w:rPr>
        <w:br w:type="page"/>
      </w:r>
      <w:r w:rsidR="00B31ECB">
        <w:rPr>
          <w:b/>
          <w:szCs w:val="28"/>
        </w:rPr>
        <w:lastRenderedPageBreak/>
        <w:t>СОДЕРЖАНИЕ</w:t>
      </w:r>
    </w:p>
    <w:p w:rsidR="00B31ECB" w:rsidRDefault="00B31ECB" w:rsidP="00B31ECB">
      <w:pPr>
        <w:jc w:val="center"/>
        <w:rPr>
          <w:b/>
          <w:szCs w:val="28"/>
        </w:rPr>
      </w:pPr>
    </w:p>
    <w:p w:rsidR="00772515" w:rsidRPr="00806E57" w:rsidRDefault="00455628">
      <w:pPr>
        <w:pStyle w:val="11"/>
        <w:tabs>
          <w:tab w:val="right" w:leader="dot" w:pos="14560"/>
        </w:tabs>
        <w:rPr>
          <w:noProof/>
          <w:sz w:val="32"/>
          <w:szCs w:val="32"/>
        </w:rPr>
      </w:pPr>
      <w:r w:rsidRPr="00806E57">
        <w:rPr>
          <w:sz w:val="32"/>
          <w:szCs w:val="32"/>
        </w:rPr>
        <w:fldChar w:fldCharType="begin"/>
      </w:r>
      <w:r w:rsidR="00772515" w:rsidRPr="00806E57">
        <w:rPr>
          <w:sz w:val="32"/>
          <w:szCs w:val="32"/>
        </w:rPr>
        <w:instrText xml:space="preserve"> TOC \o "1-3" \h \z \u </w:instrText>
      </w:r>
      <w:r w:rsidRPr="00806E57">
        <w:rPr>
          <w:sz w:val="32"/>
          <w:szCs w:val="32"/>
        </w:rPr>
        <w:fldChar w:fldCharType="separate"/>
      </w:r>
      <w:hyperlink w:anchor="_Toc447896975" w:history="1">
        <w:r w:rsidR="00772515" w:rsidRPr="00806E57">
          <w:rPr>
            <w:rStyle w:val="ad"/>
            <w:noProof/>
            <w:sz w:val="32"/>
            <w:szCs w:val="32"/>
          </w:rPr>
          <w:t>АНАЛИТИЧЕСКАЯ СПРАВКА</w:t>
        </w:r>
        <w:r w:rsidR="00772515" w:rsidRPr="00806E57">
          <w:rPr>
            <w:noProof/>
            <w:webHidden/>
            <w:sz w:val="32"/>
            <w:szCs w:val="32"/>
          </w:rPr>
          <w:tab/>
        </w:r>
        <w:r w:rsidRPr="00806E57">
          <w:rPr>
            <w:noProof/>
            <w:webHidden/>
            <w:sz w:val="32"/>
            <w:szCs w:val="32"/>
          </w:rPr>
          <w:fldChar w:fldCharType="begin"/>
        </w:r>
        <w:r w:rsidR="00772515" w:rsidRPr="00806E57">
          <w:rPr>
            <w:noProof/>
            <w:webHidden/>
            <w:sz w:val="32"/>
            <w:szCs w:val="32"/>
          </w:rPr>
          <w:instrText xml:space="preserve"> PAGEREF _Toc447896975 \h </w:instrText>
        </w:r>
        <w:r w:rsidRPr="00806E57">
          <w:rPr>
            <w:noProof/>
            <w:webHidden/>
            <w:sz w:val="32"/>
            <w:szCs w:val="32"/>
          </w:rPr>
        </w:r>
        <w:r w:rsidRPr="00806E57">
          <w:rPr>
            <w:noProof/>
            <w:webHidden/>
            <w:sz w:val="32"/>
            <w:szCs w:val="32"/>
          </w:rPr>
          <w:fldChar w:fldCharType="separate"/>
        </w:r>
        <w:r w:rsidR="0012285E">
          <w:rPr>
            <w:noProof/>
            <w:webHidden/>
            <w:sz w:val="32"/>
            <w:szCs w:val="32"/>
          </w:rPr>
          <w:t>3</w:t>
        </w:r>
        <w:r w:rsidRPr="00806E57">
          <w:rPr>
            <w:noProof/>
            <w:webHidden/>
            <w:sz w:val="32"/>
            <w:szCs w:val="32"/>
          </w:rPr>
          <w:fldChar w:fldCharType="end"/>
        </w:r>
      </w:hyperlink>
    </w:p>
    <w:p w:rsidR="00772515" w:rsidRPr="008D3953" w:rsidRDefault="00772515">
      <w:pPr>
        <w:pStyle w:val="11"/>
        <w:tabs>
          <w:tab w:val="right" w:leader="dot" w:pos="14560"/>
        </w:tabs>
        <w:rPr>
          <w:noProof/>
          <w:sz w:val="32"/>
          <w:szCs w:val="32"/>
        </w:rPr>
      </w:pPr>
      <w:r w:rsidRPr="00806E57">
        <w:rPr>
          <w:b/>
          <w:i/>
          <w:sz w:val="32"/>
          <w:szCs w:val="32"/>
        </w:rPr>
        <w:t xml:space="preserve">Таблица 1. </w:t>
      </w:r>
      <w:hyperlink w:anchor="_Toc447896976" w:history="1">
        <w:r w:rsidRPr="00806E57">
          <w:rPr>
            <w:rStyle w:val="ad"/>
            <w:noProof/>
            <w:sz w:val="32"/>
            <w:szCs w:val="32"/>
          </w:rPr>
          <w:t xml:space="preserve">ПОКАЗАТЕЛИ РАБОТЫ ГОРОДСКИХ И РАЙОННЫХ ЦБС </w:t>
        </w:r>
        <w:r w:rsidR="00806E57">
          <w:rPr>
            <w:rStyle w:val="ad"/>
            <w:noProof/>
            <w:sz w:val="32"/>
            <w:szCs w:val="32"/>
          </w:rPr>
          <w:br/>
        </w:r>
        <w:r w:rsidRPr="00806E57">
          <w:rPr>
            <w:i/>
            <w:sz w:val="32"/>
            <w:szCs w:val="32"/>
          </w:rPr>
          <w:t>(Сеть библиотек и их материально-техническая база)</w:t>
        </w:r>
        <w:r w:rsidRPr="00806E57">
          <w:rPr>
            <w:noProof/>
            <w:webHidden/>
            <w:sz w:val="32"/>
            <w:szCs w:val="32"/>
          </w:rPr>
          <w:tab/>
        </w:r>
        <w:r w:rsidR="006D75BA">
          <w:rPr>
            <w:noProof/>
            <w:webHidden/>
            <w:sz w:val="32"/>
            <w:szCs w:val="32"/>
          </w:rPr>
          <w:t>1</w:t>
        </w:r>
      </w:hyperlink>
      <w:r w:rsidR="008D3953" w:rsidRPr="008D3953">
        <w:rPr>
          <w:sz w:val="32"/>
          <w:szCs w:val="32"/>
        </w:rPr>
        <w:t>7</w:t>
      </w:r>
    </w:p>
    <w:p w:rsidR="00772515" w:rsidRPr="00806E57" w:rsidRDefault="00772515">
      <w:pPr>
        <w:pStyle w:val="11"/>
        <w:tabs>
          <w:tab w:val="right" w:leader="dot" w:pos="14560"/>
        </w:tabs>
        <w:rPr>
          <w:noProof/>
          <w:sz w:val="32"/>
          <w:szCs w:val="32"/>
        </w:rPr>
      </w:pPr>
      <w:r w:rsidRPr="00806E57">
        <w:rPr>
          <w:b/>
          <w:i/>
          <w:sz w:val="32"/>
          <w:szCs w:val="32"/>
        </w:rPr>
        <w:t xml:space="preserve">Таблица 2. </w:t>
      </w:r>
      <w:hyperlink w:anchor="_Toc447896977" w:history="1">
        <w:r w:rsidRPr="00806E57">
          <w:rPr>
            <w:rStyle w:val="ad"/>
            <w:noProof/>
            <w:sz w:val="32"/>
            <w:szCs w:val="32"/>
          </w:rPr>
          <w:t xml:space="preserve">ПОКАЗАТЕЛИ РАБОТЫ ГОРОДСКИХ И РАЙОННЫХ ЦБС </w:t>
        </w:r>
        <w:r w:rsidR="00806E57">
          <w:rPr>
            <w:rStyle w:val="ad"/>
            <w:noProof/>
            <w:sz w:val="32"/>
            <w:szCs w:val="32"/>
          </w:rPr>
          <w:br/>
        </w:r>
        <w:r w:rsidRPr="00806E57">
          <w:rPr>
            <w:i/>
            <w:sz w:val="32"/>
            <w:szCs w:val="32"/>
          </w:rPr>
          <w:t>(Материально-техническая база)</w:t>
        </w:r>
        <w:r w:rsidRPr="00806E57">
          <w:rPr>
            <w:noProof/>
            <w:webHidden/>
            <w:sz w:val="32"/>
            <w:szCs w:val="32"/>
          </w:rPr>
          <w:tab/>
        </w:r>
        <w:r w:rsidR="006D75BA">
          <w:rPr>
            <w:noProof/>
            <w:webHidden/>
            <w:sz w:val="32"/>
            <w:szCs w:val="32"/>
          </w:rPr>
          <w:t>1</w:t>
        </w:r>
      </w:hyperlink>
      <w:r w:rsidR="008D3953" w:rsidRPr="008D3953">
        <w:rPr>
          <w:sz w:val="32"/>
          <w:szCs w:val="32"/>
        </w:rPr>
        <w:t>8</w:t>
      </w:r>
    </w:p>
    <w:p w:rsidR="00772515" w:rsidRPr="008D3953" w:rsidRDefault="00772515">
      <w:pPr>
        <w:pStyle w:val="11"/>
        <w:tabs>
          <w:tab w:val="right" w:leader="dot" w:pos="14560"/>
        </w:tabs>
        <w:rPr>
          <w:noProof/>
          <w:sz w:val="32"/>
          <w:szCs w:val="32"/>
        </w:rPr>
      </w:pPr>
      <w:r w:rsidRPr="00806E57">
        <w:rPr>
          <w:b/>
          <w:i/>
          <w:sz w:val="32"/>
          <w:szCs w:val="32"/>
        </w:rPr>
        <w:t xml:space="preserve">Таблица 3. </w:t>
      </w:r>
      <w:hyperlink w:anchor="_Toc447896978" w:history="1">
        <w:r w:rsidRPr="00806E57">
          <w:rPr>
            <w:rStyle w:val="ad"/>
            <w:noProof/>
            <w:sz w:val="32"/>
            <w:szCs w:val="32"/>
          </w:rPr>
          <w:t xml:space="preserve">ПОКАЗАТЕЛИ РАБОТЫ ГОРОДСКИХ И РАЙОННЫХ ЦБС </w:t>
        </w:r>
        <w:r w:rsidR="00806E57">
          <w:rPr>
            <w:rStyle w:val="ad"/>
            <w:noProof/>
            <w:sz w:val="32"/>
            <w:szCs w:val="32"/>
          </w:rPr>
          <w:br/>
        </w:r>
        <w:r w:rsidRPr="00806E57">
          <w:rPr>
            <w:i/>
            <w:sz w:val="32"/>
            <w:szCs w:val="32"/>
          </w:rPr>
          <w:t>(Число технических средств, мультимедийного оборудования в библиотеках)</w:t>
        </w:r>
        <w:r w:rsidRPr="00806E57">
          <w:rPr>
            <w:noProof/>
            <w:webHidden/>
            <w:sz w:val="32"/>
            <w:szCs w:val="32"/>
          </w:rPr>
          <w:tab/>
        </w:r>
        <w:r w:rsidR="006D75BA">
          <w:rPr>
            <w:noProof/>
            <w:webHidden/>
            <w:sz w:val="32"/>
            <w:szCs w:val="32"/>
          </w:rPr>
          <w:t>1</w:t>
        </w:r>
      </w:hyperlink>
      <w:r w:rsidR="008D3953">
        <w:rPr>
          <w:sz w:val="32"/>
          <w:szCs w:val="32"/>
        </w:rPr>
        <w:t>9</w:t>
      </w:r>
    </w:p>
    <w:p w:rsidR="00772515" w:rsidRPr="00806E57" w:rsidRDefault="00772515">
      <w:pPr>
        <w:pStyle w:val="11"/>
        <w:tabs>
          <w:tab w:val="right" w:leader="dot" w:pos="14560"/>
        </w:tabs>
        <w:rPr>
          <w:noProof/>
          <w:sz w:val="32"/>
          <w:szCs w:val="32"/>
        </w:rPr>
      </w:pPr>
      <w:r w:rsidRPr="00806E57">
        <w:rPr>
          <w:b/>
          <w:i/>
          <w:sz w:val="32"/>
          <w:szCs w:val="32"/>
        </w:rPr>
        <w:t xml:space="preserve">Таблица 4. </w:t>
      </w:r>
      <w:hyperlink w:anchor="_Toc447896979" w:history="1">
        <w:r w:rsidRPr="00806E57">
          <w:rPr>
            <w:rStyle w:val="ad"/>
            <w:noProof/>
            <w:sz w:val="32"/>
            <w:szCs w:val="32"/>
          </w:rPr>
          <w:t xml:space="preserve">ПОКАЗАТЕЛИ РАБОТЫ ГОРОДСКИХ И РАЙОННЫХ ЦБС </w:t>
        </w:r>
        <w:r w:rsidRPr="00806E57">
          <w:rPr>
            <w:i/>
            <w:sz w:val="32"/>
            <w:szCs w:val="32"/>
          </w:rPr>
          <w:t>(Интернет-технологии)</w:t>
        </w:r>
        <w:r w:rsidRPr="00806E57">
          <w:rPr>
            <w:noProof/>
            <w:webHidden/>
            <w:sz w:val="32"/>
            <w:szCs w:val="32"/>
          </w:rPr>
          <w:tab/>
        </w:r>
      </w:hyperlink>
      <w:r w:rsidR="008D3953" w:rsidRPr="008D3953">
        <w:rPr>
          <w:sz w:val="32"/>
          <w:szCs w:val="32"/>
        </w:rPr>
        <w:t>20</w:t>
      </w:r>
    </w:p>
    <w:p w:rsidR="00772515" w:rsidRPr="00806E57" w:rsidRDefault="00772515">
      <w:pPr>
        <w:pStyle w:val="11"/>
        <w:tabs>
          <w:tab w:val="right" w:leader="dot" w:pos="14560"/>
        </w:tabs>
        <w:rPr>
          <w:noProof/>
          <w:sz w:val="32"/>
          <w:szCs w:val="32"/>
        </w:rPr>
      </w:pPr>
      <w:r w:rsidRPr="00806E57">
        <w:rPr>
          <w:b/>
          <w:i/>
          <w:sz w:val="32"/>
          <w:szCs w:val="32"/>
        </w:rPr>
        <w:t xml:space="preserve">Таблица 5. </w:t>
      </w:r>
      <w:hyperlink w:anchor="_Toc447896980" w:history="1">
        <w:r w:rsidRPr="00806E57">
          <w:rPr>
            <w:rStyle w:val="ad"/>
            <w:noProof/>
            <w:sz w:val="32"/>
            <w:szCs w:val="32"/>
          </w:rPr>
          <w:t>ПОКАЗАТЕЛИ РАБОТЫ ГОРОДСКИХ И РАЙОННЫХ ЦБС</w:t>
        </w:r>
        <w:r w:rsidR="00806E57" w:rsidRPr="00806E57">
          <w:rPr>
            <w:rStyle w:val="ad"/>
            <w:noProof/>
            <w:sz w:val="32"/>
            <w:szCs w:val="32"/>
          </w:rPr>
          <w:t xml:space="preserve"> </w:t>
        </w:r>
        <w:r w:rsidR="00806E57" w:rsidRPr="00806E57">
          <w:rPr>
            <w:i/>
            <w:sz w:val="32"/>
            <w:szCs w:val="32"/>
          </w:rPr>
          <w:t>(Библиотечный фонд)</w:t>
        </w:r>
        <w:r w:rsidRPr="00806E57">
          <w:rPr>
            <w:noProof/>
            <w:webHidden/>
            <w:sz w:val="32"/>
            <w:szCs w:val="32"/>
          </w:rPr>
          <w:tab/>
        </w:r>
      </w:hyperlink>
      <w:r w:rsidR="008D3953" w:rsidRPr="008D3953">
        <w:rPr>
          <w:sz w:val="32"/>
          <w:szCs w:val="32"/>
        </w:rPr>
        <w:t>21</w:t>
      </w:r>
    </w:p>
    <w:p w:rsidR="00772515" w:rsidRPr="00806E57" w:rsidRDefault="00772515">
      <w:pPr>
        <w:pStyle w:val="11"/>
        <w:tabs>
          <w:tab w:val="right" w:leader="dot" w:pos="14560"/>
        </w:tabs>
        <w:rPr>
          <w:noProof/>
          <w:sz w:val="32"/>
          <w:szCs w:val="32"/>
        </w:rPr>
      </w:pPr>
      <w:r w:rsidRPr="00806E57">
        <w:rPr>
          <w:b/>
          <w:i/>
          <w:sz w:val="32"/>
          <w:szCs w:val="32"/>
        </w:rPr>
        <w:t xml:space="preserve">Таблица 6. </w:t>
      </w:r>
      <w:hyperlink w:anchor="_Toc447896981" w:history="1">
        <w:r w:rsidRPr="00806E57">
          <w:rPr>
            <w:rStyle w:val="ad"/>
            <w:noProof/>
            <w:sz w:val="32"/>
            <w:szCs w:val="32"/>
          </w:rPr>
          <w:t>ПОКАЗАТЕЛИ РАБОТЫ ГОРОДСКИХ И РАЙОННЫХ ЦБС</w:t>
        </w:r>
        <w:r w:rsidR="00806E57" w:rsidRPr="00806E57">
          <w:rPr>
            <w:rStyle w:val="ad"/>
            <w:noProof/>
            <w:sz w:val="32"/>
            <w:szCs w:val="32"/>
          </w:rPr>
          <w:t xml:space="preserve"> </w:t>
        </w:r>
        <w:r w:rsidR="00806E57" w:rsidRPr="00806E57">
          <w:rPr>
            <w:i/>
            <w:sz w:val="32"/>
            <w:szCs w:val="32"/>
          </w:rPr>
          <w:t>(Пользователи)</w:t>
        </w:r>
        <w:r w:rsidRPr="00806E57">
          <w:rPr>
            <w:noProof/>
            <w:webHidden/>
            <w:sz w:val="32"/>
            <w:szCs w:val="32"/>
          </w:rPr>
          <w:tab/>
        </w:r>
      </w:hyperlink>
      <w:r w:rsidR="008D3953" w:rsidRPr="008D3953">
        <w:rPr>
          <w:sz w:val="32"/>
          <w:szCs w:val="32"/>
        </w:rPr>
        <w:t>22</w:t>
      </w:r>
    </w:p>
    <w:p w:rsidR="00772515" w:rsidRPr="00806E57" w:rsidRDefault="00772515">
      <w:pPr>
        <w:pStyle w:val="11"/>
        <w:tabs>
          <w:tab w:val="right" w:leader="dot" w:pos="14560"/>
        </w:tabs>
        <w:rPr>
          <w:noProof/>
          <w:sz w:val="32"/>
          <w:szCs w:val="32"/>
        </w:rPr>
      </w:pPr>
      <w:r w:rsidRPr="00806E57">
        <w:rPr>
          <w:b/>
          <w:i/>
          <w:sz w:val="32"/>
          <w:szCs w:val="32"/>
        </w:rPr>
        <w:t xml:space="preserve">Таблица 7. </w:t>
      </w:r>
      <w:hyperlink w:anchor="_Toc447896982" w:history="1">
        <w:r w:rsidRPr="00806E57">
          <w:rPr>
            <w:rStyle w:val="ad"/>
            <w:noProof/>
            <w:sz w:val="32"/>
            <w:szCs w:val="32"/>
          </w:rPr>
          <w:t>ПОКАЗАТЕЛИ РАБОТЫ ГОРОДСКИХ И РАЙОННЫХ ЦБС</w:t>
        </w:r>
        <w:r w:rsidR="00806E57" w:rsidRPr="00806E57">
          <w:rPr>
            <w:rStyle w:val="ad"/>
            <w:noProof/>
            <w:sz w:val="32"/>
            <w:szCs w:val="32"/>
          </w:rPr>
          <w:t xml:space="preserve"> </w:t>
        </w:r>
        <w:r w:rsidR="00806E57">
          <w:rPr>
            <w:rStyle w:val="ad"/>
            <w:noProof/>
            <w:sz w:val="32"/>
            <w:szCs w:val="32"/>
          </w:rPr>
          <w:br/>
        </w:r>
        <w:r w:rsidR="00806E57" w:rsidRPr="00806E57">
          <w:rPr>
            <w:i/>
            <w:sz w:val="32"/>
            <w:szCs w:val="32"/>
          </w:rPr>
          <w:t>(Посещения, обращения</w:t>
        </w:r>
        <w:r w:rsidR="00806E57">
          <w:rPr>
            <w:i/>
            <w:sz w:val="32"/>
            <w:szCs w:val="32"/>
          </w:rPr>
          <w:t xml:space="preserve"> </w:t>
        </w:r>
        <w:r w:rsidR="00806E57" w:rsidRPr="00806E57">
          <w:rPr>
            <w:i/>
            <w:sz w:val="32"/>
            <w:szCs w:val="32"/>
          </w:rPr>
          <w:t>в библиотеку)</w:t>
        </w:r>
        <w:r w:rsidRPr="00806E57">
          <w:rPr>
            <w:noProof/>
            <w:webHidden/>
            <w:sz w:val="32"/>
            <w:szCs w:val="32"/>
          </w:rPr>
          <w:tab/>
        </w:r>
        <w:r w:rsidR="006D75BA">
          <w:rPr>
            <w:noProof/>
            <w:webHidden/>
            <w:sz w:val="32"/>
            <w:szCs w:val="32"/>
          </w:rPr>
          <w:t>2</w:t>
        </w:r>
      </w:hyperlink>
      <w:r w:rsidR="008D3953" w:rsidRPr="008D3953">
        <w:rPr>
          <w:sz w:val="32"/>
          <w:szCs w:val="32"/>
        </w:rPr>
        <w:t>3</w:t>
      </w:r>
    </w:p>
    <w:p w:rsidR="00772515" w:rsidRPr="00806E57" w:rsidRDefault="00772515">
      <w:pPr>
        <w:pStyle w:val="11"/>
        <w:tabs>
          <w:tab w:val="right" w:leader="dot" w:pos="14560"/>
        </w:tabs>
        <w:rPr>
          <w:noProof/>
          <w:sz w:val="32"/>
          <w:szCs w:val="32"/>
        </w:rPr>
      </w:pPr>
      <w:r w:rsidRPr="00806E57">
        <w:rPr>
          <w:b/>
          <w:i/>
          <w:sz w:val="32"/>
          <w:szCs w:val="32"/>
        </w:rPr>
        <w:t xml:space="preserve">Таблица 8. </w:t>
      </w:r>
      <w:hyperlink w:anchor="_Toc447896983" w:history="1">
        <w:r w:rsidRPr="00806E57">
          <w:rPr>
            <w:rStyle w:val="ad"/>
            <w:noProof/>
            <w:sz w:val="32"/>
            <w:szCs w:val="32"/>
          </w:rPr>
          <w:t>ПОКАЗАТЕЛИ РАБОТЫ ГОРОДСКИХ И РАЙОННЫХ ЦБС</w:t>
        </w:r>
        <w:r w:rsidR="00806E57" w:rsidRPr="00806E57">
          <w:rPr>
            <w:rStyle w:val="ad"/>
            <w:noProof/>
            <w:sz w:val="32"/>
            <w:szCs w:val="32"/>
          </w:rPr>
          <w:t xml:space="preserve"> </w:t>
        </w:r>
        <w:r w:rsidR="00806E57" w:rsidRPr="00806E57">
          <w:rPr>
            <w:i/>
            <w:sz w:val="32"/>
            <w:szCs w:val="32"/>
          </w:rPr>
          <w:t>(Выдача документов)</w:t>
        </w:r>
        <w:r w:rsidRPr="00806E57">
          <w:rPr>
            <w:noProof/>
            <w:webHidden/>
            <w:sz w:val="32"/>
            <w:szCs w:val="32"/>
          </w:rPr>
          <w:tab/>
        </w:r>
        <w:r w:rsidR="006D75BA">
          <w:rPr>
            <w:noProof/>
            <w:webHidden/>
            <w:sz w:val="32"/>
            <w:szCs w:val="32"/>
          </w:rPr>
          <w:t>2</w:t>
        </w:r>
      </w:hyperlink>
      <w:r w:rsidR="008D3953" w:rsidRPr="008D3953">
        <w:rPr>
          <w:sz w:val="32"/>
          <w:szCs w:val="32"/>
        </w:rPr>
        <w:t>4</w:t>
      </w:r>
    </w:p>
    <w:p w:rsidR="00772515" w:rsidRPr="00806E57" w:rsidRDefault="00772515" w:rsidP="00806E57">
      <w:pPr>
        <w:tabs>
          <w:tab w:val="right" w:leader="dot" w:pos="14535"/>
          <w:tab w:val="right" w:leader="dot" w:pos="17010"/>
        </w:tabs>
        <w:jc w:val="both"/>
        <w:rPr>
          <w:noProof/>
          <w:sz w:val="32"/>
          <w:szCs w:val="32"/>
        </w:rPr>
      </w:pPr>
      <w:r w:rsidRPr="00806E57">
        <w:rPr>
          <w:b/>
          <w:i/>
          <w:sz w:val="32"/>
          <w:szCs w:val="32"/>
        </w:rPr>
        <w:t xml:space="preserve">Таблица 9. </w:t>
      </w:r>
      <w:hyperlink w:anchor="_Toc447896984" w:history="1">
        <w:r w:rsidRPr="00806E57">
          <w:rPr>
            <w:rStyle w:val="ad"/>
            <w:noProof/>
            <w:sz w:val="32"/>
            <w:szCs w:val="32"/>
          </w:rPr>
          <w:t>ПОКАЗАТЕЛИ РАБОТЫ ГОРОДСКИХ И РАЙОННЫХ ЦБС</w:t>
        </w:r>
        <w:r w:rsidR="00806E57">
          <w:rPr>
            <w:rStyle w:val="ad"/>
            <w:noProof/>
            <w:sz w:val="32"/>
            <w:szCs w:val="32"/>
          </w:rPr>
          <w:t xml:space="preserve"> </w:t>
        </w:r>
        <w:r w:rsidR="00806E57" w:rsidRPr="00806E57">
          <w:rPr>
            <w:i/>
            <w:spacing w:val="-4"/>
            <w:sz w:val="32"/>
            <w:szCs w:val="32"/>
          </w:rPr>
          <w:t>(Наличие и использование библиографических баз данных)</w:t>
        </w:r>
        <w:r w:rsidRPr="00806E57">
          <w:rPr>
            <w:noProof/>
            <w:webHidden/>
            <w:sz w:val="32"/>
            <w:szCs w:val="32"/>
          </w:rPr>
          <w:tab/>
        </w:r>
        <w:r w:rsidR="006D75BA">
          <w:rPr>
            <w:noProof/>
            <w:webHidden/>
            <w:sz w:val="32"/>
            <w:szCs w:val="32"/>
          </w:rPr>
          <w:t>2</w:t>
        </w:r>
      </w:hyperlink>
      <w:r w:rsidR="008D3953" w:rsidRPr="008D3953">
        <w:rPr>
          <w:sz w:val="32"/>
          <w:szCs w:val="32"/>
        </w:rPr>
        <w:t>5</w:t>
      </w:r>
    </w:p>
    <w:p w:rsidR="00772515" w:rsidRPr="00806E57" w:rsidRDefault="00772515">
      <w:pPr>
        <w:pStyle w:val="11"/>
        <w:tabs>
          <w:tab w:val="right" w:leader="dot" w:pos="14560"/>
        </w:tabs>
        <w:rPr>
          <w:noProof/>
          <w:sz w:val="32"/>
          <w:szCs w:val="32"/>
        </w:rPr>
      </w:pPr>
      <w:r w:rsidRPr="00806E57">
        <w:rPr>
          <w:b/>
          <w:i/>
          <w:sz w:val="32"/>
          <w:szCs w:val="32"/>
        </w:rPr>
        <w:t xml:space="preserve">Таблица 10. </w:t>
      </w:r>
      <w:hyperlink w:anchor="_Toc447896985" w:history="1">
        <w:r w:rsidRPr="00806E57">
          <w:rPr>
            <w:rStyle w:val="ad"/>
            <w:noProof/>
            <w:sz w:val="32"/>
            <w:szCs w:val="32"/>
          </w:rPr>
          <w:t>ПОКАЗАТЕЛИ РАБОТЫ ГОРОДСКИХ И РАЙОННЫХ ЦБС</w:t>
        </w:r>
        <w:r w:rsidR="00806E57" w:rsidRPr="00806E57">
          <w:rPr>
            <w:rStyle w:val="ad"/>
            <w:noProof/>
            <w:sz w:val="32"/>
            <w:szCs w:val="32"/>
          </w:rPr>
          <w:t xml:space="preserve"> </w:t>
        </w:r>
        <w:r w:rsidR="00806E57" w:rsidRPr="00806E57">
          <w:rPr>
            <w:i/>
            <w:sz w:val="32"/>
            <w:szCs w:val="32"/>
          </w:rPr>
          <w:t>(Персонал библиотек)</w:t>
        </w:r>
        <w:r w:rsidRPr="00806E57">
          <w:rPr>
            <w:noProof/>
            <w:webHidden/>
            <w:sz w:val="32"/>
            <w:szCs w:val="32"/>
          </w:rPr>
          <w:tab/>
        </w:r>
        <w:r w:rsidR="006D75BA">
          <w:rPr>
            <w:noProof/>
            <w:webHidden/>
            <w:sz w:val="32"/>
            <w:szCs w:val="32"/>
          </w:rPr>
          <w:t>2</w:t>
        </w:r>
      </w:hyperlink>
      <w:r w:rsidR="008D3953" w:rsidRPr="008D3953">
        <w:rPr>
          <w:sz w:val="32"/>
          <w:szCs w:val="32"/>
        </w:rPr>
        <w:t>6</w:t>
      </w:r>
    </w:p>
    <w:p w:rsidR="00772515" w:rsidRPr="00806E57" w:rsidRDefault="00772515">
      <w:pPr>
        <w:pStyle w:val="11"/>
        <w:tabs>
          <w:tab w:val="right" w:leader="dot" w:pos="14560"/>
        </w:tabs>
        <w:rPr>
          <w:noProof/>
          <w:sz w:val="32"/>
          <w:szCs w:val="32"/>
        </w:rPr>
      </w:pPr>
      <w:r w:rsidRPr="00806E57">
        <w:rPr>
          <w:b/>
          <w:i/>
          <w:sz w:val="32"/>
          <w:szCs w:val="32"/>
        </w:rPr>
        <w:t xml:space="preserve">Таблица 11. </w:t>
      </w:r>
      <w:hyperlink w:anchor="_Toc447896986" w:history="1">
        <w:r w:rsidRPr="00806E57">
          <w:rPr>
            <w:rStyle w:val="ad"/>
            <w:noProof/>
            <w:sz w:val="32"/>
            <w:szCs w:val="32"/>
          </w:rPr>
          <w:t>ПОКАЗАТЕЛИ РАБОТЫ ГОРОДСКИХ И РАЙОННЫХ ЦБС</w:t>
        </w:r>
        <w:r w:rsidR="00806E57" w:rsidRPr="00806E57">
          <w:rPr>
            <w:rStyle w:val="ad"/>
            <w:noProof/>
            <w:sz w:val="32"/>
            <w:szCs w:val="32"/>
          </w:rPr>
          <w:t xml:space="preserve"> </w:t>
        </w:r>
        <w:r w:rsidR="00806E57" w:rsidRPr="00806E57">
          <w:rPr>
            <w:i/>
            <w:sz w:val="32"/>
            <w:szCs w:val="32"/>
          </w:rPr>
          <w:t>(Финансирование)</w:t>
        </w:r>
        <w:r w:rsidRPr="00806E57">
          <w:rPr>
            <w:noProof/>
            <w:webHidden/>
            <w:sz w:val="32"/>
            <w:szCs w:val="32"/>
          </w:rPr>
          <w:tab/>
        </w:r>
        <w:r w:rsidR="006D75BA">
          <w:rPr>
            <w:noProof/>
            <w:webHidden/>
            <w:sz w:val="32"/>
            <w:szCs w:val="32"/>
          </w:rPr>
          <w:t>2</w:t>
        </w:r>
      </w:hyperlink>
      <w:r w:rsidR="008D3953" w:rsidRPr="008D3953">
        <w:rPr>
          <w:sz w:val="32"/>
          <w:szCs w:val="32"/>
        </w:rPr>
        <w:t>7</w:t>
      </w:r>
    </w:p>
    <w:p w:rsidR="00772515" w:rsidRPr="00806E57" w:rsidRDefault="00772515">
      <w:pPr>
        <w:pStyle w:val="11"/>
        <w:tabs>
          <w:tab w:val="right" w:leader="dot" w:pos="14560"/>
        </w:tabs>
        <w:rPr>
          <w:noProof/>
          <w:sz w:val="32"/>
          <w:szCs w:val="32"/>
        </w:rPr>
      </w:pPr>
      <w:r w:rsidRPr="00806E57">
        <w:rPr>
          <w:b/>
          <w:i/>
          <w:sz w:val="32"/>
          <w:szCs w:val="32"/>
        </w:rPr>
        <w:t xml:space="preserve">Таблица 12.1, 12.2 </w:t>
      </w:r>
      <w:hyperlink w:anchor="_Toc447896987" w:history="1">
        <w:r w:rsidRPr="00806E57">
          <w:rPr>
            <w:rStyle w:val="ad"/>
            <w:noProof/>
            <w:sz w:val="32"/>
            <w:szCs w:val="32"/>
          </w:rPr>
          <w:t xml:space="preserve">СЕТЬ И ОСНОВНЫЕ ПОКАЗАТЕЛИ </w:t>
        </w:r>
        <w:r w:rsidR="00806E57" w:rsidRPr="00806E57">
          <w:rPr>
            <w:rStyle w:val="ad"/>
            <w:noProof/>
            <w:sz w:val="32"/>
            <w:szCs w:val="32"/>
          </w:rPr>
          <w:t>РАБОТЫ</w:t>
        </w:r>
        <w:r w:rsidRPr="00806E57">
          <w:rPr>
            <w:rStyle w:val="ad"/>
            <w:noProof/>
            <w:sz w:val="32"/>
            <w:szCs w:val="32"/>
          </w:rPr>
          <w:t xml:space="preserve"> БИБЛИОТЕК ВСЕХ СИСТЕМ </w:t>
        </w:r>
        <w:r w:rsidR="00806E57">
          <w:rPr>
            <w:rStyle w:val="ad"/>
            <w:noProof/>
            <w:sz w:val="32"/>
            <w:szCs w:val="32"/>
          </w:rPr>
          <w:br/>
        </w:r>
        <w:r w:rsidRPr="00806E57">
          <w:rPr>
            <w:rStyle w:val="ad"/>
            <w:noProof/>
            <w:sz w:val="32"/>
            <w:szCs w:val="32"/>
          </w:rPr>
          <w:t>И ВЕДОМСТВ</w:t>
        </w:r>
      </w:hyperlink>
      <w:r w:rsidR="00C14E9D" w:rsidRPr="00C14E9D">
        <w:rPr>
          <w:rStyle w:val="ad"/>
          <w:noProof/>
          <w:sz w:val="32"/>
          <w:szCs w:val="32"/>
          <w:u w:val="none"/>
        </w:rPr>
        <w:t xml:space="preserve"> </w:t>
      </w:r>
      <w:hyperlink w:anchor="_Toc447896988" w:history="1">
        <w:r w:rsidRPr="00806E57">
          <w:rPr>
            <w:rStyle w:val="ad"/>
            <w:noProof/>
            <w:sz w:val="32"/>
            <w:szCs w:val="32"/>
          </w:rPr>
          <w:t>ДОНЕЦКОЙ НАРОДНОЙ РЕСПУ</w:t>
        </w:r>
        <w:r w:rsidR="002D674E">
          <w:rPr>
            <w:rStyle w:val="ad"/>
            <w:noProof/>
            <w:sz w:val="32"/>
            <w:szCs w:val="32"/>
          </w:rPr>
          <w:t>БЛИКИ по состоянию на 01.01.2017</w:t>
        </w:r>
        <w:r w:rsidRPr="00806E57">
          <w:rPr>
            <w:rStyle w:val="ad"/>
            <w:noProof/>
            <w:sz w:val="32"/>
            <w:szCs w:val="32"/>
          </w:rPr>
          <w:t xml:space="preserve"> г.</w:t>
        </w:r>
        <w:r w:rsidRPr="00806E57">
          <w:rPr>
            <w:noProof/>
            <w:webHidden/>
            <w:sz w:val="32"/>
            <w:szCs w:val="32"/>
          </w:rPr>
          <w:tab/>
        </w:r>
        <w:r w:rsidR="006D75BA">
          <w:rPr>
            <w:noProof/>
            <w:webHidden/>
            <w:sz w:val="32"/>
            <w:szCs w:val="32"/>
          </w:rPr>
          <w:t>2</w:t>
        </w:r>
      </w:hyperlink>
      <w:r w:rsidR="008D3953" w:rsidRPr="008D3953">
        <w:rPr>
          <w:sz w:val="32"/>
          <w:szCs w:val="32"/>
        </w:rPr>
        <w:t>8</w:t>
      </w:r>
    </w:p>
    <w:p w:rsidR="00772515" w:rsidRPr="00806E57" w:rsidRDefault="00772515">
      <w:pPr>
        <w:pStyle w:val="11"/>
        <w:tabs>
          <w:tab w:val="right" w:leader="dot" w:pos="14560"/>
        </w:tabs>
        <w:rPr>
          <w:noProof/>
          <w:sz w:val="32"/>
          <w:szCs w:val="32"/>
        </w:rPr>
      </w:pPr>
      <w:r w:rsidRPr="00806E57">
        <w:rPr>
          <w:b/>
          <w:i/>
          <w:sz w:val="32"/>
          <w:szCs w:val="32"/>
        </w:rPr>
        <w:t xml:space="preserve">Таблица 13. </w:t>
      </w:r>
      <w:hyperlink w:anchor="_Toc447896989" w:history="1">
        <w:r w:rsidRPr="00806E57">
          <w:rPr>
            <w:rStyle w:val="ad"/>
            <w:noProof/>
            <w:sz w:val="32"/>
            <w:szCs w:val="32"/>
          </w:rPr>
          <w:t xml:space="preserve">СЕТЬ БИБЛИОТЕК ВСЕХ СИСТЕМ И ВЕДОМСТВ ДОНЕЦКОЙ НАРОДНОЙ РЕСПУБЛИКИ </w:t>
        </w:r>
        <w:r w:rsidR="00806E57" w:rsidRPr="00806E57">
          <w:rPr>
            <w:rStyle w:val="ad"/>
            <w:noProof/>
            <w:sz w:val="32"/>
            <w:szCs w:val="32"/>
          </w:rPr>
          <w:t>по состоянию</w:t>
        </w:r>
        <w:r w:rsidR="00B25B5C">
          <w:rPr>
            <w:rStyle w:val="ad"/>
            <w:noProof/>
            <w:sz w:val="32"/>
            <w:szCs w:val="32"/>
          </w:rPr>
          <w:t xml:space="preserve"> на 01.01.2017</w:t>
        </w:r>
        <w:r w:rsidRPr="00806E57">
          <w:rPr>
            <w:rStyle w:val="ad"/>
            <w:noProof/>
            <w:sz w:val="32"/>
            <w:szCs w:val="32"/>
          </w:rPr>
          <w:t xml:space="preserve"> г.</w:t>
        </w:r>
        <w:r w:rsidRPr="00806E57">
          <w:rPr>
            <w:noProof/>
            <w:webHidden/>
            <w:sz w:val="32"/>
            <w:szCs w:val="32"/>
          </w:rPr>
          <w:tab/>
        </w:r>
        <w:r w:rsidR="006D75BA">
          <w:rPr>
            <w:noProof/>
            <w:webHidden/>
            <w:sz w:val="32"/>
            <w:szCs w:val="32"/>
          </w:rPr>
          <w:t>2</w:t>
        </w:r>
      </w:hyperlink>
      <w:r w:rsidR="008D3953" w:rsidRPr="008D3953">
        <w:rPr>
          <w:sz w:val="32"/>
          <w:szCs w:val="32"/>
        </w:rPr>
        <w:t>9</w:t>
      </w:r>
    </w:p>
    <w:p w:rsidR="00B31ECB" w:rsidRPr="00806E57" w:rsidRDefault="00455628" w:rsidP="00772515">
      <w:pPr>
        <w:tabs>
          <w:tab w:val="right" w:leader="dot" w:pos="14535"/>
          <w:tab w:val="right" w:leader="dot" w:pos="17010"/>
        </w:tabs>
        <w:rPr>
          <w:sz w:val="32"/>
          <w:szCs w:val="32"/>
        </w:rPr>
      </w:pPr>
      <w:r w:rsidRPr="00806E57">
        <w:rPr>
          <w:sz w:val="32"/>
          <w:szCs w:val="32"/>
        </w:rPr>
        <w:fldChar w:fldCharType="end"/>
      </w:r>
    </w:p>
    <w:sectPr w:rsidR="00B31ECB" w:rsidRPr="00806E57" w:rsidSect="008F7862">
      <w:footerReference w:type="default" r:id="rId9"/>
      <w:footnotePr>
        <w:numFmt w:val="chicago"/>
      </w:footnotePr>
      <w:type w:val="continuous"/>
      <w:pgSz w:w="16838" w:h="11906" w:orient="landscape" w:code="9"/>
      <w:pgMar w:top="1134" w:right="1134" w:bottom="1134" w:left="1134" w:header="454" w:footer="340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0095" w:rsidRDefault="00030095">
      <w:r>
        <w:separator/>
      </w:r>
    </w:p>
  </w:endnote>
  <w:endnote w:type="continuationSeparator" w:id="1">
    <w:p w:rsidR="00030095" w:rsidRDefault="000300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5251"/>
      <w:docPartObj>
        <w:docPartGallery w:val="Page Numbers (Bottom of Page)"/>
        <w:docPartUnique/>
      </w:docPartObj>
    </w:sdtPr>
    <w:sdtContent>
      <w:p w:rsidR="00030095" w:rsidRDefault="00030095">
        <w:pPr>
          <w:pStyle w:val="a5"/>
          <w:jc w:val="center"/>
        </w:pPr>
        <w:fldSimple w:instr=" PAGE   \* MERGEFORMAT ">
          <w:r w:rsidR="0012285E">
            <w:rPr>
              <w:noProof/>
            </w:rPr>
            <w:t>3</w:t>
          </w:r>
        </w:fldSimple>
      </w:p>
    </w:sdtContent>
  </w:sdt>
  <w:p w:rsidR="00030095" w:rsidRDefault="00030095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0095" w:rsidRDefault="00030095">
      <w:r>
        <w:separator/>
      </w:r>
    </w:p>
  </w:footnote>
  <w:footnote w:type="continuationSeparator" w:id="1">
    <w:p w:rsidR="00030095" w:rsidRDefault="000300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SystemFonts/>
  <w:mirrorMargins/>
  <w:proofState w:spelling="clean" w:grammar="clean"/>
  <w:attachedTemplate r:id="rId1"/>
  <w:stylePaneFormatFilter w:val="3F01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numFmt w:val="chicago"/>
    <w:footnote w:id="0"/>
    <w:footnote w:id="1"/>
  </w:footnotePr>
  <w:endnotePr>
    <w:endnote w:id="0"/>
    <w:endnote w:id="1"/>
  </w:endnotePr>
  <w:compat/>
  <w:rsids>
    <w:rsidRoot w:val="00193556"/>
    <w:rsid w:val="0000038B"/>
    <w:rsid w:val="00002ED7"/>
    <w:rsid w:val="00005995"/>
    <w:rsid w:val="00006496"/>
    <w:rsid w:val="00007E3F"/>
    <w:rsid w:val="000102D7"/>
    <w:rsid w:val="000119E8"/>
    <w:rsid w:val="000125D3"/>
    <w:rsid w:val="0001413F"/>
    <w:rsid w:val="00014554"/>
    <w:rsid w:val="00015BB4"/>
    <w:rsid w:val="000172CB"/>
    <w:rsid w:val="0002019A"/>
    <w:rsid w:val="00020B4E"/>
    <w:rsid w:val="000215A8"/>
    <w:rsid w:val="000218E6"/>
    <w:rsid w:val="00021ABA"/>
    <w:rsid w:val="000224C8"/>
    <w:rsid w:val="000224D0"/>
    <w:rsid w:val="00024D2F"/>
    <w:rsid w:val="000252B8"/>
    <w:rsid w:val="00026C06"/>
    <w:rsid w:val="00027433"/>
    <w:rsid w:val="00030095"/>
    <w:rsid w:val="00030123"/>
    <w:rsid w:val="00030AF6"/>
    <w:rsid w:val="00030E8B"/>
    <w:rsid w:val="000312FC"/>
    <w:rsid w:val="000313BB"/>
    <w:rsid w:val="00031621"/>
    <w:rsid w:val="00031AE4"/>
    <w:rsid w:val="00032543"/>
    <w:rsid w:val="000347D5"/>
    <w:rsid w:val="00041E17"/>
    <w:rsid w:val="00042743"/>
    <w:rsid w:val="0004413B"/>
    <w:rsid w:val="00045FF2"/>
    <w:rsid w:val="00053753"/>
    <w:rsid w:val="00054F27"/>
    <w:rsid w:val="000563C0"/>
    <w:rsid w:val="00057B0E"/>
    <w:rsid w:val="0006094D"/>
    <w:rsid w:val="00063DB9"/>
    <w:rsid w:val="000643E5"/>
    <w:rsid w:val="00064E73"/>
    <w:rsid w:val="00066368"/>
    <w:rsid w:val="00066A82"/>
    <w:rsid w:val="0006730D"/>
    <w:rsid w:val="00070B89"/>
    <w:rsid w:val="000725B1"/>
    <w:rsid w:val="0007300C"/>
    <w:rsid w:val="00074785"/>
    <w:rsid w:val="00074F60"/>
    <w:rsid w:val="00075DE4"/>
    <w:rsid w:val="00076C20"/>
    <w:rsid w:val="000825F9"/>
    <w:rsid w:val="00082FFC"/>
    <w:rsid w:val="000834E2"/>
    <w:rsid w:val="00083FFC"/>
    <w:rsid w:val="00084E4F"/>
    <w:rsid w:val="00085629"/>
    <w:rsid w:val="00085E36"/>
    <w:rsid w:val="00091122"/>
    <w:rsid w:val="0009131C"/>
    <w:rsid w:val="00092447"/>
    <w:rsid w:val="00093DBF"/>
    <w:rsid w:val="000A15E3"/>
    <w:rsid w:val="000A20F8"/>
    <w:rsid w:val="000A2E6F"/>
    <w:rsid w:val="000A312C"/>
    <w:rsid w:val="000A31DF"/>
    <w:rsid w:val="000A3343"/>
    <w:rsid w:val="000A7423"/>
    <w:rsid w:val="000B060A"/>
    <w:rsid w:val="000B2876"/>
    <w:rsid w:val="000B3417"/>
    <w:rsid w:val="000B3B6E"/>
    <w:rsid w:val="000B5C36"/>
    <w:rsid w:val="000B68DA"/>
    <w:rsid w:val="000B7649"/>
    <w:rsid w:val="000C09C0"/>
    <w:rsid w:val="000C2D4E"/>
    <w:rsid w:val="000C6C58"/>
    <w:rsid w:val="000D0399"/>
    <w:rsid w:val="000D075E"/>
    <w:rsid w:val="000D4E88"/>
    <w:rsid w:val="000D64DA"/>
    <w:rsid w:val="000D72EF"/>
    <w:rsid w:val="000D73F7"/>
    <w:rsid w:val="000E0698"/>
    <w:rsid w:val="000E0745"/>
    <w:rsid w:val="000E1B0D"/>
    <w:rsid w:val="000E1DF0"/>
    <w:rsid w:val="000E28B3"/>
    <w:rsid w:val="000E3981"/>
    <w:rsid w:val="000E42AF"/>
    <w:rsid w:val="000E49B0"/>
    <w:rsid w:val="000E5C12"/>
    <w:rsid w:val="000E60C7"/>
    <w:rsid w:val="000E63EE"/>
    <w:rsid w:val="000E7A9C"/>
    <w:rsid w:val="000F0761"/>
    <w:rsid w:val="000F132B"/>
    <w:rsid w:val="000F179E"/>
    <w:rsid w:val="000F2D4F"/>
    <w:rsid w:val="000F36F1"/>
    <w:rsid w:val="000F73C1"/>
    <w:rsid w:val="000F7625"/>
    <w:rsid w:val="000F7D0A"/>
    <w:rsid w:val="0010349F"/>
    <w:rsid w:val="00103BD2"/>
    <w:rsid w:val="0010402A"/>
    <w:rsid w:val="0010478D"/>
    <w:rsid w:val="00107183"/>
    <w:rsid w:val="0011083E"/>
    <w:rsid w:val="001141A7"/>
    <w:rsid w:val="00114312"/>
    <w:rsid w:val="001146A0"/>
    <w:rsid w:val="001158C1"/>
    <w:rsid w:val="00116130"/>
    <w:rsid w:val="0011649C"/>
    <w:rsid w:val="00120232"/>
    <w:rsid w:val="00121302"/>
    <w:rsid w:val="001222F3"/>
    <w:rsid w:val="00122631"/>
    <w:rsid w:val="001226B9"/>
    <w:rsid w:val="0012285E"/>
    <w:rsid w:val="00122878"/>
    <w:rsid w:val="0012309A"/>
    <w:rsid w:val="00125D37"/>
    <w:rsid w:val="00126E11"/>
    <w:rsid w:val="0012735C"/>
    <w:rsid w:val="00127C79"/>
    <w:rsid w:val="00130B80"/>
    <w:rsid w:val="001319EC"/>
    <w:rsid w:val="00132C5D"/>
    <w:rsid w:val="00132F9F"/>
    <w:rsid w:val="001348F7"/>
    <w:rsid w:val="00134A80"/>
    <w:rsid w:val="00137696"/>
    <w:rsid w:val="0013779E"/>
    <w:rsid w:val="001439C9"/>
    <w:rsid w:val="00143A50"/>
    <w:rsid w:val="00143F9B"/>
    <w:rsid w:val="001446D6"/>
    <w:rsid w:val="00144EF6"/>
    <w:rsid w:val="00144F34"/>
    <w:rsid w:val="00145261"/>
    <w:rsid w:val="00145CA9"/>
    <w:rsid w:val="00146584"/>
    <w:rsid w:val="00146640"/>
    <w:rsid w:val="00147B9D"/>
    <w:rsid w:val="0015231A"/>
    <w:rsid w:val="001546CE"/>
    <w:rsid w:val="00155559"/>
    <w:rsid w:val="001560DC"/>
    <w:rsid w:val="001572D5"/>
    <w:rsid w:val="00160076"/>
    <w:rsid w:val="00160DB3"/>
    <w:rsid w:val="00163176"/>
    <w:rsid w:val="00163A97"/>
    <w:rsid w:val="00163C8A"/>
    <w:rsid w:val="0016611E"/>
    <w:rsid w:val="00166C65"/>
    <w:rsid w:val="00170FEF"/>
    <w:rsid w:val="00171A78"/>
    <w:rsid w:val="001726FF"/>
    <w:rsid w:val="0017315B"/>
    <w:rsid w:val="00173196"/>
    <w:rsid w:val="00175014"/>
    <w:rsid w:val="001755E9"/>
    <w:rsid w:val="00175662"/>
    <w:rsid w:val="00176467"/>
    <w:rsid w:val="00177074"/>
    <w:rsid w:val="00177C29"/>
    <w:rsid w:val="001824E0"/>
    <w:rsid w:val="001835EC"/>
    <w:rsid w:val="00184D45"/>
    <w:rsid w:val="00185BDE"/>
    <w:rsid w:val="00186533"/>
    <w:rsid w:val="00187ED9"/>
    <w:rsid w:val="00187EF4"/>
    <w:rsid w:val="00190144"/>
    <w:rsid w:val="00190A6D"/>
    <w:rsid w:val="00191103"/>
    <w:rsid w:val="001927DC"/>
    <w:rsid w:val="00193556"/>
    <w:rsid w:val="00193CF8"/>
    <w:rsid w:val="001942EC"/>
    <w:rsid w:val="001948C7"/>
    <w:rsid w:val="00195660"/>
    <w:rsid w:val="0019772C"/>
    <w:rsid w:val="001A02A2"/>
    <w:rsid w:val="001A132E"/>
    <w:rsid w:val="001A3485"/>
    <w:rsid w:val="001A38AE"/>
    <w:rsid w:val="001A492B"/>
    <w:rsid w:val="001A4A0F"/>
    <w:rsid w:val="001A5C37"/>
    <w:rsid w:val="001A662D"/>
    <w:rsid w:val="001A7072"/>
    <w:rsid w:val="001B11DF"/>
    <w:rsid w:val="001B3C81"/>
    <w:rsid w:val="001B4214"/>
    <w:rsid w:val="001B6089"/>
    <w:rsid w:val="001B6203"/>
    <w:rsid w:val="001B6D59"/>
    <w:rsid w:val="001B7E9D"/>
    <w:rsid w:val="001C116E"/>
    <w:rsid w:val="001C166D"/>
    <w:rsid w:val="001C22DC"/>
    <w:rsid w:val="001C4CA4"/>
    <w:rsid w:val="001C4E8B"/>
    <w:rsid w:val="001C4EEB"/>
    <w:rsid w:val="001C533E"/>
    <w:rsid w:val="001C5BD1"/>
    <w:rsid w:val="001C5E8D"/>
    <w:rsid w:val="001C7028"/>
    <w:rsid w:val="001C706A"/>
    <w:rsid w:val="001C7585"/>
    <w:rsid w:val="001C7948"/>
    <w:rsid w:val="001C7B8E"/>
    <w:rsid w:val="001D1395"/>
    <w:rsid w:val="001D1792"/>
    <w:rsid w:val="001D2598"/>
    <w:rsid w:val="001D3FB7"/>
    <w:rsid w:val="001D4566"/>
    <w:rsid w:val="001D58D6"/>
    <w:rsid w:val="001D5974"/>
    <w:rsid w:val="001D68CC"/>
    <w:rsid w:val="001D6C7B"/>
    <w:rsid w:val="001D7ACC"/>
    <w:rsid w:val="001D7B93"/>
    <w:rsid w:val="001E0886"/>
    <w:rsid w:val="001E1138"/>
    <w:rsid w:val="001E1717"/>
    <w:rsid w:val="001E1F3C"/>
    <w:rsid w:val="001E2C1F"/>
    <w:rsid w:val="001E2C42"/>
    <w:rsid w:val="001E3456"/>
    <w:rsid w:val="001E4656"/>
    <w:rsid w:val="001E6884"/>
    <w:rsid w:val="001E72A1"/>
    <w:rsid w:val="001E73D1"/>
    <w:rsid w:val="001E7CB1"/>
    <w:rsid w:val="001F0DA9"/>
    <w:rsid w:val="001F0DF5"/>
    <w:rsid w:val="001F1966"/>
    <w:rsid w:val="001F272C"/>
    <w:rsid w:val="001F287B"/>
    <w:rsid w:val="001F2A59"/>
    <w:rsid w:val="001F4BEC"/>
    <w:rsid w:val="001F6F1C"/>
    <w:rsid w:val="00201643"/>
    <w:rsid w:val="00203002"/>
    <w:rsid w:val="00204C13"/>
    <w:rsid w:val="00204C7B"/>
    <w:rsid w:val="00206B67"/>
    <w:rsid w:val="002078AC"/>
    <w:rsid w:val="00207E7E"/>
    <w:rsid w:val="00213D58"/>
    <w:rsid w:val="00214D62"/>
    <w:rsid w:val="00216570"/>
    <w:rsid w:val="00217445"/>
    <w:rsid w:val="00223035"/>
    <w:rsid w:val="0022365B"/>
    <w:rsid w:val="00224E75"/>
    <w:rsid w:val="00225B0E"/>
    <w:rsid w:val="00226030"/>
    <w:rsid w:val="00226C1B"/>
    <w:rsid w:val="002279F8"/>
    <w:rsid w:val="002330A6"/>
    <w:rsid w:val="002340AA"/>
    <w:rsid w:val="00234A31"/>
    <w:rsid w:val="00234FE2"/>
    <w:rsid w:val="00235EB4"/>
    <w:rsid w:val="00236E3A"/>
    <w:rsid w:val="00240795"/>
    <w:rsid w:val="00241638"/>
    <w:rsid w:val="00241EF6"/>
    <w:rsid w:val="00241F2B"/>
    <w:rsid w:val="002428E1"/>
    <w:rsid w:val="002433DB"/>
    <w:rsid w:val="00243FA1"/>
    <w:rsid w:val="00244F9E"/>
    <w:rsid w:val="00245338"/>
    <w:rsid w:val="002454FC"/>
    <w:rsid w:val="00245ACD"/>
    <w:rsid w:val="00247AE5"/>
    <w:rsid w:val="00247EDA"/>
    <w:rsid w:val="00250942"/>
    <w:rsid w:val="002512BF"/>
    <w:rsid w:val="00252CB8"/>
    <w:rsid w:val="00253A06"/>
    <w:rsid w:val="00253CA0"/>
    <w:rsid w:val="0025435E"/>
    <w:rsid w:val="002556CC"/>
    <w:rsid w:val="00257B54"/>
    <w:rsid w:val="00257BED"/>
    <w:rsid w:val="00260411"/>
    <w:rsid w:val="00261EBD"/>
    <w:rsid w:val="00261F57"/>
    <w:rsid w:val="00262A25"/>
    <w:rsid w:val="00262B6F"/>
    <w:rsid w:val="00263609"/>
    <w:rsid w:val="00263794"/>
    <w:rsid w:val="00263A0F"/>
    <w:rsid w:val="00263DCB"/>
    <w:rsid w:val="0026405F"/>
    <w:rsid w:val="002644B7"/>
    <w:rsid w:val="00264E24"/>
    <w:rsid w:val="00265363"/>
    <w:rsid w:val="002653AC"/>
    <w:rsid w:val="0026723E"/>
    <w:rsid w:val="0026730E"/>
    <w:rsid w:val="002675BF"/>
    <w:rsid w:val="00271172"/>
    <w:rsid w:val="002737F6"/>
    <w:rsid w:val="00273E5F"/>
    <w:rsid w:val="0027720A"/>
    <w:rsid w:val="002773B0"/>
    <w:rsid w:val="002801D4"/>
    <w:rsid w:val="0028031D"/>
    <w:rsid w:val="002803B2"/>
    <w:rsid w:val="002804BA"/>
    <w:rsid w:val="002808D6"/>
    <w:rsid w:val="00280A64"/>
    <w:rsid w:val="0028321E"/>
    <w:rsid w:val="002836F4"/>
    <w:rsid w:val="00285199"/>
    <w:rsid w:val="002861C1"/>
    <w:rsid w:val="00292473"/>
    <w:rsid w:val="00293F04"/>
    <w:rsid w:val="00295C46"/>
    <w:rsid w:val="00296296"/>
    <w:rsid w:val="00296F77"/>
    <w:rsid w:val="00297164"/>
    <w:rsid w:val="00297D8A"/>
    <w:rsid w:val="002A0884"/>
    <w:rsid w:val="002A1E0F"/>
    <w:rsid w:val="002A3A5F"/>
    <w:rsid w:val="002A42B5"/>
    <w:rsid w:val="002A546A"/>
    <w:rsid w:val="002A7AB0"/>
    <w:rsid w:val="002B0826"/>
    <w:rsid w:val="002B1C5C"/>
    <w:rsid w:val="002B2027"/>
    <w:rsid w:val="002B231A"/>
    <w:rsid w:val="002B23D6"/>
    <w:rsid w:val="002B37BA"/>
    <w:rsid w:val="002B6151"/>
    <w:rsid w:val="002B6E33"/>
    <w:rsid w:val="002C1847"/>
    <w:rsid w:val="002C3EEA"/>
    <w:rsid w:val="002C4315"/>
    <w:rsid w:val="002C5353"/>
    <w:rsid w:val="002C5FA1"/>
    <w:rsid w:val="002C636D"/>
    <w:rsid w:val="002C6713"/>
    <w:rsid w:val="002C6D71"/>
    <w:rsid w:val="002C7331"/>
    <w:rsid w:val="002C7AF6"/>
    <w:rsid w:val="002C7CA9"/>
    <w:rsid w:val="002D0F03"/>
    <w:rsid w:val="002D1717"/>
    <w:rsid w:val="002D1958"/>
    <w:rsid w:val="002D253B"/>
    <w:rsid w:val="002D3830"/>
    <w:rsid w:val="002D4EEF"/>
    <w:rsid w:val="002D514C"/>
    <w:rsid w:val="002D58E5"/>
    <w:rsid w:val="002D5B87"/>
    <w:rsid w:val="002D674E"/>
    <w:rsid w:val="002D6EA9"/>
    <w:rsid w:val="002E3863"/>
    <w:rsid w:val="002E46D6"/>
    <w:rsid w:val="002E49E4"/>
    <w:rsid w:val="002E7C70"/>
    <w:rsid w:val="002F0F61"/>
    <w:rsid w:val="002F6EC5"/>
    <w:rsid w:val="002F7EC4"/>
    <w:rsid w:val="002F7F33"/>
    <w:rsid w:val="00301623"/>
    <w:rsid w:val="0030195C"/>
    <w:rsid w:val="00302191"/>
    <w:rsid w:val="00303000"/>
    <w:rsid w:val="003031E3"/>
    <w:rsid w:val="003067C5"/>
    <w:rsid w:val="00306CC3"/>
    <w:rsid w:val="003073E9"/>
    <w:rsid w:val="00307782"/>
    <w:rsid w:val="00310353"/>
    <w:rsid w:val="00311519"/>
    <w:rsid w:val="00311CDA"/>
    <w:rsid w:val="00312009"/>
    <w:rsid w:val="00312B10"/>
    <w:rsid w:val="00312B80"/>
    <w:rsid w:val="00313916"/>
    <w:rsid w:val="00313B14"/>
    <w:rsid w:val="00314F40"/>
    <w:rsid w:val="00314F92"/>
    <w:rsid w:val="00315E6A"/>
    <w:rsid w:val="0031619E"/>
    <w:rsid w:val="00316B02"/>
    <w:rsid w:val="00317024"/>
    <w:rsid w:val="003179F2"/>
    <w:rsid w:val="00320067"/>
    <w:rsid w:val="0032015F"/>
    <w:rsid w:val="0032052F"/>
    <w:rsid w:val="003215C5"/>
    <w:rsid w:val="003224C1"/>
    <w:rsid w:val="003224C6"/>
    <w:rsid w:val="0032275C"/>
    <w:rsid w:val="003230E9"/>
    <w:rsid w:val="00324E0E"/>
    <w:rsid w:val="0032641B"/>
    <w:rsid w:val="00327587"/>
    <w:rsid w:val="00327A33"/>
    <w:rsid w:val="00330F10"/>
    <w:rsid w:val="00331EA4"/>
    <w:rsid w:val="00332715"/>
    <w:rsid w:val="003340A4"/>
    <w:rsid w:val="0033498B"/>
    <w:rsid w:val="00334C61"/>
    <w:rsid w:val="00335C90"/>
    <w:rsid w:val="00336285"/>
    <w:rsid w:val="00336D3F"/>
    <w:rsid w:val="00336E99"/>
    <w:rsid w:val="00337377"/>
    <w:rsid w:val="003379D1"/>
    <w:rsid w:val="0034146D"/>
    <w:rsid w:val="00341AB4"/>
    <w:rsid w:val="00343C57"/>
    <w:rsid w:val="00345E5F"/>
    <w:rsid w:val="00346715"/>
    <w:rsid w:val="0034743A"/>
    <w:rsid w:val="00354145"/>
    <w:rsid w:val="003553B7"/>
    <w:rsid w:val="00356176"/>
    <w:rsid w:val="003578A3"/>
    <w:rsid w:val="003602ED"/>
    <w:rsid w:val="00360758"/>
    <w:rsid w:val="00362406"/>
    <w:rsid w:val="00362EFF"/>
    <w:rsid w:val="0036419A"/>
    <w:rsid w:val="00364A7C"/>
    <w:rsid w:val="00365E5B"/>
    <w:rsid w:val="00366530"/>
    <w:rsid w:val="00366AD0"/>
    <w:rsid w:val="003705D0"/>
    <w:rsid w:val="003708F1"/>
    <w:rsid w:val="003719A5"/>
    <w:rsid w:val="003730C0"/>
    <w:rsid w:val="0037386B"/>
    <w:rsid w:val="003744C7"/>
    <w:rsid w:val="00376D66"/>
    <w:rsid w:val="00377D3C"/>
    <w:rsid w:val="003805F4"/>
    <w:rsid w:val="00380D63"/>
    <w:rsid w:val="003819A4"/>
    <w:rsid w:val="00383609"/>
    <w:rsid w:val="003850E1"/>
    <w:rsid w:val="0038581D"/>
    <w:rsid w:val="00387A3A"/>
    <w:rsid w:val="00391980"/>
    <w:rsid w:val="0039223A"/>
    <w:rsid w:val="00392258"/>
    <w:rsid w:val="003928E2"/>
    <w:rsid w:val="00392962"/>
    <w:rsid w:val="003947CB"/>
    <w:rsid w:val="0039590D"/>
    <w:rsid w:val="00396B83"/>
    <w:rsid w:val="00397228"/>
    <w:rsid w:val="003A15A8"/>
    <w:rsid w:val="003A2E04"/>
    <w:rsid w:val="003A2FC0"/>
    <w:rsid w:val="003A3AFF"/>
    <w:rsid w:val="003A4EFA"/>
    <w:rsid w:val="003A4FCE"/>
    <w:rsid w:val="003A5A1D"/>
    <w:rsid w:val="003A5B30"/>
    <w:rsid w:val="003A6484"/>
    <w:rsid w:val="003A6D14"/>
    <w:rsid w:val="003A7386"/>
    <w:rsid w:val="003A7D81"/>
    <w:rsid w:val="003B05DE"/>
    <w:rsid w:val="003B502C"/>
    <w:rsid w:val="003B5CA4"/>
    <w:rsid w:val="003B6DE8"/>
    <w:rsid w:val="003B7A0A"/>
    <w:rsid w:val="003B7E97"/>
    <w:rsid w:val="003C01E3"/>
    <w:rsid w:val="003C07AA"/>
    <w:rsid w:val="003C0CC4"/>
    <w:rsid w:val="003C0FF1"/>
    <w:rsid w:val="003C19B8"/>
    <w:rsid w:val="003C1B7A"/>
    <w:rsid w:val="003C1DF7"/>
    <w:rsid w:val="003C3004"/>
    <w:rsid w:val="003C4540"/>
    <w:rsid w:val="003C45FF"/>
    <w:rsid w:val="003C471E"/>
    <w:rsid w:val="003C723B"/>
    <w:rsid w:val="003D0A74"/>
    <w:rsid w:val="003D0EEF"/>
    <w:rsid w:val="003D1FB7"/>
    <w:rsid w:val="003D409B"/>
    <w:rsid w:val="003D5994"/>
    <w:rsid w:val="003D7657"/>
    <w:rsid w:val="003E2F48"/>
    <w:rsid w:val="003E308C"/>
    <w:rsid w:val="003E3623"/>
    <w:rsid w:val="003E3DD7"/>
    <w:rsid w:val="003E42F0"/>
    <w:rsid w:val="003E456A"/>
    <w:rsid w:val="003E4DCD"/>
    <w:rsid w:val="003E53FD"/>
    <w:rsid w:val="003E6400"/>
    <w:rsid w:val="003E6F90"/>
    <w:rsid w:val="003E7478"/>
    <w:rsid w:val="003F0B05"/>
    <w:rsid w:val="003F1491"/>
    <w:rsid w:val="003F1673"/>
    <w:rsid w:val="003F24EA"/>
    <w:rsid w:val="003F2737"/>
    <w:rsid w:val="003F2E32"/>
    <w:rsid w:val="003F370E"/>
    <w:rsid w:val="003F3AB2"/>
    <w:rsid w:val="003F46C4"/>
    <w:rsid w:val="003F4D81"/>
    <w:rsid w:val="003F5ECE"/>
    <w:rsid w:val="003F648A"/>
    <w:rsid w:val="003F64DF"/>
    <w:rsid w:val="0040101C"/>
    <w:rsid w:val="00401C4B"/>
    <w:rsid w:val="00401FA0"/>
    <w:rsid w:val="00403A0A"/>
    <w:rsid w:val="00403AB5"/>
    <w:rsid w:val="00406675"/>
    <w:rsid w:val="00407610"/>
    <w:rsid w:val="00411F04"/>
    <w:rsid w:val="00412ADB"/>
    <w:rsid w:val="00413101"/>
    <w:rsid w:val="00414164"/>
    <w:rsid w:val="004173BA"/>
    <w:rsid w:val="00417E29"/>
    <w:rsid w:val="004201C4"/>
    <w:rsid w:val="00421284"/>
    <w:rsid w:val="00421B2D"/>
    <w:rsid w:val="00421F6B"/>
    <w:rsid w:val="00422326"/>
    <w:rsid w:val="0042648D"/>
    <w:rsid w:val="00427C1D"/>
    <w:rsid w:val="0043033E"/>
    <w:rsid w:val="0043071B"/>
    <w:rsid w:val="00430958"/>
    <w:rsid w:val="004323C9"/>
    <w:rsid w:val="00432708"/>
    <w:rsid w:val="00434574"/>
    <w:rsid w:val="0043623A"/>
    <w:rsid w:val="00436ABD"/>
    <w:rsid w:val="004370EB"/>
    <w:rsid w:val="00437DB0"/>
    <w:rsid w:val="00440FCC"/>
    <w:rsid w:val="00441355"/>
    <w:rsid w:val="00441563"/>
    <w:rsid w:val="00442EF7"/>
    <w:rsid w:val="00443B61"/>
    <w:rsid w:val="00444276"/>
    <w:rsid w:val="00445FF2"/>
    <w:rsid w:val="0044691C"/>
    <w:rsid w:val="00450F1A"/>
    <w:rsid w:val="004515ED"/>
    <w:rsid w:val="00452034"/>
    <w:rsid w:val="004520A6"/>
    <w:rsid w:val="00452396"/>
    <w:rsid w:val="004531C7"/>
    <w:rsid w:val="00453B51"/>
    <w:rsid w:val="0045408C"/>
    <w:rsid w:val="004549F2"/>
    <w:rsid w:val="00454C63"/>
    <w:rsid w:val="00454C6E"/>
    <w:rsid w:val="00455628"/>
    <w:rsid w:val="00455A2F"/>
    <w:rsid w:val="0045698D"/>
    <w:rsid w:val="0046033C"/>
    <w:rsid w:val="00460FCD"/>
    <w:rsid w:val="0046104C"/>
    <w:rsid w:val="004610DD"/>
    <w:rsid w:val="0046318B"/>
    <w:rsid w:val="00464C60"/>
    <w:rsid w:val="00465026"/>
    <w:rsid w:val="00465AF4"/>
    <w:rsid w:val="004707D2"/>
    <w:rsid w:val="00471481"/>
    <w:rsid w:val="00471E1C"/>
    <w:rsid w:val="004726B4"/>
    <w:rsid w:val="00472872"/>
    <w:rsid w:val="00472AEB"/>
    <w:rsid w:val="00472DCC"/>
    <w:rsid w:val="004730EA"/>
    <w:rsid w:val="00476C04"/>
    <w:rsid w:val="00477CE6"/>
    <w:rsid w:val="00480451"/>
    <w:rsid w:val="00480600"/>
    <w:rsid w:val="004806E5"/>
    <w:rsid w:val="0048284C"/>
    <w:rsid w:val="00482957"/>
    <w:rsid w:val="00487B80"/>
    <w:rsid w:val="00490902"/>
    <w:rsid w:val="00490940"/>
    <w:rsid w:val="004958A9"/>
    <w:rsid w:val="00497A2C"/>
    <w:rsid w:val="00497BF6"/>
    <w:rsid w:val="004A5689"/>
    <w:rsid w:val="004A5D94"/>
    <w:rsid w:val="004A5DC2"/>
    <w:rsid w:val="004A719F"/>
    <w:rsid w:val="004A7A82"/>
    <w:rsid w:val="004A7F23"/>
    <w:rsid w:val="004B0C56"/>
    <w:rsid w:val="004B1793"/>
    <w:rsid w:val="004B35F7"/>
    <w:rsid w:val="004B6615"/>
    <w:rsid w:val="004B7E75"/>
    <w:rsid w:val="004C04E7"/>
    <w:rsid w:val="004C0656"/>
    <w:rsid w:val="004C16F7"/>
    <w:rsid w:val="004C1785"/>
    <w:rsid w:val="004C2D11"/>
    <w:rsid w:val="004C4708"/>
    <w:rsid w:val="004C74FE"/>
    <w:rsid w:val="004C7ABB"/>
    <w:rsid w:val="004D14E4"/>
    <w:rsid w:val="004D3402"/>
    <w:rsid w:val="004D3AF8"/>
    <w:rsid w:val="004D57A9"/>
    <w:rsid w:val="004D66EE"/>
    <w:rsid w:val="004E0035"/>
    <w:rsid w:val="004E0B6A"/>
    <w:rsid w:val="004E392F"/>
    <w:rsid w:val="004E46B4"/>
    <w:rsid w:val="004E5500"/>
    <w:rsid w:val="004E7121"/>
    <w:rsid w:val="004E72F1"/>
    <w:rsid w:val="004F0ACD"/>
    <w:rsid w:val="004F1CE1"/>
    <w:rsid w:val="004F1FEE"/>
    <w:rsid w:val="004F2633"/>
    <w:rsid w:val="004F347E"/>
    <w:rsid w:val="004F6A23"/>
    <w:rsid w:val="004F719B"/>
    <w:rsid w:val="00501A23"/>
    <w:rsid w:val="005029BA"/>
    <w:rsid w:val="00503788"/>
    <w:rsid w:val="00503ED5"/>
    <w:rsid w:val="00504185"/>
    <w:rsid w:val="005045CA"/>
    <w:rsid w:val="00505925"/>
    <w:rsid w:val="00505BDF"/>
    <w:rsid w:val="005062CA"/>
    <w:rsid w:val="005067B8"/>
    <w:rsid w:val="00507A3E"/>
    <w:rsid w:val="00512BFC"/>
    <w:rsid w:val="00512E16"/>
    <w:rsid w:val="005141C0"/>
    <w:rsid w:val="0051460E"/>
    <w:rsid w:val="00516799"/>
    <w:rsid w:val="00517802"/>
    <w:rsid w:val="00517FA0"/>
    <w:rsid w:val="005222A0"/>
    <w:rsid w:val="0052271D"/>
    <w:rsid w:val="005235A8"/>
    <w:rsid w:val="005246C4"/>
    <w:rsid w:val="00525C5A"/>
    <w:rsid w:val="00526B72"/>
    <w:rsid w:val="00526CD5"/>
    <w:rsid w:val="00527BF4"/>
    <w:rsid w:val="005305C5"/>
    <w:rsid w:val="005311C5"/>
    <w:rsid w:val="005316B0"/>
    <w:rsid w:val="00532BB4"/>
    <w:rsid w:val="00532E9D"/>
    <w:rsid w:val="00533A39"/>
    <w:rsid w:val="0053456C"/>
    <w:rsid w:val="0053731E"/>
    <w:rsid w:val="005373D1"/>
    <w:rsid w:val="005404C5"/>
    <w:rsid w:val="00540816"/>
    <w:rsid w:val="00540A97"/>
    <w:rsid w:val="00540BDD"/>
    <w:rsid w:val="0054113B"/>
    <w:rsid w:val="00541850"/>
    <w:rsid w:val="00541AFE"/>
    <w:rsid w:val="0054385A"/>
    <w:rsid w:val="005457F8"/>
    <w:rsid w:val="00547A69"/>
    <w:rsid w:val="0055115A"/>
    <w:rsid w:val="0055197E"/>
    <w:rsid w:val="00551F54"/>
    <w:rsid w:val="005520B2"/>
    <w:rsid w:val="00554FDE"/>
    <w:rsid w:val="005556E8"/>
    <w:rsid w:val="00555CA4"/>
    <w:rsid w:val="005569A7"/>
    <w:rsid w:val="00557BCC"/>
    <w:rsid w:val="00557FE0"/>
    <w:rsid w:val="00561396"/>
    <w:rsid w:val="00561CAB"/>
    <w:rsid w:val="00563BD5"/>
    <w:rsid w:val="0056408D"/>
    <w:rsid w:val="00565770"/>
    <w:rsid w:val="005666DF"/>
    <w:rsid w:val="00570607"/>
    <w:rsid w:val="0057334A"/>
    <w:rsid w:val="00575285"/>
    <w:rsid w:val="0057553A"/>
    <w:rsid w:val="00575764"/>
    <w:rsid w:val="00575BB9"/>
    <w:rsid w:val="00576F32"/>
    <w:rsid w:val="0057723D"/>
    <w:rsid w:val="0057745E"/>
    <w:rsid w:val="005810EB"/>
    <w:rsid w:val="00582050"/>
    <w:rsid w:val="00584718"/>
    <w:rsid w:val="00590E3B"/>
    <w:rsid w:val="00592025"/>
    <w:rsid w:val="00592A9F"/>
    <w:rsid w:val="0059307C"/>
    <w:rsid w:val="00593475"/>
    <w:rsid w:val="00594A15"/>
    <w:rsid w:val="005954A5"/>
    <w:rsid w:val="00595F70"/>
    <w:rsid w:val="005A1F45"/>
    <w:rsid w:val="005A20D2"/>
    <w:rsid w:val="005A265A"/>
    <w:rsid w:val="005A4889"/>
    <w:rsid w:val="005A628A"/>
    <w:rsid w:val="005A737A"/>
    <w:rsid w:val="005B0385"/>
    <w:rsid w:val="005B11CA"/>
    <w:rsid w:val="005B2065"/>
    <w:rsid w:val="005B3C7B"/>
    <w:rsid w:val="005B6011"/>
    <w:rsid w:val="005C0576"/>
    <w:rsid w:val="005C1A9A"/>
    <w:rsid w:val="005C1AC0"/>
    <w:rsid w:val="005C210D"/>
    <w:rsid w:val="005C22B1"/>
    <w:rsid w:val="005C7C1E"/>
    <w:rsid w:val="005D05E7"/>
    <w:rsid w:val="005D1F3C"/>
    <w:rsid w:val="005D2012"/>
    <w:rsid w:val="005D24CE"/>
    <w:rsid w:val="005D3C2F"/>
    <w:rsid w:val="005D3DD4"/>
    <w:rsid w:val="005D4EBD"/>
    <w:rsid w:val="005D7028"/>
    <w:rsid w:val="005D7377"/>
    <w:rsid w:val="005D76A4"/>
    <w:rsid w:val="005D7DCD"/>
    <w:rsid w:val="005E1273"/>
    <w:rsid w:val="005E2A20"/>
    <w:rsid w:val="005E4A87"/>
    <w:rsid w:val="005E60DF"/>
    <w:rsid w:val="005E62A1"/>
    <w:rsid w:val="005E7820"/>
    <w:rsid w:val="005E7DE3"/>
    <w:rsid w:val="005F1A3F"/>
    <w:rsid w:val="005F2913"/>
    <w:rsid w:val="005F3400"/>
    <w:rsid w:val="005F4F70"/>
    <w:rsid w:val="005F5DB8"/>
    <w:rsid w:val="005F66CC"/>
    <w:rsid w:val="005F706C"/>
    <w:rsid w:val="005F7E8C"/>
    <w:rsid w:val="00600B88"/>
    <w:rsid w:val="0060205C"/>
    <w:rsid w:val="00602A29"/>
    <w:rsid w:val="006068CB"/>
    <w:rsid w:val="00606F88"/>
    <w:rsid w:val="00607A83"/>
    <w:rsid w:val="006128B9"/>
    <w:rsid w:val="00612FDA"/>
    <w:rsid w:val="0061312E"/>
    <w:rsid w:val="00614640"/>
    <w:rsid w:val="00614FD6"/>
    <w:rsid w:val="006151B7"/>
    <w:rsid w:val="0061532F"/>
    <w:rsid w:val="00615C94"/>
    <w:rsid w:val="00615D6F"/>
    <w:rsid w:val="00616F2A"/>
    <w:rsid w:val="00617426"/>
    <w:rsid w:val="0061771F"/>
    <w:rsid w:val="006207F1"/>
    <w:rsid w:val="00621984"/>
    <w:rsid w:val="00622177"/>
    <w:rsid w:val="006232CD"/>
    <w:rsid w:val="0062399A"/>
    <w:rsid w:val="00623D8A"/>
    <w:rsid w:val="00624471"/>
    <w:rsid w:val="00624635"/>
    <w:rsid w:val="00626DCD"/>
    <w:rsid w:val="00630021"/>
    <w:rsid w:val="006335D9"/>
    <w:rsid w:val="00633BAE"/>
    <w:rsid w:val="006340FC"/>
    <w:rsid w:val="00635643"/>
    <w:rsid w:val="0063571D"/>
    <w:rsid w:val="006359B5"/>
    <w:rsid w:val="006375ED"/>
    <w:rsid w:val="0063789C"/>
    <w:rsid w:val="006407B5"/>
    <w:rsid w:val="006409E5"/>
    <w:rsid w:val="00641038"/>
    <w:rsid w:val="0064502C"/>
    <w:rsid w:val="006469DB"/>
    <w:rsid w:val="00646D6D"/>
    <w:rsid w:val="00646E1A"/>
    <w:rsid w:val="0065223E"/>
    <w:rsid w:val="00652410"/>
    <w:rsid w:val="00652EEF"/>
    <w:rsid w:val="00653164"/>
    <w:rsid w:val="00653165"/>
    <w:rsid w:val="00653678"/>
    <w:rsid w:val="00653802"/>
    <w:rsid w:val="00653B8B"/>
    <w:rsid w:val="00655CA9"/>
    <w:rsid w:val="006577D3"/>
    <w:rsid w:val="006601D4"/>
    <w:rsid w:val="006616A0"/>
    <w:rsid w:val="00662F4F"/>
    <w:rsid w:val="006631BD"/>
    <w:rsid w:val="006640F4"/>
    <w:rsid w:val="006648C2"/>
    <w:rsid w:val="00664C22"/>
    <w:rsid w:val="00665272"/>
    <w:rsid w:val="00667CE9"/>
    <w:rsid w:val="00670A7E"/>
    <w:rsid w:val="00671E30"/>
    <w:rsid w:val="006750C5"/>
    <w:rsid w:val="00675C11"/>
    <w:rsid w:val="006779AB"/>
    <w:rsid w:val="00677F76"/>
    <w:rsid w:val="00680AE3"/>
    <w:rsid w:val="00681E1A"/>
    <w:rsid w:val="0068239B"/>
    <w:rsid w:val="00682BB1"/>
    <w:rsid w:val="006844CF"/>
    <w:rsid w:val="00684E91"/>
    <w:rsid w:val="00686695"/>
    <w:rsid w:val="00686E1D"/>
    <w:rsid w:val="00687197"/>
    <w:rsid w:val="00691495"/>
    <w:rsid w:val="006915CF"/>
    <w:rsid w:val="00692DE6"/>
    <w:rsid w:val="00694C7B"/>
    <w:rsid w:val="00697564"/>
    <w:rsid w:val="006A002E"/>
    <w:rsid w:val="006A2B1D"/>
    <w:rsid w:val="006A3422"/>
    <w:rsid w:val="006A363F"/>
    <w:rsid w:val="006A42FD"/>
    <w:rsid w:val="006A4D20"/>
    <w:rsid w:val="006A7576"/>
    <w:rsid w:val="006A787E"/>
    <w:rsid w:val="006B1F88"/>
    <w:rsid w:val="006B2775"/>
    <w:rsid w:val="006B36CA"/>
    <w:rsid w:val="006B4267"/>
    <w:rsid w:val="006B47FD"/>
    <w:rsid w:val="006B7A03"/>
    <w:rsid w:val="006C1647"/>
    <w:rsid w:val="006C1869"/>
    <w:rsid w:val="006C19BD"/>
    <w:rsid w:val="006C27F5"/>
    <w:rsid w:val="006C29E9"/>
    <w:rsid w:val="006C3DB7"/>
    <w:rsid w:val="006C4E7A"/>
    <w:rsid w:val="006C50F2"/>
    <w:rsid w:val="006C6549"/>
    <w:rsid w:val="006C688C"/>
    <w:rsid w:val="006C7492"/>
    <w:rsid w:val="006C7F44"/>
    <w:rsid w:val="006D1876"/>
    <w:rsid w:val="006D1EA4"/>
    <w:rsid w:val="006D75BA"/>
    <w:rsid w:val="006D7609"/>
    <w:rsid w:val="006D7EBB"/>
    <w:rsid w:val="006E2462"/>
    <w:rsid w:val="006E3267"/>
    <w:rsid w:val="006E333D"/>
    <w:rsid w:val="006E35F6"/>
    <w:rsid w:val="006E4817"/>
    <w:rsid w:val="006E4822"/>
    <w:rsid w:val="006E55D4"/>
    <w:rsid w:val="006E6AD6"/>
    <w:rsid w:val="006E6D40"/>
    <w:rsid w:val="006E71DE"/>
    <w:rsid w:val="006F06D4"/>
    <w:rsid w:val="006F1E64"/>
    <w:rsid w:val="006F22CD"/>
    <w:rsid w:val="006F24F2"/>
    <w:rsid w:val="006F4171"/>
    <w:rsid w:val="006F5233"/>
    <w:rsid w:val="006F5EC4"/>
    <w:rsid w:val="006F6414"/>
    <w:rsid w:val="006F69BF"/>
    <w:rsid w:val="006F6E32"/>
    <w:rsid w:val="006F6EE2"/>
    <w:rsid w:val="006F7A91"/>
    <w:rsid w:val="007018A9"/>
    <w:rsid w:val="007018E8"/>
    <w:rsid w:val="007034E6"/>
    <w:rsid w:val="007044F6"/>
    <w:rsid w:val="007046DB"/>
    <w:rsid w:val="00705710"/>
    <w:rsid w:val="00710022"/>
    <w:rsid w:val="0071014E"/>
    <w:rsid w:val="00710DB9"/>
    <w:rsid w:val="00711C84"/>
    <w:rsid w:val="0071260F"/>
    <w:rsid w:val="00712E74"/>
    <w:rsid w:val="0071345A"/>
    <w:rsid w:val="00713B51"/>
    <w:rsid w:val="007154F1"/>
    <w:rsid w:val="00715FFF"/>
    <w:rsid w:val="0071691D"/>
    <w:rsid w:val="00716A9F"/>
    <w:rsid w:val="00716D0F"/>
    <w:rsid w:val="007173A7"/>
    <w:rsid w:val="0071759B"/>
    <w:rsid w:val="00717DB0"/>
    <w:rsid w:val="00720EC0"/>
    <w:rsid w:val="007211FB"/>
    <w:rsid w:val="00722952"/>
    <w:rsid w:val="00724474"/>
    <w:rsid w:val="00724AEC"/>
    <w:rsid w:val="00725859"/>
    <w:rsid w:val="00725F9B"/>
    <w:rsid w:val="007262E2"/>
    <w:rsid w:val="007266BB"/>
    <w:rsid w:val="00726789"/>
    <w:rsid w:val="00726BDE"/>
    <w:rsid w:val="00727C50"/>
    <w:rsid w:val="00731CA1"/>
    <w:rsid w:val="0073255C"/>
    <w:rsid w:val="00732EF8"/>
    <w:rsid w:val="00733ED6"/>
    <w:rsid w:val="00734413"/>
    <w:rsid w:val="007354A8"/>
    <w:rsid w:val="0073567B"/>
    <w:rsid w:val="00735F9A"/>
    <w:rsid w:val="00736FE6"/>
    <w:rsid w:val="00736FE9"/>
    <w:rsid w:val="00737098"/>
    <w:rsid w:val="00740234"/>
    <w:rsid w:val="00740671"/>
    <w:rsid w:val="0074120E"/>
    <w:rsid w:val="00741F7C"/>
    <w:rsid w:val="007431C5"/>
    <w:rsid w:val="00743E2F"/>
    <w:rsid w:val="00746E1E"/>
    <w:rsid w:val="00747686"/>
    <w:rsid w:val="00752A0A"/>
    <w:rsid w:val="00753146"/>
    <w:rsid w:val="0075354B"/>
    <w:rsid w:val="00754047"/>
    <w:rsid w:val="007550B3"/>
    <w:rsid w:val="00755871"/>
    <w:rsid w:val="00755A19"/>
    <w:rsid w:val="0075650A"/>
    <w:rsid w:val="007567FD"/>
    <w:rsid w:val="007569D5"/>
    <w:rsid w:val="00756DB4"/>
    <w:rsid w:val="00757368"/>
    <w:rsid w:val="007605F1"/>
    <w:rsid w:val="00761B80"/>
    <w:rsid w:val="007651FB"/>
    <w:rsid w:val="00765724"/>
    <w:rsid w:val="00766A0E"/>
    <w:rsid w:val="00767B11"/>
    <w:rsid w:val="00767E42"/>
    <w:rsid w:val="0077027F"/>
    <w:rsid w:val="0077049F"/>
    <w:rsid w:val="00771518"/>
    <w:rsid w:val="00771E45"/>
    <w:rsid w:val="0077220F"/>
    <w:rsid w:val="00772515"/>
    <w:rsid w:val="00772B28"/>
    <w:rsid w:val="00774A87"/>
    <w:rsid w:val="007751C8"/>
    <w:rsid w:val="007754DB"/>
    <w:rsid w:val="0077644D"/>
    <w:rsid w:val="00776ECC"/>
    <w:rsid w:val="00776F12"/>
    <w:rsid w:val="007802C5"/>
    <w:rsid w:val="00780988"/>
    <w:rsid w:val="00782A18"/>
    <w:rsid w:val="00782E6A"/>
    <w:rsid w:val="00784B10"/>
    <w:rsid w:val="007910AE"/>
    <w:rsid w:val="00791D12"/>
    <w:rsid w:val="00792B73"/>
    <w:rsid w:val="0079408A"/>
    <w:rsid w:val="007942F0"/>
    <w:rsid w:val="00794808"/>
    <w:rsid w:val="007969B7"/>
    <w:rsid w:val="00796F5A"/>
    <w:rsid w:val="007978D6"/>
    <w:rsid w:val="007A231F"/>
    <w:rsid w:val="007A2F6B"/>
    <w:rsid w:val="007A3BC6"/>
    <w:rsid w:val="007A3C8D"/>
    <w:rsid w:val="007A5631"/>
    <w:rsid w:val="007B1A73"/>
    <w:rsid w:val="007B26CB"/>
    <w:rsid w:val="007B2FA2"/>
    <w:rsid w:val="007B2FDE"/>
    <w:rsid w:val="007B52CC"/>
    <w:rsid w:val="007B55CE"/>
    <w:rsid w:val="007B5E2F"/>
    <w:rsid w:val="007C0924"/>
    <w:rsid w:val="007C10AB"/>
    <w:rsid w:val="007C1366"/>
    <w:rsid w:val="007C2422"/>
    <w:rsid w:val="007C3200"/>
    <w:rsid w:val="007C38E1"/>
    <w:rsid w:val="007C43AB"/>
    <w:rsid w:val="007C53D7"/>
    <w:rsid w:val="007C6DBD"/>
    <w:rsid w:val="007C7609"/>
    <w:rsid w:val="007C7764"/>
    <w:rsid w:val="007C7952"/>
    <w:rsid w:val="007C7BC7"/>
    <w:rsid w:val="007D00B0"/>
    <w:rsid w:val="007D0FCF"/>
    <w:rsid w:val="007D1010"/>
    <w:rsid w:val="007D1562"/>
    <w:rsid w:val="007D236E"/>
    <w:rsid w:val="007D25A0"/>
    <w:rsid w:val="007D4015"/>
    <w:rsid w:val="007D4F00"/>
    <w:rsid w:val="007D5B63"/>
    <w:rsid w:val="007D6716"/>
    <w:rsid w:val="007D7DD7"/>
    <w:rsid w:val="007D7E3F"/>
    <w:rsid w:val="007E2B05"/>
    <w:rsid w:val="007E2DFB"/>
    <w:rsid w:val="007E2EEE"/>
    <w:rsid w:val="007E641C"/>
    <w:rsid w:val="007E6BE8"/>
    <w:rsid w:val="007E7323"/>
    <w:rsid w:val="007E7877"/>
    <w:rsid w:val="007F0957"/>
    <w:rsid w:val="007F22F5"/>
    <w:rsid w:val="007F256E"/>
    <w:rsid w:val="007F30CF"/>
    <w:rsid w:val="007F3140"/>
    <w:rsid w:val="007F3A3C"/>
    <w:rsid w:val="007F3EE9"/>
    <w:rsid w:val="007F5029"/>
    <w:rsid w:val="007F5419"/>
    <w:rsid w:val="007F599B"/>
    <w:rsid w:val="007F720F"/>
    <w:rsid w:val="007F79F9"/>
    <w:rsid w:val="00801627"/>
    <w:rsid w:val="00801680"/>
    <w:rsid w:val="008023F6"/>
    <w:rsid w:val="008029D4"/>
    <w:rsid w:val="008044F7"/>
    <w:rsid w:val="00804C87"/>
    <w:rsid w:val="00804EB5"/>
    <w:rsid w:val="00804ECE"/>
    <w:rsid w:val="00806383"/>
    <w:rsid w:val="00806757"/>
    <w:rsid w:val="00806E57"/>
    <w:rsid w:val="00807439"/>
    <w:rsid w:val="00807F7F"/>
    <w:rsid w:val="00810744"/>
    <w:rsid w:val="008113F4"/>
    <w:rsid w:val="00812210"/>
    <w:rsid w:val="008127BF"/>
    <w:rsid w:val="00814701"/>
    <w:rsid w:val="00815B3A"/>
    <w:rsid w:val="00815E2D"/>
    <w:rsid w:val="00815EBA"/>
    <w:rsid w:val="0081624C"/>
    <w:rsid w:val="00822312"/>
    <w:rsid w:val="008223AD"/>
    <w:rsid w:val="00823BB6"/>
    <w:rsid w:val="00823BE0"/>
    <w:rsid w:val="008240A7"/>
    <w:rsid w:val="00830229"/>
    <w:rsid w:val="0083167A"/>
    <w:rsid w:val="00831A82"/>
    <w:rsid w:val="008337FA"/>
    <w:rsid w:val="00833907"/>
    <w:rsid w:val="00833D2B"/>
    <w:rsid w:val="008348A8"/>
    <w:rsid w:val="00835FB0"/>
    <w:rsid w:val="00837D00"/>
    <w:rsid w:val="00842918"/>
    <w:rsid w:val="008440F0"/>
    <w:rsid w:val="00844413"/>
    <w:rsid w:val="0084449B"/>
    <w:rsid w:val="00844981"/>
    <w:rsid w:val="00844A6D"/>
    <w:rsid w:val="0084544C"/>
    <w:rsid w:val="0084773E"/>
    <w:rsid w:val="00847D43"/>
    <w:rsid w:val="00854093"/>
    <w:rsid w:val="008544CE"/>
    <w:rsid w:val="00854828"/>
    <w:rsid w:val="008549BE"/>
    <w:rsid w:val="00854D79"/>
    <w:rsid w:val="00855B14"/>
    <w:rsid w:val="00856387"/>
    <w:rsid w:val="00862365"/>
    <w:rsid w:val="00862F7D"/>
    <w:rsid w:val="00864288"/>
    <w:rsid w:val="00864509"/>
    <w:rsid w:val="00866175"/>
    <w:rsid w:val="0086672B"/>
    <w:rsid w:val="0086727A"/>
    <w:rsid w:val="008677E8"/>
    <w:rsid w:val="00870F68"/>
    <w:rsid w:val="00871FC9"/>
    <w:rsid w:val="0087253B"/>
    <w:rsid w:val="00872588"/>
    <w:rsid w:val="008725C1"/>
    <w:rsid w:val="008725F5"/>
    <w:rsid w:val="00873D02"/>
    <w:rsid w:val="0087421C"/>
    <w:rsid w:val="00874415"/>
    <w:rsid w:val="00874A03"/>
    <w:rsid w:val="00875174"/>
    <w:rsid w:val="00875B9A"/>
    <w:rsid w:val="00876E7D"/>
    <w:rsid w:val="00880024"/>
    <w:rsid w:val="00880F87"/>
    <w:rsid w:val="00881DD5"/>
    <w:rsid w:val="00884212"/>
    <w:rsid w:val="008844A9"/>
    <w:rsid w:val="00885CF2"/>
    <w:rsid w:val="008867C8"/>
    <w:rsid w:val="0088798A"/>
    <w:rsid w:val="0089131B"/>
    <w:rsid w:val="008918ED"/>
    <w:rsid w:val="00891CD9"/>
    <w:rsid w:val="008924F9"/>
    <w:rsid w:val="008962F2"/>
    <w:rsid w:val="008A0D5F"/>
    <w:rsid w:val="008A2192"/>
    <w:rsid w:val="008A289A"/>
    <w:rsid w:val="008A3C43"/>
    <w:rsid w:val="008A560D"/>
    <w:rsid w:val="008A6C95"/>
    <w:rsid w:val="008A7B5A"/>
    <w:rsid w:val="008B0091"/>
    <w:rsid w:val="008B17C1"/>
    <w:rsid w:val="008C0C64"/>
    <w:rsid w:val="008C0F71"/>
    <w:rsid w:val="008C100D"/>
    <w:rsid w:val="008C1C39"/>
    <w:rsid w:val="008C1F7B"/>
    <w:rsid w:val="008C242C"/>
    <w:rsid w:val="008C380D"/>
    <w:rsid w:val="008C403B"/>
    <w:rsid w:val="008C44E8"/>
    <w:rsid w:val="008C4750"/>
    <w:rsid w:val="008C48EB"/>
    <w:rsid w:val="008C4B5F"/>
    <w:rsid w:val="008C5838"/>
    <w:rsid w:val="008C5896"/>
    <w:rsid w:val="008C6674"/>
    <w:rsid w:val="008C6E23"/>
    <w:rsid w:val="008C72C7"/>
    <w:rsid w:val="008C7EEB"/>
    <w:rsid w:val="008D3196"/>
    <w:rsid w:val="008D3300"/>
    <w:rsid w:val="008D3953"/>
    <w:rsid w:val="008D4B66"/>
    <w:rsid w:val="008D4E24"/>
    <w:rsid w:val="008D5AAE"/>
    <w:rsid w:val="008D7E06"/>
    <w:rsid w:val="008E1038"/>
    <w:rsid w:val="008E139F"/>
    <w:rsid w:val="008E19A4"/>
    <w:rsid w:val="008E229F"/>
    <w:rsid w:val="008E2DBE"/>
    <w:rsid w:val="008E2DFB"/>
    <w:rsid w:val="008E2E37"/>
    <w:rsid w:val="008E344E"/>
    <w:rsid w:val="008E4255"/>
    <w:rsid w:val="008E4B29"/>
    <w:rsid w:val="008E716D"/>
    <w:rsid w:val="008E7180"/>
    <w:rsid w:val="008E741B"/>
    <w:rsid w:val="008E7D1F"/>
    <w:rsid w:val="008F0172"/>
    <w:rsid w:val="008F07B1"/>
    <w:rsid w:val="008F27D1"/>
    <w:rsid w:val="008F3303"/>
    <w:rsid w:val="008F36F8"/>
    <w:rsid w:val="008F5C23"/>
    <w:rsid w:val="008F5C28"/>
    <w:rsid w:val="008F661D"/>
    <w:rsid w:val="008F68D3"/>
    <w:rsid w:val="008F6D22"/>
    <w:rsid w:val="008F7862"/>
    <w:rsid w:val="0090022E"/>
    <w:rsid w:val="00901B38"/>
    <w:rsid w:val="00901E8A"/>
    <w:rsid w:val="00902DDA"/>
    <w:rsid w:val="009057CC"/>
    <w:rsid w:val="00905D88"/>
    <w:rsid w:val="00905D8D"/>
    <w:rsid w:val="00910700"/>
    <w:rsid w:val="0091178A"/>
    <w:rsid w:val="00911918"/>
    <w:rsid w:val="009124AE"/>
    <w:rsid w:val="009132EA"/>
    <w:rsid w:val="00913F6D"/>
    <w:rsid w:val="00914DCD"/>
    <w:rsid w:val="00914FC1"/>
    <w:rsid w:val="00915715"/>
    <w:rsid w:val="009163F0"/>
    <w:rsid w:val="00917B56"/>
    <w:rsid w:val="00920631"/>
    <w:rsid w:val="00920906"/>
    <w:rsid w:val="009222A3"/>
    <w:rsid w:val="0092357D"/>
    <w:rsid w:val="00923891"/>
    <w:rsid w:val="009238DF"/>
    <w:rsid w:val="009243BE"/>
    <w:rsid w:val="00925237"/>
    <w:rsid w:val="009277C6"/>
    <w:rsid w:val="00927D3F"/>
    <w:rsid w:val="0093021B"/>
    <w:rsid w:val="00930772"/>
    <w:rsid w:val="00930A32"/>
    <w:rsid w:val="009314FF"/>
    <w:rsid w:val="00931AF5"/>
    <w:rsid w:val="00931F22"/>
    <w:rsid w:val="00933E99"/>
    <w:rsid w:val="00934200"/>
    <w:rsid w:val="009354BE"/>
    <w:rsid w:val="009356DA"/>
    <w:rsid w:val="009357DD"/>
    <w:rsid w:val="00935AA3"/>
    <w:rsid w:val="00937914"/>
    <w:rsid w:val="009425AA"/>
    <w:rsid w:val="00942CD8"/>
    <w:rsid w:val="00942F48"/>
    <w:rsid w:val="009444EC"/>
    <w:rsid w:val="00944DED"/>
    <w:rsid w:val="00944F9E"/>
    <w:rsid w:val="00947134"/>
    <w:rsid w:val="00947985"/>
    <w:rsid w:val="00950A9A"/>
    <w:rsid w:val="00950B2A"/>
    <w:rsid w:val="0095133B"/>
    <w:rsid w:val="00953934"/>
    <w:rsid w:val="00953C15"/>
    <w:rsid w:val="00953D0F"/>
    <w:rsid w:val="00955774"/>
    <w:rsid w:val="009557A0"/>
    <w:rsid w:val="009563FB"/>
    <w:rsid w:val="009566F6"/>
    <w:rsid w:val="00957A68"/>
    <w:rsid w:val="00960282"/>
    <w:rsid w:val="00961640"/>
    <w:rsid w:val="00961CCD"/>
    <w:rsid w:val="00961CFC"/>
    <w:rsid w:val="00961D08"/>
    <w:rsid w:val="009628EF"/>
    <w:rsid w:val="00962920"/>
    <w:rsid w:val="00962BA0"/>
    <w:rsid w:val="00962E98"/>
    <w:rsid w:val="0096341B"/>
    <w:rsid w:val="009637DC"/>
    <w:rsid w:val="00964D48"/>
    <w:rsid w:val="009661D9"/>
    <w:rsid w:val="009662B8"/>
    <w:rsid w:val="009664B6"/>
    <w:rsid w:val="0096782C"/>
    <w:rsid w:val="00971272"/>
    <w:rsid w:val="009735A6"/>
    <w:rsid w:val="009735EF"/>
    <w:rsid w:val="00977666"/>
    <w:rsid w:val="009800B4"/>
    <w:rsid w:val="009806AE"/>
    <w:rsid w:val="00980B95"/>
    <w:rsid w:val="00981084"/>
    <w:rsid w:val="009812D5"/>
    <w:rsid w:val="00982C15"/>
    <w:rsid w:val="00983344"/>
    <w:rsid w:val="00983704"/>
    <w:rsid w:val="009839C0"/>
    <w:rsid w:val="00984D11"/>
    <w:rsid w:val="00985504"/>
    <w:rsid w:val="0098552E"/>
    <w:rsid w:val="00985A9A"/>
    <w:rsid w:val="00985D6A"/>
    <w:rsid w:val="009864D9"/>
    <w:rsid w:val="0098730A"/>
    <w:rsid w:val="00987600"/>
    <w:rsid w:val="00987681"/>
    <w:rsid w:val="00991606"/>
    <w:rsid w:val="009917FE"/>
    <w:rsid w:val="0099615B"/>
    <w:rsid w:val="0099725F"/>
    <w:rsid w:val="009A18D8"/>
    <w:rsid w:val="009A2883"/>
    <w:rsid w:val="009A355E"/>
    <w:rsid w:val="009A3E21"/>
    <w:rsid w:val="009A7C82"/>
    <w:rsid w:val="009B0009"/>
    <w:rsid w:val="009B1656"/>
    <w:rsid w:val="009B19C9"/>
    <w:rsid w:val="009B3083"/>
    <w:rsid w:val="009B3D95"/>
    <w:rsid w:val="009B3EC4"/>
    <w:rsid w:val="009B519C"/>
    <w:rsid w:val="009B75F0"/>
    <w:rsid w:val="009C11B8"/>
    <w:rsid w:val="009C1794"/>
    <w:rsid w:val="009C1A75"/>
    <w:rsid w:val="009C1EA9"/>
    <w:rsid w:val="009C2A2E"/>
    <w:rsid w:val="009C5092"/>
    <w:rsid w:val="009C5BEB"/>
    <w:rsid w:val="009C767E"/>
    <w:rsid w:val="009D1414"/>
    <w:rsid w:val="009D1B9E"/>
    <w:rsid w:val="009D427C"/>
    <w:rsid w:val="009D48E0"/>
    <w:rsid w:val="009D5D12"/>
    <w:rsid w:val="009D6DC1"/>
    <w:rsid w:val="009D6E1B"/>
    <w:rsid w:val="009D7B8E"/>
    <w:rsid w:val="009D7ED7"/>
    <w:rsid w:val="009E031E"/>
    <w:rsid w:val="009E0AF6"/>
    <w:rsid w:val="009E173A"/>
    <w:rsid w:val="009E399D"/>
    <w:rsid w:val="009E3DBD"/>
    <w:rsid w:val="009E5460"/>
    <w:rsid w:val="009E54EA"/>
    <w:rsid w:val="009E6ECD"/>
    <w:rsid w:val="009E730C"/>
    <w:rsid w:val="009F025E"/>
    <w:rsid w:val="009F07E9"/>
    <w:rsid w:val="009F13A1"/>
    <w:rsid w:val="009F1575"/>
    <w:rsid w:val="009F1E65"/>
    <w:rsid w:val="009F2117"/>
    <w:rsid w:val="009F3B79"/>
    <w:rsid w:val="009F486A"/>
    <w:rsid w:val="009F5384"/>
    <w:rsid w:val="009F5C9D"/>
    <w:rsid w:val="009F680D"/>
    <w:rsid w:val="009F6BF5"/>
    <w:rsid w:val="00A01B46"/>
    <w:rsid w:val="00A01F36"/>
    <w:rsid w:val="00A02868"/>
    <w:rsid w:val="00A03A7B"/>
    <w:rsid w:val="00A041FC"/>
    <w:rsid w:val="00A07E99"/>
    <w:rsid w:val="00A10702"/>
    <w:rsid w:val="00A12300"/>
    <w:rsid w:val="00A1241B"/>
    <w:rsid w:val="00A134C8"/>
    <w:rsid w:val="00A13C20"/>
    <w:rsid w:val="00A13D5A"/>
    <w:rsid w:val="00A15AAF"/>
    <w:rsid w:val="00A178E3"/>
    <w:rsid w:val="00A17C17"/>
    <w:rsid w:val="00A203CA"/>
    <w:rsid w:val="00A232B9"/>
    <w:rsid w:val="00A26138"/>
    <w:rsid w:val="00A26ED0"/>
    <w:rsid w:val="00A3097E"/>
    <w:rsid w:val="00A30AC3"/>
    <w:rsid w:val="00A310DF"/>
    <w:rsid w:val="00A323C3"/>
    <w:rsid w:val="00A32C1D"/>
    <w:rsid w:val="00A33195"/>
    <w:rsid w:val="00A33729"/>
    <w:rsid w:val="00A33928"/>
    <w:rsid w:val="00A33C5E"/>
    <w:rsid w:val="00A3454C"/>
    <w:rsid w:val="00A364DF"/>
    <w:rsid w:val="00A37CF2"/>
    <w:rsid w:val="00A401C1"/>
    <w:rsid w:val="00A40465"/>
    <w:rsid w:val="00A413EC"/>
    <w:rsid w:val="00A416B7"/>
    <w:rsid w:val="00A41A22"/>
    <w:rsid w:val="00A41D68"/>
    <w:rsid w:val="00A43590"/>
    <w:rsid w:val="00A43E71"/>
    <w:rsid w:val="00A44C04"/>
    <w:rsid w:val="00A47862"/>
    <w:rsid w:val="00A507AF"/>
    <w:rsid w:val="00A515C6"/>
    <w:rsid w:val="00A535EA"/>
    <w:rsid w:val="00A5477F"/>
    <w:rsid w:val="00A56897"/>
    <w:rsid w:val="00A56CCD"/>
    <w:rsid w:val="00A56D81"/>
    <w:rsid w:val="00A5797D"/>
    <w:rsid w:val="00A610C2"/>
    <w:rsid w:val="00A61181"/>
    <w:rsid w:val="00A616EE"/>
    <w:rsid w:val="00A63770"/>
    <w:rsid w:val="00A64FF1"/>
    <w:rsid w:val="00A6752B"/>
    <w:rsid w:val="00A70670"/>
    <w:rsid w:val="00A70807"/>
    <w:rsid w:val="00A715D5"/>
    <w:rsid w:val="00A71883"/>
    <w:rsid w:val="00A71AAF"/>
    <w:rsid w:val="00A720DB"/>
    <w:rsid w:val="00A72448"/>
    <w:rsid w:val="00A73740"/>
    <w:rsid w:val="00A73BDA"/>
    <w:rsid w:val="00A74FB7"/>
    <w:rsid w:val="00A7509A"/>
    <w:rsid w:val="00A75EC7"/>
    <w:rsid w:val="00A778DF"/>
    <w:rsid w:val="00A77EC0"/>
    <w:rsid w:val="00A8281D"/>
    <w:rsid w:val="00A83BA6"/>
    <w:rsid w:val="00A83CEF"/>
    <w:rsid w:val="00A84006"/>
    <w:rsid w:val="00A8426F"/>
    <w:rsid w:val="00A84B78"/>
    <w:rsid w:val="00A84BAA"/>
    <w:rsid w:val="00A868CA"/>
    <w:rsid w:val="00A86EEC"/>
    <w:rsid w:val="00A91F9F"/>
    <w:rsid w:val="00A929F2"/>
    <w:rsid w:val="00A9388E"/>
    <w:rsid w:val="00A93E6B"/>
    <w:rsid w:val="00A955A7"/>
    <w:rsid w:val="00A96AA7"/>
    <w:rsid w:val="00A97C97"/>
    <w:rsid w:val="00AA16CE"/>
    <w:rsid w:val="00AA703A"/>
    <w:rsid w:val="00AA7128"/>
    <w:rsid w:val="00AA7289"/>
    <w:rsid w:val="00AB155D"/>
    <w:rsid w:val="00AB245B"/>
    <w:rsid w:val="00AB42D7"/>
    <w:rsid w:val="00AB4886"/>
    <w:rsid w:val="00AB4F1A"/>
    <w:rsid w:val="00AB5334"/>
    <w:rsid w:val="00AB6837"/>
    <w:rsid w:val="00AC0718"/>
    <w:rsid w:val="00AC0AB5"/>
    <w:rsid w:val="00AC1521"/>
    <w:rsid w:val="00AC1E09"/>
    <w:rsid w:val="00AC2C74"/>
    <w:rsid w:val="00AC2C7D"/>
    <w:rsid w:val="00AC2D92"/>
    <w:rsid w:val="00AC5F7A"/>
    <w:rsid w:val="00AC650E"/>
    <w:rsid w:val="00AC65CA"/>
    <w:rsid w:val="00AC6753"/>
    <w:rsid w:val="00AD2349"/>
    <w:rsid w:val="00AD2A15"/>
    <w:rsid w:val="00AD3D7B"/>
    <w:rsid w:val="00AD4A9F"/>
    <w:rsid w:val="00AD4BC2"/>
    <w:rsid w:val="00AD6F4C"/>
    <w:rsid w:val="00AD7069"/>
    <w:rsid w:val="00AD757D"/>
    <w:rsid w:val="00AE00D0"/>
    <w:rsid w:val="00AE0411"/>
    <w:rsid w:val="00AE27F2"/>
    <w:rsid w:val="00AE44E3"/>
    <w:rsid w:val="00AE4EB4"/>
    <w:rsid w:val="00AE612F"/>
    <w:rsid w:val="00AE7F62"/>
    <w:rsid w:val="00AF0E98"/>
    <w:rsid w:val="00AF2811"/>
    <w:rsid w:val="00AF7460"/>
    <w:rsid w:val="00B00D12"/>
    <w:rsid w:val="00B01034"/>
    <w:rsid w:val="00B02E48"/>
    <w:rsid w:val="00B03724"/>
    <w:rsid w:val="00B038B3"/>
    <w:rsid w:val="00B058C4"/>
    <w:rsid w:val="00B05D1A"/>
    <w:rsid w:val="00B06E03"/>
    <w:rsid w:val="00B0778F"/>
    <w:rsid w:val="00B10594"/>
    <w:rsid w:val="00B1089E"/>
    <w:rsid w:val="00B119B4"/>
    <w:rsid w:val="00B13771"/>
    <w:rsid w:val="00B14F45"/>
    <w:rsid w:val="00B155BF"/>
    <w:rsid w:val="00B16933"/>
    <w:rsid w:val="00B16AA0"/>
    <w:rsid w:val="00B16D10"/>
    <w:rsid w:val="00B20539"/>
    <w:rsid w:val="00B21423"/>
    <w:rsid w:val="00B21E79"/>
    <w:rsid w:val="00B25B5C"/>
    <w:rsid w:val="00B25F1A"/>
    <w:rsid w:val="00B3001D"/>
    <w:rsid w:val="00B3161A"/>
    <w:rsid w:val="00B31ECB"/>
    <w:rsid w:val="00B328E4"/>
    <w:rsid w:val="00B32B13"/>
    <w:rsid w:val="00B33ABE"/>
    <w:rsid w:val="00B345B4"/>
    <w:rsid w:val="00B36554"/>
    <w:rsid w:val="00B41AC0"/>
    <w:rsid w:val="00B42548"/>
    <w:rsid w:val="00B42752"/>
    <w:rsid w:val="00B433C2"/>
    <w:rsid w:val="00B43940"/>
    <w:rsid w:val="00B447FD"/>
    <w:rsid w:val="00B44D9B"/>
    <w:rsid w:val="00B44DFD"/>
    <w:rsid w:val="00B44E7A"/>
    <w:rsid w:val="00B457B7"/>
    <w:rsid w:val="00B46D2D"/>
    <w:rsid w:val="00B47767"/>
    <w:rsid w:val="00B501F7"/>
    <w:rsid w:val="00B5080E"/>
    <w:rsid w:val="00B52B55"/>
    <w:rsid w:val="00B54068"/>
    <w:rsid w:val="00B5480A"/>
    <w:rsid w:val="00B55E2F"/>
    <w:rsid w:val="00B56B3C"/>
    <w:rsid w:val="00B575C8"/>
    <w:rsid w:val="00B576E8"/>
    <w:rsid w:val="00B64020"/>
    <w:rsid w:val="00B64C45"/>
    <w:rsid w:val="00B66B25"/>
    <w:rsid w:val="00B674A5"/>
    <w:rsid w:val="00B7090A"/>
    <w:rsid w:val="00B710C2"/>
    <w:rsid w:val="00B72B73"/>
    <w:rsid w:val="00B72C12"/>
    <w:rsid w:val="00B7440E"/>
    <w:rsid w:val="00B7459D"/>
    <w:rsid w:val="00B75164"/>
    <w:rsid w:val="00B75820"/>
    <w:rsid w:val="00B762E8"/>
    <w:rsid w:val="00B77EC0"/>
    <w:rsid w:val="00B77F6E"/>
    <w:rsid w:val="00B82042"/>
    <w:rsid w:val="00B8307F"/>
    <w:rsid w:val="00B84C84"/>
    <w:rsid w:val="00B85756"/>
    <w:rsid w:val="00B85EA3"/>
    <w:rsid w:val="00B8668B"/>
    <w:rsid w:val="00B91431"/>
    <w:rsid w:val="00B91CC4"/>
    <w:rsid w:val="00B928FC"/>
    <w:rsid w:val="00B9335F"/>
    <w:rsid w:val="00B94226"/>
    <w:rsid w:val="00B94719"/>
    <w:rsid w:val="00B95C3D"/>
    <w:rsid w:val="00B95CE4"/>
    <w:rsid w:val="00B96874"/>
    <w:rsid w:val="00B970A1"/>
    <w:rsid w:val="00B97770"/>
    <w:rsid w:val="00B97B30"/>
    <w:rsid w:val="00B97EB5"/>
    <w:rsid w:val="00BA19C0"/>
    <w:rsid w:val="00BA4707"/>
    <w:rsid w:val="00BA5BF6"/>
    <w:rsid w:val="00BA5E61"/>
    <w:rsid w:val="00BA62CC"/>
    <w:rsid w:val="00BA668A"/>
    <w:rsid w:val="00BA6AA3"/>
    <w:rsid w:val="00BA6E0B"/>
    <w:rsid w:val="00BA7067"/>
    <w:rsid w:val="00BA7B66"/>
    <w:rsid w:val="00BB0249"/>
    <w:rsid w:val="00BB3BC1"/>
    <w:rsid w:val="00BB4384"/>
    <w:rsid w:val="00BB4540"/>
    <w:rsid w:val="00BB6FED"/>
    <w:rsid w:val="00BB77BD"/>
    <w:rsid w:val="00BB794F"/>
    <w:rsid w:val="00BC05B2"/>
    <w:rsid w:val="00BC0ADB"/>
    <w:rsid w:val="00BC11AD"/>
    <w:rsid w:val="00BC3721"/>
    <w:rsid w:val="00BC4E13"/>
    <w:rsid w:val="00BC4E84"/>
    <w:rsid w:val="00BC6CDF"/>
    <w:rsid w:val="00BC6E2B"/>
    <w:rsid w:val="00BD0AC7"/>
    <w:rsid w:val="00BD407F"/>
    <w:rsid w:val="00BD41ED"/>
    <w:rsid w:val="00BD44EC"/>
    <w:rsid w:val="00BD466A"/>
    <w:rsid w:val="00BD5E06"/>
    <w:rsid w:val="00BD6489"/>
    <w:rsid w:val="00BE1BFC"/>
    <w:rsid w:val="00BE1DD7"/>
    <w:rsid w:val="00BE2568"/>
    <w:rsid w:val="00BE3465"/>
    <w:rsid w:val="00BE742C"/>
    <w:rsid w:val="00BE7717"/>
    <w:rsid w:val="00BE7B38"/>
    <w:rsid w:val="00BF0C51"/>
    <w:rsid w:val="00BF2451"/>
    <w:rsid w:val="00BF26F6"/>
    <w:rsid w:val="00BF2F6E"/>
    <w:rsid w:val="00BF61B9"/>
    <w:rsid w:val="00BF620A"/>
    <w:rsid w:val="00BF7F39"/>
    <w:rsid w:val="00C0036E"/>
    <w:rsid w:val="00C01A09"/>
    <w:rsid w:val="00C03539"/>
    <w:rsid w:val="00C051C2"/>
    <w:rsid w:val="00C05997"/>
    <w:rsid w:val="00C067F1"/>
    <w:rsid w:val="00C06B3A"/>
    <w:rsid w:val="00C06C60"/>
    <w:rsid w:val="00C075DE"/>
    <w:rsid w:val="00C07B12"/>
    <w:rsid w:val="00C07B3E"/>
    <w:rsid w:val="00C1110D"/>
    <w:rsid w:val="00C11939"/>
    <w:rsid w:val="00C11C9A"/>
    <w:rsid w:val="00C1287B"/>
    <w:rsid w:val="00C139A0"/>
    <w:rsid w:val="00C13A5D"/>
    <w:rsid w:val="00C13AE0"/>
    <w:rsid w:val="00C14D80"/>
    <w:rsid w:val="00C14E9D"/>
    <w:rsid w:val="00C16641"/>
    <w:rsid w:val="00C17922"/>
    <w:rsid w:val="00C20AAA"/>
    <w:rsid w:val="00C20C4B"/>
    <w:rsid w:val="00C210B4"/>
    <w:rsid w:val="00C23014"/>
    <w:rsid w:val="00C231EF"/>
    <w:rsid w:val="00C24870"/>
    <w:rsid w:val="00C267C0"/>
    <w:rsid w:val="00C27DBA"/>
    <w:rsid w:val="00C3008E"/>
    <w:rsid w:val="00C31044"/>
    <w:rsid w:val="00C31198"/>
    <w:rsid w:val="00C320C4"/>
    <w:rsid w:val="00C32D76"/>
    <w:rsid w:val="00C33BC8"/>
    <w:rsid w:val="00C36C04"/>
    <w:rsid w:val="00C3751B"/>
    <w:rsid w:val="00C40272"/>
    <w:rsid w:val="00C40586"/>
    <w:rsid w:val="00C4379F"/>
    <w:rsid w:val="00C4397F"/>
    <w:rsid w:val="00C44C9D"/>
    <w:rsid w:val="00C468E0"/>
    <w:rsid w:val="00C46B4A"/>
    <w:rsid w:val="00C47117"/>
    <w:rsid w:val="00C47826"/>
    <w:rsid w:val="00C4789B"/>
    <w:rsid w:val="00C478D2"/>
    <w:rsid w:val="00C52322"/>
    <w:rsid w:val="00C5316C"/>
    <w:rsid w:val="00C5317A"/>
    <w:rsid w:val="00C542B1"/>
    <w:rsid w:val="00C547FF"/>
    <w:rsid w:val="00C6305E"/>
    <w:rsid w:val="00C6467F"/>
    <w:rsid w:val="00C65952"/>
    <w:rsid w:val="00C65B6D"/>
    <w:rsid w:val="00C65BD6"/>
    <w:rsid w:val="00C660FF"/>
    <w:rsid w:val="00C67AF2"/>
    <w:rsid w:val="00C67FBC"/>
    <w:rsid w:val="00C705E3"/>
    <w:rsid w:val="00C7221F"/>
    <w:rsid w:val="00C72417"/>
    <w:rsid w:val="00C73335"/>
    <w:rsid w:val="00C74D25"/>
    <w:rsid w:val="00C769F1"/>
    <w:rsid w:val="00C76AC8"/>
    <w:rsid w:val="00C77430"/>
    <w:rsid w:val="00C80042"/>
    <w:rsid w:val="00C80205"/>
    <w:rsid w:val="00C80963"/>
    <w:rsid w:val="00C81DDC"/>
    <w:rsid w:val="00C8330E"/>
    <w:rsid w:val="00C83D7A"/>
    <w:rsid w:val="00C841C9"/>
    <w:rsid w:val="00C84910"/>
    <w:rsid w:val="00C85D7D"/>
    <w:rsid w:val="00C87B6F"/>
    <w:rsid w:val="00C87E1A"/>
    <w:rsid w:val="00C903C2"/>
    <w:rsid w:val="00C90A98"/>
    <w:rsid w:val="00C9115F"/>
    <w:rsid w:val="00C93BE3"/>
    <w:rsid w:val="00C95277"/>
    <w:rsid w:val="00C96465"/>
    <w:rsid w:val="00C96814"/>
    <w:rsid w:val="00CA2066"/>
    <w:rsid w:val="00CA20F4"/>
    <w:rsid w:val="00CA3BE7"/>
    <w:rsid w:val="00CA677B"/>
    <w:rsid w:val="00CA7F64"/>
    <w:rsid w:val="00CB09DA"/>
    <w:rsid w:val="00CB101C"/>
    <w:rsid w:val="00CB1167"/>
    <w:rsid w:val="00CB4302"/>
    <w:rsid w:val="00CB4940"/>
    <w:rsid w:val="00CB6B79"/>
    <w:rsid w:val="00CB6CA8"/>
    <w:rsid w:val="00CC007B"/>
    <w:rsid w:val="00CC046B"/>
    <w:rsid w:val="00CC05C6"/>
    <w:rsid w:val="00CC0D4F"/>
    <w:rsid w:val="00CC4740"/>
    <w:rsid w:val="00CC6FC1"/>
    <w:rsid w:val="00CD095F"/>
    <w:rsid w:val="00CD1C6A"/>
    <w:rsid w:val="00CD30CA"/>
    <w:rsid w:val="00CD5CF9"/>
    <w:rsid w:val="00CD6721"/>
    <w:rsid w:val="00CD79D0"/>
    <w:rsid w:val="00CD7B5F"/>
    <w:rsid w:val="00CE1262"/>
    <w:rsid w:val="00CE287B"/>
    <w:rsid w:val="00CE2987"/>
    <w:rsid w:val="00CE2C02"/>
    <w:rsid w:val="00CE2FDE"/>
    <w:rsid w:val="00CE3901"/>
    <w:rsid w:val="00CE3B79"/>
    <w:rsid w:val="00CE4918"/>
    <w:rsid w:val="00CE5EA4"/>
    <w:rsid w:val="00CE6996"/>
    <w:rsid w:val="00CE6B08"/>
    <w:rsid w:val="00CF0389"/>
    <w:rsid w:val="00CF08EC"/>
    <w:rsid w:val="00CF4215"/>
    <w:rsid w:val="00CF453C"/>
    <w:rsid w:val="00CF510B"/>
    <w:rsid w:val="00CF6096"/>
    <w:rsid w:val="00D00057"/>
    <w:rsid w:val="00D00ECC"/>
    <w:rsid w:val="00D02395"/>
    <w:rsid w:val="00D0342E"/>
    <w:rsid w:val="00D03449"/>
    <w:rsid w:val="00D0401E"/>
    <w:rsid w:val="00D04F80"/>
    <w:rsid w:val="00D0585E"/>
    <w:rsid w:val="00D10B77"/>
    <w:rsid w:val="00D12BCC"/>
    <w:rsid w:val="00D12E9F"/>
    <w:rsid w:val="00D144B3"/>
    <w:rsid w:val="00D15289"/>
    <w:rsid w:val="00D16430"/>
    <w:rsid w:val="00D1665D"/>
    <w:rsid w:val="00D168E2"/>
    <w:rsid w:val="00D20F2C"/>
    <w:rsid w:val="00D21F14"/>
    <w:rsid w:val="00D2222E"/>
    <w:rsid w:val="00D231E2"/>
    <w:rsid w:val="00D239F9"/>
    <w:rsid w:val="00D25FF6"/>
    <w:rsid w:val="00D316F8"/>
    <w:rsid w:val="00D32856"/>
    <w:rsid w:val="00D33180"/>
    <w:rsid w:val="00D33BBE"/>
    <w:rsid w:val="00D33D4E"/>
    <w:rsid w:val="00D34D34"/>
    <w:rsid w:val="00D36758"/>
    <w:rsid w:val="00D3681E"/>
    <w:rsid w:val="00D36AE3"/>
    <w:rsid w:val="00D37E3B"/>
    <w:rsid w:val="00D418F3"/>
    <w:rsid w:val="00D4243D"/>
    <w:rsid w:val="00D42BB2"/>
    <w:rsid w:val="00D435A6"/>
    <w:rsid w:val="00D45E0B"/>
    <w:rsid w:val="00D4657D"/>
    <w:rsid w:val="00D504FC"/>
    <w:rsid w:val="00D52BED"/>
    <w:rsid w:val="00D531FF"/>
    <w:rsid w:val="00D5322E"/>
    <w:rsid w:val="00D54C74"/>
    <w:rsid w:val="00D550AE"/>
    <w:rsid w:val="00D5559F"/>
    <w:rsid w:val="00D56566"/>
    <w:rsid w:val="00D57337"/>
    <w:rsid w:val="00D57F1C"/>
    <w:rsid w:val="00D60F22"/>
    <w:rsid w:val="00D61038"/>
    <w:rsid w:val="00D62068"/>
    <w:rsid w:val="00D62162"/>
    <w:rsid w:val="00D62DB4"/>
    <w:rsid w:val="00D63421"/>
    <w:rsid w:val="00D63D4D"/>
    <w:rsid w:val="00D63EE0"/>
    <w:rsid w:val="00D643AD"/>
    <w:rsid w:val="00D64FB5"/>
    <w:rsid w:val="00D652E4"/>
    <w:rsid w:val="00D657FD"/>
    <w:rsid w:val="00D66769"/>
    <w:rsid w:val="00D7054D"/>
    <w:rsid w:val="00D705B4"/>
    <w:rsid w:val="00D71548"/>
    <w:rsid w:val="00D71BC0"/>
    <w:rsid w:val="00D724ED"/>
    <w:rsid w:val="00D726EF"/>
    <w:rsid w:val="00D729EA"/>
    <w:rsid w:val="00D73A07"/>
    <w:rsid w:val="00D73B22"/>
    <w:rsid w:val="00D749B6"/>
    <w:rsid w:val="00D75128"/>
    <w:rsid w:val="00D81AAA"/>
    <w:rsid w:val="00D83F41"/>
    <w:rsid w:val="00D84E4E"/>
    <w:rsid w:val="00D84EBF"/>
    <w:rsid w:val="00D867CE"/>
    <w:rsid w:val="00D8681A"/>
    <w:rsid w:val="00D86D2E"/>
    <w:rsid w:val="00D86F3E"/>
    <w:rsid w:val="00D907FA"/>
    <w:rsid w:val="00D90ECA"/>
    <w:rsid w:val="00D91F00"/>
    <w:rsid w:val="00D92C5C"/>
    <w:rsid w:val="00D92D48"/>
    <w:rsid w:val="00D9305F"/>
    <w:rsid w:val="00D9320D"/>
    <w:rsid w:val="00D9344F"/>
    <w:rsid w:val="00D93790"/>
    <w:rsid w:val="00D96659"/>
    <w:rsid w:val="00DA02C7"/>
    <w:rsid w:val="00DA10C3"/>
    <w:rsid w:val="00DA2EA4"/>
    <w:rsid w:val="00DA3462"/>
    <w:rsid w:val="00DA4966"/>
    <w:rsid w:val="00DA591D"/>
    <w:rsid w:val="00DA624E"/>
    <w:rsid w:val="00DB0EBF"/>
    <w:rsid w:val="00DB2CC2"/>
    <w:rsid w:val="00DB3BF0"/>
    <w:rsid w:val="00DB4B60"/>
    <w:rsid w:val="00DB4F16"/>
    <w:rsid w:val="00DB4FF6"/>
    <w:rsid w:val="00DB51EC"/>
    <w:rsid w:val="00DB5A7D"/>
    <w:rsid w:val="00DB656B"/>
    <w:rsid w:val="00DB6E6E"/>
    <w:rsid w:val="00DC16C5"/>
    <w:rsid w:val="00DC2674"/>
    <w:rsid w:val="00DC2A85"/>
    <w:rsid w:val="00DC5CAE"/>
    <w:rsid w:val="00DD1AB9"/>
    <w:rsid w:val="00DD1F12"/>
    <w:rsid w:val="00DD31EE"/>
    <w:rsid w:val="00DD39B4"/>
    <w:rsid w:val="00DD547F"/>
    <w:rsid w:val="00DD6692"/>
    <w:rsid w:val="00DD678D"/>
    <w:rsid w:val="00DD73FB"/>
    <w:rsid w:val="00DE0383"/>
    <w:rsid w:val="00DE093E"/>
    <w:rsid w:val="00DE491D"/>
    <w:rsid w:val="00DE502F"/>
    <w:rsid w:val="00DE6D7B"/>
    <w:rsid w:val="00DE6E3F"/>
    <w:rsid w:val="00DE715D"/>
    <w:rsid w:val="00DE7D84"/>
    <w:rsid w:val="00DF0184"/>
    <w:rsid w:val="00DF0B5C"/>
    <w:rsid w:val="00DF1865"/>
    <w:rsid w:val="00DF265C"/>
    <w:rsid w:val="00DF29EF"/>
    <w:rsid w:val="00DF2B20"/>
    <w:rsid w:val="00DF6BC7"/>
    <w:rsid w:val="00DF6FB8"/>
    <w:rsid w:val="00DF75DE"/>
    <w:rsid w:val="00DF7A35"/>
    <w:rsid w:val="00E0035A"/>
    <w:rsid w:val="00E00BD2"/>
    <w:rsid w:val="00E02A26"/>
    <w:rsid w:val="00E04A6E"/>
    <w:rsid w:val="00E04FE0"/>
    <w:rsid w:val="00E067BB"/>
    <w:rsid w:val="00E07109"/>
    <w:rsid w:val="00E07E27"/>
    <w:rsid w:val="00E10DEE"/>
    <w:rsid w:val="00E11773"/>
    <w:rsid w:val="00E131F1"/>
    <w:rsid w:val="00E13365"/>
    <w:rsid w:val="00E13740"/>
    <w:rsid w:val="00E13F5A"/>
    <w:rsid w:val="00E166FD"/>
    <w:rsid w:val="00E16E2D"/>
    <w:rsid w:val="00E17ADC"/>
    <w:rsid w:val="00E218C5"/>
    <w:rsid w:val="00E22AF6"/>
    <w:rsid w:val="00E239A3"/>
    <w:rsid w:val="00E2515E"/>
    <w:rsid w:val="00E26148"/>
    <w:rsid w:val="00E26204"/>
    <w:rsid w:val="00E26D6B"/>
    <w:rsid w:val="00E30B23"/>
    <w:rsid w:val="00E31196"/>
    <w:rsid w:val="00E3163B"/>
    <w:rsid w:val="00E33209"/>
    <w:rsid w:val="00E33C66"/>
    <w:rsid w:val="00E3527F"/>
    <w:rsid w:val="00E410EB"/>
    <w:rsid w:val="00E42AD6"/>
    <w:rsid w:val="00E42B54"/>
    <w:rsid w:val="00E430D4"/>
    <w:rsid w:val="00E44397"/>
    <w:rsid w:val="00E47D09"/>
    <w:rsid w:val="00E5093E"/>
    <w:rsid w:val="00E511BC"/>
    <w:rsid w:val="00E5273D"/>
    <w:rsid w:val="00E54883"/>
    <w:rsid w:val="00E567E1"/>
    <w:rsid w:val="00E570ED"/>
    <w:rsid w:val="00E60095"/>
    <w:rsid w:val="00E60C75"/>
    <w:rsid w:val="00E61C45"/>
    <w:rsid w:val="00E61E01"/>
    <w:rsid w:val="00E62416"/>
    <w:rsid w:val="00E625A3"/>
    <w:rsid w:val="00E629DB"/>
    <w:rsid w:val="00E6338F"/>
    <w:rsid w:val="00E6342B"/>
    <w:rsid w:val="00E63948"/>
    <w:rsid w:val="00E65432"/>
    <w:rsid w:val="00E66DAC"/>
    <w:rsid w:val="00E67326"/>
    <w:rsid w:val="00E673B1"/>
    <w:rsid w:val="00E67A3E"/>
    <w:rsid w:val="00E708B4"/>
    <w:rsid w:val="00E71870"/>
    <w:rsid w:val="00E73978"/>
    <w:rsid w:val="00E74B40"/>
    <w:rsid w:val="00E74C83"/>
    <w:rsid w:val="00E764FA"/>
    <w:rsid w:val="00E77E37"/>
    <w:rsid w:val="00E80E61"/>
    <w:rsid w:val="00E8229A"/>
    <w:rsid w:val="00E845BB"/>
    <w:rsid w:val="00E861E3"/>
    <w:rsid w:val="00E864B3"/>
    <w:rsid w:val="00E86C1B"/>
    <w:rsid w:val="00E9188A"/>
    <w:rsid w:val="00E928EC"/>
    <w:rsid w:val="00E93E81"/>
    <w:rsid w:val="00E9469A"/>
    <w:rsid w:val="00E958C6"/>
    <w:rsid w:val="00E95CF0"/>
    <w:rsid w:val="00E96996"/>
    <w:rsid w:val="00E975FF"/>
    <w:rsid w:val="00E97796"/>
    <w:rsid w:val="00E97C1C"/>
    <w:rsid w:val="00E97E4C"/>
    <w:rsid w:val="00EA13AD"/>
    <w:rsid w:val="00EA245C"/>
    <w:rsid w:val="00EA2AF6"/>
    <w:rsid w:val="00EA51C2"/>
    <w:rsid w:val="00EA5F91"/>
    <w:rsid w:val="00EA638B"/>
    <w:rsid w:val="00EA6973"/>
    <w:rsid w:val="00EA720C"/>
    <w:rsid w:val="00EB066B"/>
    <w:rsid w:val="00EB1348"/>
    <w:rsid w:val="00EB149A"/>
    <w:rsid w:val="00EB1F5E"/>
    <w:rsid w:val="00EB3105"/>
    <w:rsid w:val="00EB3BD7"/>
    <w:rsid w:val="00EB4FE2"/>
    <w:rsid w:val="00EB53DD"/>
    <w:rsid w:val="00EB5624"/>
    <w:rsid w:val="00EB5B0D"/>
    <w:rsid w:val="00EB6D20"/>
    <w:rsid w:val="00EB6DDD"/>
    <w:rsid w:val="00EB7308"/>
    <w:rsid w:val="00EB77A5"/>
    <w:rsid w:val="00EC0E10"/>
    <w:rsid w:val="00EC2706"/>
    <w:rsid w:val="00EC272B"/>
    <w:rsid w:val="00EC31CB"/>
    <w:rsid w:val="00EC44A4"/>
    <w:rsid w:val="00EC5C86"/>
    <w:rsid w:val="00EC6698"/>
    <w:rsid w:val="00EC6784"/>
    <w:rsid w:val="00EC6CD1"/>
    <w:rsid w:val="00EC6D6B"/>
    <w:rsid w:val="00ED01A8"/>
    <w:rsid w:val="00ED07F1"/>
    <w:rsid w:val="00ED0E72"/>
    <w:rsid w:val="00ED1E15"/>
    <w:rsid w:val="00ED28E7"/>
    <w:rsid w:val="00ED2A30"/>
    <w:rsid w:val="00ED60C8"/>
    <w:rsid w:val="00ED690E"/>
    <w:rsid w:val="00EE018D"/>
    <w:rsid w:val="00EE01C0"/>
    <w:rsid w:val="00EF02B0"/>
    <w:rsid w:val="00EF0D5C"/>
    <w:rsid w:val="00EF2700"/>
    <w:rsid w:val="00EF3688"/>
    <w:rsid w:val="00EF4C60"/>
    <w:rsid w:val="00EF53D0"/>
    <w:rsid w:val="00EF67B4"/>
    <w:rsid w:val="00EF6EA1"/>
    <w:rsid w:val="00EF75C1"/>
    <w:rsid w:val="00F00BC4"/>
    <w:rsid w:val="00F01B95"/>
    <w:rsid w:val="00F0231A"/>
    <w:rsid w:val="00F02DBB"/>
    <w:rsid w:val="00F03909"/>
    <w:rsid w:val="00F049B6"/>
    <w:rsid w:val="00F04F04"/>
    <w:rsid w:val="00F05AF9"/>
    <w:rsid w:val="00F070A6"/>
    <w:rsid w:val="00F10635"/>
    <w:rsid w:val="00F11CDD"/>
    <w:rsid w:val="00F12F34"/>
    <w:rsid w:val="00F13155"/>
    <w:rsid w:val="00F1361A"/>
    <w:rsid w:val="00F13DEF"/>
    <w:rsid w:val="00F149D9"/>
    <w:rsid w:val="00F15A9C"/>
    <w:rsid w:val="00F15C25"/>
    <w:rsid w:val="00F15C82"/>
    <w:rsid w:val="00F16A02"/>
    <w:rsid w:val="00F203E5"/>
    <w:rsid w:val="00F2064E"/>
    <w:rsid w:val="00F21E39"/>
    <w:rsid w:val="00F2222E"/>
    <w:rsid w:val="00F222A0"/>
    <w:rsid w:val="00F2241F"/>
    <w:rsid w:val="00F2304B"/>
    <w:rsid w:val="00F233CE"/>
    <w:rsid w:val="00F26680"/>
    <w:rsid w:val="00F27073"/>
    <w:rsid w:val="00F32BE2"/>
    <w:rsid w:val="00F342C9"/>
    <w:rsid w:val="00F35FE7"/>
    <w:rsid w:val="00F37418"/>
    <w:rsid w:val="00F41A67"/>
    <w:rsid w:val="00F41BC4"/>
    <w:rsid w:val="00F42DF8"/>
    <w:rsid w:val="00F4332E"/>
    <w:rsid w:val="00F43412"/>
    <w:rsid w:val="00F445F5"/>
    <w:rsid w:val="00F4558F"/>
    <w:rsid w:val="00F45811"/>
    <w:rsid w:val="00F45A1E"/>
    <w:rsid w:val="00F4692E"/>
    <w:rsid w:val="00F46F3D"/>
    <w:rsid w:val="00F4781B"/>
    <w:rsid w:val="00F47B80"/>
    <w:rsid w:val="00F50C6D"/>
    <w:rsid w:val="00F53CB9"/>
    <w:rsid w:val="00F53E60"/>
    <w:rsid w:val="00F53F51"/>
    <w:rsid w:val="00F5771D"/>
    <w:rsid w:val="00F61FF1"/>
    <w:rsid w:val="00F621F6"/>
    <w:rsid w:val="00F62B70"/>
    <w:rsid w:val="00F62C4F"/>
    <w:rsid w:val="00F62DF3"/>
    <w:rsid w:val="00F65628"/>
    <w:rsid w:val="00F66623"/>
    <w:rsid w:val="00F66680"/>
    <w:rsid w:val="00F678C5"/>
    <w:rsid w:val="00F709A0"/>
    <w:rsid w:val="00F709BF"/>
    <w:rsid w:val="00F70DB5"/>
    <w:rsid w:val="00F72566"/>
    <w:rsid w:val="00F73D0D"/>
    <w:rsid w:val="00F75FA5"/>
    <w:rsid w:val="00F76746"/>
    <w:rsid w:val="00F76BBC"/>
    <w:rsid w:val="00F77248"/>
    <w:rsid w:val="00F77385"/>
    <w:rsid w:val="00F7740B"/>
    <w:rsid w:val="00F77FB4"/>
    <w:rsid w:val="00F80F9E"/>
    <w:rsid w:val="00F81F1D"/>
    <w:rsid w:val="00F82CC9"/>
    <w:rsid w:val="00F83170"/>
    <w:rsid w:val="00F83F1F"/>
    <w:rsid w:val="00F86514"/>
    <w:rsid w:val="00F86E38"/>
    <w:rsid w:val="00F87A7D"/>
    <w:rsid w:val="00F9008F"/>
    <w:rsid w:val="00F90C32"/>
    <w:rsid w:val="00F91712"/>
    <w:rsid w:val="00F91F32"/>
    <w:rsid w:val="00F927F0"/>
    <w:rsid w:val="00F92A68"/>
    <w:rsid w:val="00F95312"/>
    <w:rsid w:val="00F95D36"/>
    <w:rsid w:val="00F95F05"/>
    <w:rsid w:val="00F95F0C"/>
    <w:rsid w:val="00F964A1"/>
    <w:rsid w:val="00F964AA"/>
    <w:rsid w:val="00F969AA"/>
    <w:rsid w:val="00F9708A"/>
    <w:rsid w:val="00FA0B89"/>
    <w:rsid w:val="00FA3571"/>
    <w:rsid w:val="00FA35EF"/>
    <w:rsid w:val="00FA3A4F"/>
    <w:rsid w:val="00FA419C"/>
    <w:rsid w:val="00FA4685"/>
    <w:rsid w:val="00FB1081"/>
    <w:rsid w:val="00FB2412"/>
    <w:rsid w:val="00FB2C5D"/>
    <w:rsid w:val="00FB2CE1"/>
    <w:rsid w:val="00FB37E3"/>
    <w:rsid w:val="00FB3B71"/>
    <w:rsid w:val="00FB4CE8"/>
    <w:rsid w:val="00FB580F"/>
    <w:rsid w:val="00FB7383"/>
    <w:rsid w:val="00FC1119"/>
    <w:rsid w:val="00FC1184"/>
    <w:rsid w:val="00FC1C44"/>
    <w:rsid w:val="00FC1DFF"/>
    <w:rsid w:val="00FC2399"/>
    <w:rsid w:val="00FC41A4"/>
    <w:rsid w:val="00FC5F43"/>
    <w:rsid w:val="00FC6171"/>
    <w:rsid w:val="00FC682D"/>
    <w:rsid w:val="00FC70E1"/>
    <w:rsid w:val="00FC71F6"/>
    <w:rsid w:val="00FD1C46"/>
    <w:rsid w:val="00FD2476"/>
    <w:rsid w:val="00FD2AA2"/>
    <w:rsid w:val="00FD32C9"/>
    <w:rsid w:val="00FD4047"/>
    <w:rsid w:val="00FD4610"/>
    <w:rsid w:val="00FD4CB3"/>
    <w:rsid w:val="00FD64CF"/>
    <w:rsid w:val="00FD7359"/>
    <w:rsid w:val="00FE14BF"/>
    <w:rsid w:val="00FE1DA4"/>
    <w:rsid w:val="00FE2EBF"/>
    <w:rsid w:val="00FE3BD5"/>
    <w:rsid w:val="00FE3FFC"/>
    <w:rsid w:val="00FE4710"/>
    <w:rsid w:val="00FE6397"/>
    <w:rsid w:val="00FF1A1F"/>
    <w:rsid w:val="00FF2BB1"/>
    <w:rsid w:val="00FF3557"/>
    <w:rsid w:val="00FF432A"/>
    <w:rsid w:val="00FF7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5D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772515"/>
    <w:pPr>
      <w:ind w:firstLine="567"/>
      <w:jc w:val="center"/>
      <w:outlineLvl w:val="0"/>
    </w:pPr>
    <w:rPr>
      <w:b/>
    </w:rPr>
  </w:style>
  <w:style w:type="paragraph" w:styleId="7">
    <w:name w:val="heading 7"/>
    <w:basedOn w:val="a"/>
    <w:next w:val="a"/>
    <w:link w:val="70"/>
    <w:uiPriority w:val="99"/>
    <w:qFormat/>
    <w:rsid w:val="00360758"/>
    <w:pPr>
      <w:keepNext/>
      <w:ind w:firstLine="851"/>
      <w:jc w:val="both"/>
      <w:outlineLvl w:val="6"/>
    </w:pPr>
    <w:rPr>
      <w:b/>
      <w:bCs/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72515"/>
    <w:rPr>
      <w:rFonts w:cs="Times New Roman"/>
      <w:b/>
      <w:sz w:val="24"/>
      <w:szCs w:val="24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120232"/>
    <w:rPr>
      <w:rFonts w:ascii="Calibri" w:hAnsi="Calibri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8672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20232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iPriority w:val="99"/>
    <w:rsid w:val="00360758"/>
    <w:pPr>
      <w:ind w:firstLine="851"/>
      <w:jc w:val="both"/>
    </w:pPr>
    <w:rPr>
      <w:sz w:val="28"/>
      <w:szCs w:val="20"/>
      <w:lang w:val="uk-UA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120232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77027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327A33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77027F"/>
    <w:rPr>
      <w:rFonts w:cs="Times New Roman"/>
    </w:rPr>
  </w:style>
  <w:style w:type="paragraph" w:styleId="a8">
    <w:name w:val="header"/>
    <w:basedOn w:val="a"/>
    <w:link w:val="a9"/>
    <w:uiPriority w:val="99"/>
    <w:rsid w:val="009F1E6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120232"/>
    <w:rPr>
      <w:rFonts w:cs="Times New Roman"/>
      <w:sz w:val="24"/>
      <w:szCs w:val="24"/>
    </w:rPr>
  </w:style>
  <w:style w:type="character" w:customStyle="1" w:styleId="hps">
    <w:name w:val="hps"/>
    <w:basedOn w:val="a0"/>
    <w:uiPriority w:val="99"/>
    <w:rsid w:val="00622177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622177"/>
    <w:rPr>
      <w:rFonts w:cs="Times New Roman"/>
    </w:rPr>
  </w:style>
  <w:style w:type="paragraph" w:styleId="aa">
    <w:name w:val="footnote text"/>
    <w:basedOn w:val="a"/>
    <w:link w:val="ab"/>
    <w:uiPriority w:val="99"/>
    <w:semiHidden/>
    <w:rsid w:val="0040101C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locked/>
    <w:rsid w:val="00120232"/>
    <w:rPr>
      <w:rFonts w:cs="Times New Roman"/>
      <w:sz w:val="20"/>
      <w:szCs w:val="20"/>
    </w:rPr>
  </w:style>
  <w:style w:type="character" w:styleId="ac">
    <w:name w:val="footnote reference"/>
    <w:basedOn w:val="a0"/>
    <w:uiPriority w:val="99"/>
    <w:semiHidden/>
    <w:rsid w:val="0040101C"/>
    <w:rPr>
      <w:rFonts w:cs="Times New Roman"/>
      <w:vertAlign w:val="superscript"/>
    </w:rPr>
  </w:style>
  <w:style w:type="character" w:styleId="ad">
    <w:name w:val="Hyperlink"/>
    <w:basedOn w:val="a0"/>
    <w:uiPriority w:val="99"/>
    <w:rsid w:val="004E392F"/>
    <w:rPr>
      <w:rFonts w:cs="Times New Roman"/>
      <w:color w:val="0000FF"/>
      <w:u w:val="single"/>
    </w:rPr>
  </w:style>
  <w:style w:type="character" w:styleId="ae">
    <w:name w:val="Emphasis"/>
    <w:basedOn w:val="a0"/>
    <w:uiPriority w:val="20"/>
    <w:qFormat/>
    <w:rsid w:val="00962E98"/>
    <w:rPr>
      <w:rFonts w:cs="Times New Roman"/>
      <w:i/>
      <w:iCs/>
    </w:rPr>
  </w:style>
  <w:style w:type="character" w:customStyle="1" w:styleId="FontStyle37">
    <w:name w:val="Font Style37"/>
    <w:uiPriority w:val="99"/>
    <w:rsid w:val="00962E98"/>
    <w:rPr>
      <w:rFonts w:ascii="Times New Roman" w:hAnsi="Times New Roman"/>
      <w:sz w:val="22"/>
    </w:rPr>
  </w:style>
  <w:style w:type="character" w:customStyle="1" w:styleId="shorttext">
    <w:name w:val="short_text"/>
    <w:basedOn w:val="a0"/>
    <w:uiPriority w:val="99"/>
    <w:rsid w:val="001B4214"/>
    <w:rPr>
      <w:rFonts w:cs="Times New Roman"/>
    </w:rPr>
  </w:style>
  <w:style w:type="paragraph" w:styleId="af">
    <w:name w:val="Normal (Web)"/>
    <w:basedOn w:val="a"/>
    <w:uiPriority w:val="99"/>
    <w:rsid w:val="00BB77BD"/>
    <w:pPr>
      <w:spacing w:before="100" w:beforeAutospacing="1" w:after="100" w:afterAutospacing="1"/>
    </w:pPr>
    <w:rPr>
      <w:rFonts w:eastAsia="MS Mincho"/>
      <w:lang w:eastAsia="ja-JP"/>
    </w:rPr>
  </w:style>
  <w:style w:type="character" w:customStyle="1" w:styleId="atn">
    <w:name w:val="atn"/>
    <w:basedOn w:val="a0"/>
    <w:uiPriority w:val="99"/>
    <w:rsid w:val="00092447"/>
    <w:rPr>
      <w:rFonts w:cs="Times New Roman"/>
    </w:rPr>
  </w:style>
  <w:style w:type="character" w:customStyle="1" w:styleId="hpsatn">
    <w:name w:val="hps atn"/>
    <w:basedOn w:val="a0"/>
    <w:uiPriority w:val="99"/>
    <w:rsid w:val="00092447"/>
    <w:rPr>
      <w:rFonts w:cs="Times New Roman"/>
    </w:rPr>
  </w:style>
  <w:style w:type="table" w:styleId="af0">
    <w:name w:val="Table Grid"/>
    <w:basedOn w:val="a1"/>
    <w:uiPriority w:val="99"/>
    <w:locked/>
    <w:rsid w:val="008A0D5F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uiPriority w:val="99"/>
    <w:rsid w:val="00991606"/>
    <w:rPr>
      <w:rFonts w:cs="Times New Roman"/>
    </w:rPr>
  </w:style>
  <w:style w:type="character" w:customStyle="1" w:styleId="fsl">
    <w:name w:val="fsl"/>
    <w:basedOn w:val="a0"/>
    <w:uiPriority w:val="99"/>
    <w:rsid w:val="00991606"/>
    <w:rPr>
      <w:rFonts w:cs="Times New Roman"/>
    </w:rPr>
  </w:style>
  <w:style w:type="paragraph" w:styleId="11">
    <w:name w:val="toc 1"/>
    <w:basedOn w:val="a"/>
    <w:next w:val="a"/>
    <w:autoRedefine/>
    <w:uiPriority w:val="39"/>
    <w:locked/>
    <w:rsid w:val="00772515"/>
  </w:style>
  <w:style w:type="paragraph" w:styleId="af1">
    <w:name w:val="List Paragraph"/>
    <w:basedOn w:val="a"/>
    <w:uiPriority w:val="34"/>
    <w:qFormat/>
    <w:rsid w:val="00FF3557"/>
    <w:pPr>
      <w:spacing w:after="200" w:line="276" w:lineRule="auto"/>
      <w:ind w:left="720"/>
    </w:pPr>
    <w:rPr>
      <w:rFonts w:ascii="Calibri" w:eastAsiaTheme="minorHAnsi" w:hAnsi="Calibri"/>
      <w:sz w:val="22"/>
      <w:szCs w:val="22"/>
    </w:rPr>
  </w:style>
  <w:style w:type="character" w:styleId="af2">
    <w:name w:val="Strong"/>
    <w:basedOn w:val="a0"/>
    <w:uiPriority w:val="22"/>
    <w:qFormat/>
    <w:locked/>
    <w:rsid w:val="00FF3557"/>
    <w:rPr>
      <w:b/>
      <w:bCs/>
    </w:rPr>
  </w:style>
  <w:style w:type="paragraph" w:customStyle="1" w:styleId="200">
    <w:name w:val="20"/>
    <w:basedOn w:val="a"/>
    <w:rsid w:val="00F964AA"/>
    <w:pPr>
      <w:spacing w:before="100" w:beforeAutospacing="1" w:after="100" w:afterAutospacing="1"/>
    </w:pPr>
  </w:style>
  <w:style w:type="paragraph" w:customStyle="1" w:styleId="ConsNonformat">
    <w:name w:val="ConsNonformat"/>
    <w:rsid w:val="006F06D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Body Text"/>
    <w:basedOn w:val="a"/>
    <w:link w:val="af4"/>
    <w:uiPriority w:val="99"/>
    <w:semiHidden/>
    <w:unhideWhenUsed/>
    <w:rsid w:val="009E031E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9E031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6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ncult.govdnr.ru/new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etod2\&#1056;&#1072;&#1073;&#1086;&#1095;&#1080;&#1081;%20&#1089;&#1090;&#1086;&#1083;\&#1041;&#1080;&#1073;&#1083;&#1080;&#1086;&#1090;&#1077;&#1082;&#1080;%20&#1044;&#1086;&#1085;&#1077;&#1094;&#1082;&#1086;&#1081;%20&#1053;&#1072;&#1088;&#1086;&#1076;&#1085;&#1086;&#1081;%20&#1056;&#1077;&#1089;&#1087;&#1091;&#1073;&#1083;&#1080;&#1082;&#1080;.%202014-2015%20&#1088;&#1077;&#1076;.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EAE45-C32E-4D52-B77F-BF7573F00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Библиотеки Донецкой Народной Республики. 2014-2015 ред.</Template>
  <TotalTime>724</TotalTime>
  <Pages>30</Pages>
  <Words>9568</Words>
  <Characters>52083</Characters>
  <Application>Microsoft Office Word</Application>
  <DocSecurity>0</DocSecurity>
  <Lines>434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DOUNB</Company>
  <LinksUpToDate>false</LinksUpToDate>
  <CharactersWithSpaces>61528</CharactersWithSpaces>
  <SharedDoc>false</SharedDoc>
  <HLinks>
    <vt:vector size="90" baseType="variant">
      <vt:variant>
        <vt:i4>1376307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_Toc447896989</vt:lpwstr>
      </vt:variant>
      <vt:variant>
        <vt:i4>1376307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_Toc447896988</vt:lpwstr>
      </vt:variant>
      <vt:variant>
        <vt:i4>1376307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_Toc447896987</vt:lpwstr>
      </vt:variant>
      <vt:variant>
        <vt:i4>1376307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_Toc447896986</vt:lpwstr>
      </vt:variant>
      <vt:variant>
        <vt:i4>1376307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_Toc447896985</vt:lpwstr>
      </vt:variant>
      <vt:variant>
        <vt:i4>1376307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_Toc447896984</vt:lpwstr>
      </vt:variant>
      <vt:variant>
        <vt:i4>1376307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_Toc447896983</vt:lpwstr>
      </vt:variant>
      <vt:variant>
        <vt:i4>1376307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_Toc447896982</vt:lpwstr>
      </vt:variant>
      <vt:variant>
        <vt:i4>1376307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_Toc447896981</vt:lpwstr>
      </vt:variant>
      <vt:variant>
        <vt:i4>1376307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_Toc447896980</vt:lpwstr>
      </vt:variant>
      <vt:variant>
        <vt:i4>1703987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_Toc447896979</vt:lpwstr>
      </vt:variant>
      <vt:variant>
        <vt:i4>1703987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_Toc447896978</vt:lpwstr>
      </vt:variant>
      <vt:variant>
        <vt:i4>1703987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_Toc447896977</vt:lpwstr>
      </vt:variant>
      <vt:variant>
        <vt:i4>1703987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_Toc447896976</vt:lpwstr>
      </vt:variant>
      <vt:variant>
        <vt:i4>1703987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_Toc447896975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metod2</dc:creator>
  <cp:keywords/>
  <dc:description/>
  <cp:lastModifiedBy>metod3</cp:lastModifiedBy>
  <cp:revision>24</cp:revision>
  <cp:lastPrinted>2017-04-19T10:52:00Z</cp:lastPrinted>
  <dcterms:created xsi:type="dcterms:W3CDTF">2017-03-21T12:15:00Z</dcterms:created>
  <dcterms:modified xsi:type="dcterms:W3CDTF">2017-04-19T10:54:00Z</dcterms:modified>
</cp:coreProperties>
</file>